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C7E04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7EB3ACA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FF60D" w14:textId="77777777" w:rsidR="00511DC6" w:rsidRDefault="00511DC6" w:rsidP="003057A0">
      <w:r>
        <w:separator/>
      </w:r>
    </w:p>
  </w:endnote>
  <w:endnote w:type="continuationSeparator" w:id="0">
    <w:p w14:paraId="3F5D87CD" w14:textId="77777777" w:rsidR="00511DC6" w:rsidRDefault="00511DC6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47E87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887097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D64F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97EC3F" wp14:editId="0C4ED640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D9743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3F0613F" wp14:editId="37CF6A0E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7EC3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31D9743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3F0613F" wp14:editId="37CF6A0E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77E1E6B" wp14:editId="4C61C3C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F84AD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A5B4F1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7E1E6B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2F84AD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A5B4F1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62DB8" w14:textId="77777777" w:rsidR="00511DC6" w:rsidRDefault="00511DC6" w:rsidP="003057A0">
      <w:r>
        <w:separator/>
      </w:r>
    </w:p>
  </w:footnote>
  <w:footnote w:type="continuationSeparator" w:id="0">
    <w:p w14:paraId="6368E93D" w14:textId="77777777" w:rsidR="00511DC6" w:rsidRDefault="00511DC6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029C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847589" wp14:editId="1F9DD234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A1783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68DFA0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FBC9CED" w14:textId="77777777" w:rsidR="00AB1C1A" w:rsidRDefault="00E6569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1EF800C1A884A5798D1F374A1D2F0A0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61DD2283" w14:textId="77777777" w:rsidR="00EA4BA8" w:rsidRPr="00C63EF1" w:rsidRDefault="00E6569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38A57F9F8B2F4C9B9F4C2D85182C56D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7B81E370" w14:textId="585536A7" w:rsidR="0082558C" w:rsidRPr="0082558C" w:rsidRDefault="00E6569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115097B8B4B64D5D9AFC47102618E15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1800 FORT HARRISON ROAD, SUITE 12</w:t>
                              </w:r>
                              <w:r>
                                <w:br/>
                                <w:t>TERRE HAUTE, IN 47804-1413</w:t>
                              </w:r>
                            </w:sdtContent>
                          </w:sdt>
                        </w:p>
                        <w:p w14:paraId="40FF3673" w14:textId="77777777" w:rsidR="00EA4BA8" w:rsidRPr="00604E04" w:rsidRDefault="00E65695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AF8BDE674BF546FFBEA67B698948204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8D4C2D31C4B54DE0BA84ED3AECC5615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9D8AFDF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8475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5DA1783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68DFA0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FBC9CED" w14:textId="77777777" w:rsidR="00AB1C1A" w:rsidRDefault="00E6569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1EF800C1A884A5798D1F374A1D2F0A0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61DD2283" w14:textId="77777777" w:rsidR="00EA4BA8" w:rsidRPr="00C63EF1" w:rsidRDefault="00E6569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38A57F9F8B2F4C9B9F4C2D85182C56D6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7B81E370" w14:textId="585536A7" w:rsidR="0082558C" w:rsidRPr="0082558C" w:rsidRDefault="00E6569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115097B8B4B64D5D9AFC47102618E153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1800 FORT HARRISON ROAD, SUITE 12</w:t>
                        </w:r>
                        <w:r>
                          <w:br/>
                          <w:t>TERRE HAUTE, IN 47804-1413</w:t>
                        </w:r>
                      </w:sdtContent>
                    </w:sdt>
                  </w:p>
                  <w:p w14:paraId="40FF3673" w14:textId="77777777" w:rsidR="00EA4BA8" w:rsidRPr="00604E04" w:rsidRDefault="00E65695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AF8BDE674BF546FFBEA67B698948204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8D4C2D31C4B54DE0BA84ED3AECC5615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9D8AFDF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495C8AC" wp14:editId="01400F4F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B68B6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F793B21" wp14:editId="78DE51A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95C8A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CB68B6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F793B21" wp14:editId="78DE51A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C6"/>
    <w:rsid w:val="000902F0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809BD"/>
    <w:rsid w:val="004A1700"/>
    <w:rsid w:val="004B0028"/>
    <w:rsid w:val="004B1475"/>
    <w:rsid w:val="004D67C6"/>
    <w:rsid w:val="00511DC6"/>
    <w:rsid w:val="005222E4"/>
    <w:rsid w:val="0052290A"/>
    <w:rsid w:val="00525595"/>
    <w:rsid w:val="00525674"/>
    <w:rsid w:val="00534AF7"/>
    <w:rsid w:val="00545BC1"/>
    <w:rsid w:val="00563C69"/>
    <w:rsid w:val="00566DC2"/>
    <w:rsid w:val="005904BD"/>
    <w:rsid w:val="005E66BC"/>
    <w:rsid w:val="00600787"/>
    <w:rsid w:val="00601F92"/>
    <w:rsid w:val="0060311A"/>
    <w:rsid w:val="00604E04"/>
    <w:rsid w:val="0063072C"/>
    <w:rsid w:val="006402E3"/>
    <w:rsid w:val="00653CA9"/>
    <w:rsid w:val="00661EEB"/>
    <w:rsid w:val="006661BD"/>
    <w:rsid w:val="00681811"/>
    <w:rsid w:val="006C6480"/>
    <w:rsid w:val="006E360D"/>
    <w:rsid w:val="006F3161"/>
    <w:rsid w:val="00704916"/>
    <w:rsid w:val="00706038"/>
    <w:rsid w:val="0070616C"/>
    <w:rsid w:val="00730C42"/>
    <w:rsid w:val="00732468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4F84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D7386"/>
    <w:rsid w:val="00AE726E"/>
    <w:rsid w:val="00AF33F7"/>
    <w:rsid w:val="00AF4DE1"/>
    <w:rsid w:val="00B01411"/>
    <w:rsid w:val="00B04377"/>
    <w:rsid w:val="00B07F48"/>
    <w:rsid w:val="00B10BB1"/>
    <w:rsid w:val="00B177E8"/>
    <w:rsid w:val="00B54245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D60ED5"/>
    <w:rsid w:val="00DF5B7C"/>
    <w:rsid w:val="00E2480D"/>
    <w:rsid w:val="00E2569B"/>
    <w:rsid w:val="00E55F27"/>
    <w:rsid w:val="00E57189"/>
    <w:rsid w:val="00E65695"/>
    <w:rsid w:val="00E67C9B"/>
    <w:rsid w:val="00E73DFF"/>
    <w:rsid w:val="00E90998"/>
    <w:rsid w:val="00E90D06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D4A3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EF800C1A884A5798D1F374A1D2F0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35C-2C0A-415A-90FF-44C5D12D4F8E}"/>
      </w:docPartPr>
      <w:docPartBody>
        <w:p w:rsidR="009420E6" w:rsidRDefault="009420E6">
          <w:pPr>
            <w:pStyle w:val="A1EF800C1A884A5798D1F374A1D2F0A0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38A57F9F8B2F4C9B9F4C2D85182C5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5337E-C75B-4318-B5EF-B85E57DEDD19}"/>
      </w:docPartPr>
      <w:docPartBody>
        <w:p w:rsidR="009420E6" w:rsidRDefault="009420E6">
          <w:pPr>
            <w:pStyle w:val="38A57F9F8B2F4C9B9F4C2D85182C56D6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115097B8B4B64D5D9AFC47102618E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53220D-85D2-4932-9600-E88745981303}"/>
      </w:docPartPr>
      <w:docPartBody>
        <w:p w:rsidR="009420E6" w:rsidRDefault="009420E6">
          <w:pPr>
            <w:pStyle w:val="115097B8B4B64D5D9AFC47102618E153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F8BDE674BF546FFBEA67B6989482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7B8CD-59AA-419E-9A1F-4FE761481054}"/>
      </w:docPartPr>
      <w:docPartBody>
        <w:p w:rsidR="009420E6" w:rsidRDefault="009420E6">
          <w:pPr>
            <w:pStyle w:val="AF8BDE674BF546FFBEA67B698948204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8D4C2D31C4B54DE0BA84ED3AECC56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5FAB5-B865-41EA-8612-C9CBA7EAEB7A}"/>
      </w:docPartPr>
      <w:docPartBody>
        <w:p w:rsidR="009420E6" w:rsidRDefault="009420E6">
          <w:pPr>
            <w:pStyle w:val="8D4C2D31C4B54DE0BA84ED3AECC5615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0E6"/>
    <w:rsid w:val="004B1475"/>
    <w:rsid w:val="0094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1EF800C1A884A5798D1F374A1D2F0A0">
    <w:name w:val="A1EF800C1A884A5798D1F374A1D2F0A0"/>
  </w:style>
  <w:style w:type="paragraph" w:customStyle="1" w:styleId="38A57F9F8B2F4C9B9F4C2D85182C56D6">
    <w:name w:val="38A57F9F8B2F4C9B9F4C2D85182C56D6"/>
  </w:style>
  <w:style w:type="paragraph" w:customStyle="1" w:styleId="115097B8B4B64D5D9AFC47102618E153">
    <w:name w:val="115097B8B4B64D5D9AFC47102618E153"/>
  </w:style>
  <w:style w:type="paragraph" w:customStyle="1" w:styleId="AF8BDE674BF546FFBEA67B6989482042">
    <w:name w:val="AF8BDE674BF546FFBEA67B6989482042"/>
  </w:style>
  <w:style w:type="paragraph" w:customStyle="1" w:styleId="8D4C2D31C4B54DE0BA84ED3AECC5615C">
    <w:name w:val="8D4C2D31C4B54DE0BA84ED3AECC56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Investigations_and_Compliance_Terre_Haute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Investigations and Compliance Division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1800 FORT HARRISON ROAD, SUITE 12_x000d_
TERRE HAUTE, IN 47804-1413</dc:description>
  <cp:lastModifiedBy>Inkenbrandt, Alan L</cp:lastModifiedBy>
  <cp:revision>2</cp:revision>
  <dcterms:created xsi:type="dcterms:W3CDTF">2025-01-09T19:09:00Z</dcterms:created>
  <dcterms:modified xsi:type="dcterms:W3CDTF">2025-01-09T19:10:00Z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