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6FD26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029A7087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91C34" w14:textId="77777777" w:rsidR="00441A35" w:rsidRDefault="00441A35" w:rsidP="003057A0">
      <w:r>
        <w:separator/>
      </w:r>
    </w:p>
  </w:endnote>
  <w:endnote w:type="continuationSeparator" w:id="0">
    <w:p w14:paraId="51AD2FD0" w14:textId="77777777" w:rsidR="00441A35" w:rsidRDefault="00441A35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928BE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390CB40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E1EFB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0709369" wp14:editId="69D3F676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2E56A5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91B6E88" wp14:editId="2C6C5836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70936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512E56A5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91B6E88" wp14:editId="2C6C5836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03A30C79" wp14:editId="21223E3F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76B551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0416B43A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A30C79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2B76B551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0416B43A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23370" w14:textId="77777777" w:rsidR="00441A35" w:rsidRDefault="00441A35" w:rsidP="003057A0">
      <w:r>
        <w:separator/>
      </w:r>
    </w:p>
  </w:footnote>
  <w:footnote w:type="continuationSeparator" w:id="0">
    <w:p w14:paraId="5B62FF5A" w14:textId="77777777" w:rsidR="00441A35" w:rsidRDefault="00441A35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A4A08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1506E71" wp14:editId="35A9C615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BACAE2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E060B54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58ED7D71" w14:textId="77777777" w:rsidR="00AB1C1A" w:rsidRDefault="00FB1608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B591A44804494A7ABFA95BC75FDE9658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29F22F6B" w14:textId="77777777" w:rsidR="00EA4BA8" w:rsidRPr="00C63EF1" w:rsidRDefault="00FB1608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E1FFE7635ECB413EA7E3271799D3C75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81811">
                                <w:t>Investigations and Compliance Division</w:t>
                              </w:r>
                            </w:sdtContent>
                          </w:sdt>
                        </w:p>
                        <w:p w14:paraId="4B11EDC4" w14:textId="1C53B017" w:rsidR="0082558C" w:rsidRPr="0082558C" w:rsidRDefault="00FB1608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BB935994E2D745CAA4E90C7986E8FED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1416 CASSOPOLIS ST., SUITE D</w:t>
                              </w:r>
                              <w:r>
                                <w:br/>
                                <w:t>ELKHART, IN 46514-3210</w:t>
                              </w:r>
                            </w:sdtContent>
                          </w:sdt>
                        </w:p>
                        <w:p w14:paraId="09DB6680" w14:textId="77777777" w:rsidR="00EA4BA8" w:rsidRPr="00604E04" w:rsidRDefault="00FB1608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7F666C0996BE4FBBBB7366D42C106E9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E1257">
                                <w:rPr>
                                  <w:color w:val="FFFFFF" w:themeColor="background1"/>
                                </w:rPr>
                                <w:t>toll-free: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D0114B8762CB46039133D065E7C0D046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0F7FE5D" w14:textId="77777777" w:rsidR="009F0635" w:rsidRPr="00604E04" w:rsidRDefault="00604E04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604E04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506E7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39BACAE2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E060B54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58ED7D71" w14:textId="77777777" w:rsidR="00AB1C1A" w:rsidRDefault="00FB1608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B591A44804494A7ABFA95BC75FDE9658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29F22F6B" w14:textId="77777777" w:rsidR="00EA4BA8" w:rsidRPr="00C63EF1" w:rsidRDefault="00FB1608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E1FFE7635ECB413EA7E3271799D3C75E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81811">
                          <w:t>Investigations and Compliance Division</w:t>
                        </w:r>
                      </w:sdtContent>
                    </w:sdt>
                  </w:p>
                  <w:p w14:paraId="4B11EDC4" w14:textId="1C53B017" w:rsidR="0082558C" w:rsidRPr="0082558C" w:rsidRDefault="00FB1608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BB935994E2D745CAA4E90C7986E8FED5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1416 CASSOPOLIS ST., SUITE D</w:t>
                        </w:r>
                        <w:r>
                          <w:br/>
                          <w:t>ELKHART, IN 46514-3210</w:t>
                        </w:r>
                      </w:sdtContent>
                    </w:sdt>
                  </w:p>
                  <w:p w14:paraId="09DB6680" w14:textId="77777777" w:rsidR="00EA4BA8" w:rsidRPr="00604E04" w:rsidRDefault="00FB1608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7F666C0996BE4FBBBB7366D42C106E93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1E1257">
                          <w:rPr>
                            <w:color w:val="FFFFFF" w:themeColor="background1"/>
                          </w:rPr>
                          <w:t>toll-free: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D0114B8762CB46039133D065E7C0D046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40F7FE5D" w14:textId="77777777" w:rsidR="009F0635" w:rsidRPr="00604E04" w:rsidRDefault="00604E04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604E04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D20F629" wp14:editId="04905745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00F52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75E17D4" wp14:editId="6FC524A3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20F629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0700F52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75E17D4" wp14:editId="6FC524A3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A35"/>
    <w:rsid w:val="000D2E46"/>
    <w:rsid w:val="000E2B0E"/>
    <w:rsid w:val="00112570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B726C"/>
    <w:rsid w:val="001E1257"/>
    <w:rsid w:val="001E4859"/>
    <w:rsid w:val="001F2685"/>
    <w:rsid w:val="002130FF"/>
    <w:rsid w:val="00232203"/>
    <w:rsid w:val="00245F4A"/>
    <w:rsid w:val="00247DEC"/>
    <w:rsid w:val="002656BA"/>
    <w:rsid w:val="00292D02"/>
    <w:rsid w:val="002A52D3"/>
    <w:rsid w:val="002C3576"/>
    <w:rsid w:val="002E12AA"/>
    <w:rsid w:val="002E5516"/>
    <w:rsid w:val="003057A0"/>
    <w:rsid w:val="0031790B"/>
    <w:rsid w:val="003278FA"/>
    <w:rsid w:val="00362FC1"/>
    <w:rsid w:val="00385610"/>
    <w:rsid w:val="0039348F"/>
    <w:rsid w:val="003B168F"/>
    <w:rsid w:val="00400172"/>
    <w:rsid w:val="00412BFF"/>
    <w:rsid w:val="00414408"/>
    <w:rsid w:val="00441A35"/>
    <w:rsid w:val="0044554B"/>
    <w:rsid w:val="004A1700"/>
    <w:rsid w:val="004B0028"/>
    <w:rsid w:val="004D67C6"/>
    <w:rsid w:val="005222E4"/>
    <w:rsid w:val="0052290A"/>
    <w:rsid w:val="00525595"/>
    <w:rsid w:val="00525674"/>
    <w:rsid w:val="00563C69"/>
    <w:rsid w:val="00566DC2"/>
    <w:rsid w:val="005904BD"/>
    <w:rsid w:val="005E66BC"/>
    <w:rsid w:val="00600787"/>
    <w:rsid w:val="0060311A"/>
    <w:rsid w:val="00604E04"/>
    <w:rsid w:val="006402E3"/>
    <w:rsid w:val="00661EEB"/>
    <w:rsid w:val="006661BD"/>
    <w:rsid w:val="00681811"/>
    <w:rsid w:val="006C6480"/>
    <w:rsid w:val="006E360D"/>
    <w:rsid w:val="006F3161"/>
    <w:rsid w:val="00706038"/>
    <w:rsid w:val="00730C42"/>
    <w:rsid w:val="007350A3"/>
    <w:rsid w:val="00746E83"/>
    <w:rsid w:val="00762CE2"/>
    <w:rsid w:val="0076451E"/>
    <w:rsid w:val="0079300A"/>
    <w:rsid w:val="007A0ED0"/>
    <w:rsid w:val="007A3376"/>
    <w:rsid w:val="007B61FC"/>
    <w:rsid w:val="007B6552"/>
    <w:rsid w:val="008041A0"/>
    <w:rsid w:val="00817AD5"/>
    <w:rsid w:val="008249F2"/>
    <w:rsid w:val="0082558C"/>
    <w:rsid w:val="00860115"/>
    <w:rsid w:val="00871140"/>
    <w:rsid w:val="0087757C"/>
    <w:rsid w:val="0088388A"/>
    <w:rsid w:val="0089712D"/>
    <w:rsid w:val="008A3A1E"/>
    <w:rsid w:val="008B1B0B"/>
    <w:rsid w:val="009229D5"/>
    <w:rsid w:val="009436CA"/>
    <w:rsid w:val="00944944"/>
    <w:rsid w:val="0095156C"/>
    <w:rsid w:val="0095663C"/>
    <w:rsid w:val="00973E5B"/>
    <w:rsid w:val="00984642"/>
    <w:rsid w:val="0099460B"/>
    <w:rsid w:val="009A49FB"/>
    <w:rsid w:val="009E4832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B46D3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C65E2"/>
    <w:rsid w:val="00EE56A6"/>
    <w:rsid w:val="00EE5F5A"/>
    <w:rsid w:val="00F04818"/>
    <w:rsid w:val="00F46CFE"/>
    <w:rsid w:val="00FB1608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2DB1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591A44804494A7ABFA95BC75FDE9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FC4356-13D6-4266-AD56-DECA26732CFB}"/>
      </w:docPartPr>
      <w:docPartBody>
        <w:p w:rsidR="00893491" w:rsidRDefault="00893491">
          <w:pPr>
            <w:pStyle w:val="B591A44804494A7ABFA95BC75FDE9658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E1FFE7635ECB413EA7E3271799D3C7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02B965-EB87-41ED-9FC5-B4A8F1AC8BC0}"/>
      </w:docPartPr>
      <w:docPartBody>
        <w:p w:rsidR="00893491" w:rsidRDefault="00893491">
          <w:pPr>
            <w:pStyle w:val="E1FFE7635ECB413EA7E3271799D3C75E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BB935994E2D745CAA4E90C7986E8F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A2D36-03E8-439F-B3E6-0A97EF242BAF}"/>
      </w:docPartPr>
      <w:docPartBody>
        <w:p w:rsidR="00893491" w:rsidRDefault="00893491">
          <w:pPr>
            <w:pStyle w:val="BB935994E2D745CAA4E90C7986E8FED5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7F666C0996BE4FBBBB7366D42C106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BE7BE-789F-4CB1-A351-FD4D5120BC2E}"/>
      </w:docPartPr>
      <w:docPartBody>
        <w:p w:rsidR="00893491" w:rsidRDefault="00893491">
          <w:pPr>
            <w:pStyle w:val="7F666C0996BE4FBBBB7366D42C106E93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D0114B8762CB46039133D065E7C0D0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F34C2-AC3F-4850-9D95-800A588E564C}"/>
      </w:docPartPr>
      <w:docPartBody>
        <w:p w:rsidR="00893491" w:rsidRDefault="00893491">
          <w:pPr>
            <w:pStyle w:val="D0114B8762CB46039133D065E7C0D046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491"/>
    <w:rsid w:val="0044554B"/>
    <w:rsid w:val="0089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B591A44804494A7ABFA95BC75FDE9658">
    <w:name w:val="B591A44804494A7ABFA95BC75FDE9658"/>
  </w:style>
  <w:style w:type="paragraph" w:customStyle="1" w:styleId="E1FFE7635ECB413EA7E3271799D3C75E">
    <w:name w:val="E1FFE7635ECB413EA7E3271799D3C75E"/>
  </w:style>
  <w:style w:type="paragraph" w:customStyle="1" w:styleId="BB935994E2D745CAA4E90C7986E8FED5">
    <w:name w:val="BB935994E2D745CAA4E90C7986E8FED5"/>
  </w:style>
  <w:style w:type="paragraph" w:customStyle="1" w:styleId="7F666C0996BE4FBBBB7366D42C106E93">
    <w:name w:val="7F666C0996BE4FBBBB7366D42C106E93"/>
  </w:style>
  <w:style w:type="paragraph" w:customStyle="1" w:styleId="D0114B8762CB46039133D065E7C0D046">
    <w:name w:val="D0114B8762CB46039133D065E7C0D0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Investigations_and_Compliance_Elkhart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Investigations and Compliance Division</dc:title>
  <dc:subject>toll-free:</dc:subject>
  <dc:creator>Inkenbrandt, Alan L</dc:creator>
  <cp:keywords>FSSA</cp:keywords>
  <dc:description>1416 CASSOPOLIS ST., SUITE D_x000d_
ELKHART, IN 46514-3210</dc:description>
  <cp:lastModifiedBy>Inkenbrandt, Alan L</cp:lastModifiedBy>
  <cp:revision>2</cp:revision>
  <dcterms:created xsi:type="dcterms:W3CDTF">2025-01-09T18:54:00Z</dcterms:created>
  <dcterms:modified xsi:type="dcterms:W3CDTF">2025-01-09T18:55:00Z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