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DA24D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76980A09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6E136" w14:textId="77777777" w:rsidR="008C1B21" w:rsidRDefault="008C1B21" w:rsidP="003057A0">
      <w:r>
        <w:separator/>
      </w:r>
    </w:p>
  </w:endnote>
  <w:endnote w:type="continuationSeparator" w:id="0">
    <w:p w14:paraId="2DFCC0F9" w14:textId="77777777" w:rsidR="008C1B21" w:rsidRDefault="008C1B21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2A8C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BB51607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4983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97185D" wp14:editId="1D8E9FD3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AE0D20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13CD332" wp14:editId="257F03BA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7185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0AE0D20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13CD332" wp14:editId="257F03BA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39614D5" wp14:editId="2FA9E52E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EE17B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314D0ED1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9614D5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52EEE17B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314D0ED1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90E4A" w14:textId="77777777" w:rsidR="008C1B21" w:rsidRDefault="008C1B21" w:rsidP="003057A0">
      <w:r>
        <w:separator/>
      </w:r>
    </w:p>
  </w:footnote>
  <w:footnote w:type="continuationSeparator" w:id="0">
    <w:p w14:paraId="0A5C7CD2" w14:textId="77777777" w:rsidR="008C1B21" w:rsidRDefault="008C1B21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CD66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BF32C8" wp14:editId="5C0BFED1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C9D939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19F2C70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278782A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E3C661A58FA948CDB6274B6FA7B19646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02A6B4EF" w14:textId="636E9F7E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5062BC8135F6416381E6B9BC1DD05D5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A72229">
                                <w:t>Owen County Office</w:t>
                              </w:r>
                            </w:sdtContent>
                          </w:sdt>
                        </w:p>
                        <w:p w14:paraId="5077E7DA" w14:textId="2F87852B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CCBBE3382B7344A49EE5AE5315C8D20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A72229">
                                <w:t>450 E. Franklin St., Suite B</w:t>
                              </w:r>
                              <w:r w:rsidR="00A72229">
                                <w:br/>
                                <w:t>Spencer, IN 47460-1824</w:t>
                              </w:r>
                            </w:sdtContent>
                          </w:sdt>
                        </w:p>
                        <w:p w14:paraId="2306646D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0737B9DB511F49F1BAB3CEF9DEE425E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7DDEC350CCC46E4BCAA704EF4CB6E67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474765FD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F32C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23C9D939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19F2C70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278782A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E3C661A58FA948CDB6274B6FA7B19646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02A6B4EF" w14:textId="636E9F7E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5062BC8135F6416381E6B9BC1DD05D5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A72229">
                          <w:t>Owen County Office</w:t>
                        </w:r>
                      </w:sdtContent>
                    </w:sdt>
                  </w:p>
                  <w:p w14:paraId="5077E7DA" w14:textId="2F87852B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CCBBE3382B7344A49EE5AE5315C8D20F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A72229">
                          <w:t>450 E. Franklin St., Suite B</w:t>
                        </w:r>
                        <w:r w:rsidR="00A72229">
                          <w:br/>
                          <w:t>Spencer, IN 47460-1824</w:t>
                        </w:r>
                      </w:sdtContent>
                    </w:sdt>
                  </w:p>
                  <w:p w14:paraId="2306646D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0737B9DB511F49F1BAB3CEF9DEE425E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7DDEC350CCC46E4BCAA704EF4CB6E67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474765FD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3B81CC" wp14:editId="2CEF6233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7BE0C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C374B72" wp14:editId="105613A8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3B81C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F7BE0C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C374B72" wp14:editId="105613A8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83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26183"/>
    <w:rsid w:val="00563C69"/>
    <w:rsid w:val="00566DC2"/>
    <w:rsid w:val="005904BD"/>
    <w:rsid w:val="005D7C34"/>
    <w:rsid w:val="00600787"/>
    <w:rsid w:val="0060311A"/>
    <w:rsid w:val="006402E3"/>
    <w:rsid w:val="006632AF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C1B21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72229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A7C5B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7BBB65"/>
  <w15:chartTrackingRefBased/>
  <w15:docId w15:val="{133C91A7-BD2A-480C-9E86-F2F6697F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C661A58FA948CDB6274B6FA7B19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A7937-273A-436E-8350-60F3FE8BBED8}"/>
      </w:docPartPr>
      <w:docPartBody>
        <w:p w:rsidR="00000000" w:rsidRDefault="00000000">
          <w:pPr>
            <w:pStyle w:val="E3C661A58FA948CDB6274B6FA7B19646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5062BC8135F6416381E6B9BC1DD05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0D778-9323-43AF-A808-0B8AE5F823C3}"/>
      </w:docPartPr>
      <w:docPartBody>
        <w:p w:rsidR="00000000" w:rsidRDefault="00000000">
          <w:pPr>
            <w:pStyle w:val="5062BC8135F6416381E6B9BC1DD05D52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CCBBE3382B7344A49EE5AE5315C8D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D8DA4-2E0D-4232-9245-A317E2D12927}"/>
      </w:docPartPr>
      <w:docPartBody>
        <w:p w:rsidR="00000000" w:rsidRDefault="00000000">
          <w:pPr>
            <w:pStyle w:val="CCBBE3382B7344A49EE5AE5315C8D20F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0737B9DB511F49F1BAB3CEF9DEE4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FCBB6-8FE0-4637-89D6-87322AA672FB}"/>
      </w:docPartPr>
      <w:docPartBody>
        <w:p w:rsidR="00000000" w:rsidRDefault="00000000">
          <w:pPr>
            <w:pStyle w:val="0737B9DB511F49F1BAB3CEF9DEE425E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7DDEC350CCC46E4BCAA704EF4CB6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484C9-073C-4061-BBCE-57CBA8087F87}"/>
      </w:docPartPr>
      <w:docPartBody>
        <w:p w:rsidR="00000000" w:rsidRDefault="00000000">
          <w:pPr>
            <w:pStyle w:val="E7DDEC350CCC46E4BCAA704EF4CB6E67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C0"/>
    <w:rsid w:val="000043C0"/>
    <w:rsid w:val="00D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E3C661A58FA948CDB6274B6FA7B19646">
    <w:name w:val="E3C661A58FA948CDB6274B6FA7B19646"/>
  </w:style>
  <w:style w:type="paragraph" w:customStyle="1" w:styleId="5062BC8135F6416381E6B9BC1DD05D52">
    <w:name w:val="5062BC8135F6416381E6B9BC1DD05D52"/>
  </w:style>
  <w:style w:type="paragraph" w:customStyle="1" w:styleId="CCBBE3382B7344A49EE5AE5315C8D20F">
    <w:name w:val="CCBBE3382B7344A49EE5AE5315C8D20F"/>
  </w:style>
  <w:style w:type="paragraph" w:customStyle="1" w:styleId="0737B9DB511F49F1BAB3CEF9DEE425E8">
    <w:name w:val="0737B9DB511F49F1BAB3CEF9DEE425E8"/>
  </w:style>
  <w:style w:type="paragraph" w:customStyle="1" w:styleId="E7DDEC350CCC46E4BCAA704EF4CB6E67">
    <w:name w:val="E7DDEC350CCC46E4BCAA704EF4CB6E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497488-CB9A-42F7-BDF9-0A73215C458B}"/>
</file>

<file path=customXml/itemProps3.xml><?xml version="1.0" encoding="utf-8"?>
<ds:datastoreItem xmlns:ds="http://schemas.openxmlformats.org/officeDocument/2006/customXml" ds:itemID="{8692B7F1-CE48-447A-A670-3DD204E654D8}"/>
</file>

<file path=customXml/itemProps4.xml><?xml version="1.0" encoding="utf-8"?>
<ds:datastoreItem xmlns:ds="http://schemas.openxmlformats.org/officeDocument/2006/customXml" ds:itemID="{539AA40D-38C8-4989-89F7-B783DE80CC32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Owen County Office</dc:title>
  <dc:subject>VOICE: 800-403-0864</dc:subject>
  <dc:creator>Runkle, Tyson R</dc:creator>
  <cp:keywords>FSSA</cp:keywords>
  <dc:description>450 E. Franklin St., Suite B_x000d_
Spencer, IN 47460-1824</dc:description>
  <cp:lastModifiedBy>Runkle, Tyson R</cp:lastModifiedBy>
  <cp:revision>2</cp:revision>
  <dcterms:created xsi:type="dcterms:W3CDTF">2025-01-10T17:47:00Z</dcterms:created>
  <dcterms:modified xsi:type="dcterms:W3CDTF">2025-01-10T17:48:00Z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