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26C07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53270B3A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C5DEC" w14:textId="77777777" w:rsidR="00D1780A" w:rsidRDefault="00D1780A" w:rsidP="003057A0">
      <w:r>
        <w:separator/>
      </w:r>
    </w:p>
  </w:endnote>
  <w:endnote w:type="continuationSeparator" w:id="0">
    <w:p w14:paraId="20D125DD" w14:textId="77777777" w:rsidR="00D1780A" w:rsidRDefault="00D1780A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6E683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47F5E59D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B2120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4ED2498" wp14:editId="58A1BFD9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34B7E0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6A5B0419" wp14:editId="40B91F5B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ED2498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7E34B7E0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6A5B0419" wp14:editId="40B91F5B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5049BF7F" wp14:editId="384458E8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15BDE9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76238A07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49BF7F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6D15BDE9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76238A07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1159A" w14:textId="77777777" w:rsidR="00D1780A" w:rsidRDefault="00D1780A" w:rsidP="003057A0">
      <w:r>
        <w:separator/>
      </w:r>
    </w:p>
  </w:footnote>
  <w:footnote w:type="continuationSeparator" w:id="0">
    <w:p w14:paraId="6F38D9C2" w14:textId="77777777" w:rsidR="00D1780A" w:rsidRDefault="00D1780A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07281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BC3042F" wp14:editId="736E685F">
              <wp:simplePos x="0" y="0"/>
              <wp:positionH relativeFrom="column">
                <wp:posOffset>1876425</wp:posOffset>
              </wp:positionH>
              <wp:positionV relativeFrom="paragraph">
                <wp:posOffset>381000</wp:posOffset>
              </wp:positionV>
              <wp:extent cx="419671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671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139A18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580B4E14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44BF3A6B" w14:textId="3C5F7EF4" w:rsidR="00AB1C1A" w:rsidRDefault="00DD2767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811242D085004C38A7D539062F4FF71D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>
                                <w:t>Indiana Family and Social Services Administration</w:t>
                              </w:r>
                            </w:sdtContent>
                          </w:sdt>
                        </w:p>
                        <w:p w14:paraId="7730FCF3" w14:textId="213335DE" w:rsidR="00EA4BA8" w:rsidRPr="00C63EF1" w:rsidRDefault="00DD2767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600E16C40F08491CBF9311B281C99848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Office of General Counsel</w:t>
                              </w:r>
                            </w:sdtContent>
                          </w:sdt>
                        </w:p>
                        <w:p w14:paraId="2D64ED91" w14:textId="771F6C76" w:rsidR="0082558C" w:rsidRPr="0082558C" w:rsidRDefault="00DD2767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D342B2C4DB7F4F03A23250D03E4913AB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402 W. WASHINGTON ST., ROOM W451, MS27</w:t>
                              </w:r>
                            </w:sdtContent>
                          </w:sdt>
                        </w:p>
                        <w:p w14:paraId="13FA8DC0" w14:textId="4EE22287" w:rsidR="00EA4BA8" w:rsidRDefault="00DD2767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C4DE671D6CDC42DD940DE2F4611DAE1B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INDIANAPOLIS, IN 46204-2744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FFFFFF" w:themeColor="background1"/>
                            </w:rPr>
                            <w:alias w:val="Category"/>
                            <w:tag w:val=""/>
                            <w:id w:val="376060589"/>
                            <w:placeholder>
                              <w:docPart w:val="B51F8C76B64744CD9C92E3B47D0CFD0E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0E1CA976" w14:textId="77777777" w:rsidR="009F0635" w:rsidRPr="00DD2767" w:rsidRDefault="008041A0" w:rsidP="0082558C">
                              <w:pPr>
                                <w:pStyle w:val="Address"/>
                                <w:rPr>
                                  <w:color w:val="FFFFFF" w:themeColor="background1"/>
                                </w:rPr>
                              </w:pPr>
                              <w:r w:rsidRPr="00DD2767">
                                <w:rPr>
                                  <w:color w:val="FFFFFF" w:themeColor="background1"/>
                                </w:rPr>
                                <w:t>FAX: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C3042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47.75pt;margin-top:30pt;width:330.4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" filled="f" stroked="f">
              <v:textbox>
                <w:txbxContent>
                  <w:p w14:paraId="31139A18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580B4E14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44BF3A6B" w14:textId="3C5F7EF4" w:rsidR="00AB1C1A" w:rsidRDefault="00DD2767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811242D085004C38A7D539062F4FF71D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>
                          <w:t>Indiana Family and Social Services Administration</w:t>
                        </w:r>
                      </w:sdtContent>
                    </w:sdt>
                  </w:p>
                  <w:p w14:paraId="7730FCF3" w14:textId="213335DE" w:rsidR="00EA4BA8" w:rsidRPr="00C63EF1" w:rsidRDefault="00DD2767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600E16C40F08491CBF9311B281C99848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t>Office of General Counsel</w:t>
                        </w:r>
                      </w:sdtContent>
                    </w:sdt>
                  </w:p>
                  <w:p w14:paraId="2D64ED91" w14:textId="771F6C76" w:rsidR="0082558C" w:rsidRPr="0082558C" w:rsidRDefault="00DD2767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D342B2C4DB7F4F03A23250D03E4913AB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402 W. WASHINGTON ST., ROOM W451, MS27</w:t>
                        </w:r>
                      </w:sdtContent>
                    </w:sdt>
                  </w:p>
                  <w:p w14:paraId="13FA8DC0" w14:textId="4EE22287" w:rsidR="00EA4BA8" w:rsidRDefault="00DD2767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C4DE671D6CDC42DD940DE2F4611DAE1B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>
                          <w:t>INDIANAPOLIS, IN 46204-2744</w:t>
                        </w:r>
                      </w:sdtContent>
                    </w:sdt>
                  </w:p>
                  <w:sdt>
                    <w:sdtPr>
                      <w:rPr>
                        <w:color w:val="FFFFFF" w:themeColor="background1"/>
                      </w:rPr>
                      <w:alias w:val="Category"/>
                      <w:tag w:val=""/>
                      <w:id w:val="376060589"/>
                      <w:placeholder>
                        <w:docPart w:val="B51F8C76B64744CD9C92E3B47D0CFD0E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0E1CA976" w14:textId="77777777" w:rsidR="009F0635" w:rsidRPr="00DD2767" w:rsidRDefault="008041A0" w:rsidP="0082558C">
                        <w:pPr>
                          <w:pStyle w:val="Address"/>
                          <w:rPr>
                            <w:color w:val="FFFFFF" w:themeColor="background1"/>
                          </w:rPr>
                        </w:pPr>
                        <w:r w:rsidRPr="00DD2767">
                          <w:rPr>
                            <w:color w:val="FFFFFF" w:themeColor="background1"/>
                          </w:rPr>
                          <w:t>FAX: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AAC7423" wp14:editId="74F06204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08E934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48317C26" wp14:editId="2D748690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AC7423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4F08E934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48317C26" wp14:editId="2D748690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80A"/>
    <w:rsid w:val="000D2E46"/>
    <w:rsid w:val="000E2B0E"/>
    <w:rsid w:val="00112570"/>
    <w:rsid w:val="001170D6"/>
    <w:rsid w:val="0014019A"/>
    <w:rsid w:val="001706BB"/>
    <w:rsid w:val="00175CE5"/>
    <w:rsid w:val="001979B9"/>
    <w:rsid w:val="001B17A8"/>
    <w:rsid w:val="001B6657"/>
    <w:rsid w:val="001F2685"/>
    <w:rsid w:val="00232203"/>
    <w:rsid w:val="00245F4A"/>
    <w:rsid w:val="002656BA"/>
    <w:rsid w:val="002A52D3"/>
    <w:rsid w:val="002C3576"/>
    <w:rsid w:val="002E12AA"/>
    <w:rsid w:val="002E5516"/>
    <w:rsid w:val="003057A0"/>
    <w:rsid w:val="0031790B"/>
    <w:rsid w:val="003278FA"/>
    <w:rsid w:val="00362FC1"/>
    <w:rsid w:val="00385610"/>
    <w:rsid w:val="0039348F"/>
    <w:rsid w:val="003B168F"/>
    <w:rsid w:val="00400172"/>
    <w:rsid w:val="004B0028"/>
    <w:rsid w:val="005222E4"/>
    <w:rsid w:val="0052290A"/>
    <w:rsid w:val="00525674"/>
    <w:rsid w:val="00563C69"/>
    <w:rsid w:val="00566DC2"/>
    <w:rsid w:val="005904BD"/>
    <w:rsid w:val="00600787"/>
    <w:rsid w:val="0060311A"/>
    <w:rsid w:val="006402E3"/>
    <w:rsid w:val="006661BD"/>
    <w:rsid w:val="006C6480"/>
    <w:rsid w:val="006E360D"/>
    <w:rsid w:val="006F3161"/>
    <w:rsid w:val="00730C42"/>
    <w:rsid w:val="007350A3"/>
    <w:rsid w:val="00746E83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9712D"/>
    <w:rsid w:val="008A3A1E"/>
    <w:rsid w:val="008B1B0B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1048A"/>
    <w:rsid w:val="00A27745"/>
    <w:rsid w:val="00A36262"/>
    <w:rsid w:val="00A47C6E"/>
    <w:rsid w:val="00A60B2D"/>
    <w:rsid w:val="00A62F37"/>
    <w:rsid w:val="00AB1C1A"/>
    <w:rsid w:val="00AD20F1"/>
    <w:rsid w:val="00AE726E"/>
    <w:rsid w:val="00AF33F7"/>
    <w:rsid w:val="00AF4DE1"/>
    <w:rsid w:val="00B04377"/>
    <w:rsid w:val="00B07F48"/>
    <w:rsid w:val="00B177E8"/>
    <w:rsid w:val="00B86EC8"/>
    <w:rsid w:val="00BA3494"/>
    <w:rsid w:val="00BC214D"/>
    <w:rsid w:val="00BF1F4B"/>
    <w:rsid w:val="00BF3F6E"/>
    <w:rsid w:val="00C45CB2"/>
    <w:rsid w:val="00C620F3"/>
    <w:rsid w:val="00C63EF1"/>
    <w:rsid w:val="00C655D7"/>
    <w:rsid w:val="00CD29DD"/>
    <w:rsid w:val="00CE0CA1"/>
    <w:rsid w:val="00CF19F6"/>
    <w:rsid w:val="00D04F10"/>
    <w:rsid w:val="00D13071"/>
    <w:rsid w:val="00D16819"/>
    <w:rsid w:val="00D1780A"/>
    <w:rsid w:val="00D41FBE"/>
    <w:rsid w:val="00DD2767"/>
    <w:rsid w:val="00E2569B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F5A"/>
    <w:rsid w:val="00F3630B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67AF4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1242D085004C38A7D539062F4FF7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20F2A5-6D78-4AE3-9FF7-3C240EE38EFF}"/>
      </w:docPartPr>
      <w:docPartBody>
        <w:p w:rsidR="00A80318" w:rsidRDefault="00A80318">
          <w:pPr>
            <w:pStyle w:val="811242D085004C38A7D539062F4FF71D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600E16C40F08491CBF9311B281C998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95C334-60BD-4057-92C7-6A0850440A04}"/>
      </w:docPartPr>
      <w:docPartBody>
        <w:p w:rsidR="00A80318" w:rsidRDefault="00A80318">
          <w:pPr>
            <w:pStyle w:val="600E16C40F08491CBF9311B281C99848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D342B2C4DB7F4F03A23250D03E4913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894795-34B1-407B-A818-E28853DFF3C7}"/>
      </w:docPartPr>
      <w:docPartBody>
        <w:p w:rsidR="00A80318" w:rsidRDefault="00A80318">
          <w:pPr>
            <w:pStyle w:val="D342B2C4DB7F4F03A23250D03E4913AB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C4DE671D6CDC42DD940DE2F4611DAE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E49643-F6E3-4032-8EC2-61CDDBD88907}"/>
      </w:docPartPr>
      <w:docPartBody>
        <w:p w:rsidR="00A80318" w:rsidRDefault="00A80318">
          <w:pPr>
            <w:pStyle w:val="C4DE671D6CDC42DD940DE2F4611DAE1B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B51F8C76B64744CD9C92E3B47D0CFD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478133-D840-4472-9D7B-3A0FB502FE61}"/>
      </w:docPartPr>
      <w:docPartBody>
        <w:p w:rsidR="00A80318" w:rsidRDefault="00A80318">
          <w:pPr>
            <w:pStyle w:val="B51F8C76B64744CD9C92E3B47D0CFD0E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318"/>
    <w:rsid w:val="00A80318"/>
    <w:rsid w:val="00F36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811242D085004C38A7D539062F4FF71D">
    <w:name w:val="811242D085004C38A7D539062F4FF71D"/>
  </w:style>
  <w:style w:type="paragraph" w:customStyle="1" w:styleId="600E16C40F08491CBF9311B281C99848">
    <w:name w:val="600E16C40F08491CBF9311B281C99848"/>
  </w:style>
  <w:style w:type="paragraph" w:customStyle="1" w:styleId="D342B2C4DB7F4F03A23250D03E4913AB">
    <w:name w:val="D342B2C4DB7F4F03A23250D03E4913AB"/>
  </w:style>
  <w:style w:type="paragraph" w:customStyle="1" w:styleId="C4DE671D6CDC42DD940DE2F4611DAE1B">
    <w:name w:val="C4DE671D6CDC42DD940DE2F4611DAE1B"/>
  </w:style>
  <w:style w:type="paragraph" w:customStyle="1" w:styleId="B51F8C76B64744CD9C92E3B47D0CFD0E">
    <w:name w:val="B51F8C76B64744CD9C92E3B47D0CFD0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FSSA_OGC</Template>
  <TotalTime>2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</vt:lpstr>
    </vt:vector>
  </TitlesOfParts>
  <Manager>Indiana Family and Social Services Administration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Office of General Counsel</dc:title>
  <dc:subject>INDIANAPOLIS, IN 46204-2744</dc:subject>
  <dc:creator>Inkenbrandt, Alan L</dc:creator>
  <cp:keywords>FSSA</cp:keywords>
  <dc:description>402 W. WASHINGTON ST., ROOM W451, MS27</dc:description>
  <cp:lastModifiedBy>Inkenbrandt, Alan L</cp:lastModifiedBy>
  <cp:revision>2</cp:revision>
  <dcterms:created xsi:type="dcterms:W3CDTF">2025-01-13T17:50:00Z</dcterms:created>
  <dcterms:modified xsi:type="dcterms:W3CDTF">2025-01-13T17:52:00Z</dcterms:modified>
  <cp:category>FAX: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