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9D1FB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42C99387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AD1AA" w14:textId="77777777" w:rsidR="00547332" w:rsidRDefault="00547332" w:rsidP="003057A0">
      <w:r>
        <w:separator/>
      </w:r>
    </w:p>
  </w:endnote>
  <w:endnote w:type="continuationSeparator" w:id="0">
    <w:p w14:paraId="7C4E84F1" w14:textId="77777777" w:rsidR="00547332" w:rsidRDefault="00547332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53DB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6DE7652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1F7B1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11359C" wp14:editId="4A4295CF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C125A0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9C8BAC9" wp14:editId="04B29FC4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11359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3AC125A0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9C8BAC9" wp14:editId="04B29FC4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77A14DE" wp14:editId="217F6D5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0F9E1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C30DF4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7A14DE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20F9E1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C30DF4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BA223" w14:textId="77777777" w:rsidR="00547332" w:rsidRDefault="00547332" w:rsidP="003057A0">
      <w:r>
        <w:separator/>
      </w:r>
    </w:p>
  </w:footnote>
  <w:footnote w:type="continuationSeparator" w:id="0">
    <w:p w14:paraId="2F5F11BE" w14:textId="77777777" w:rsidR="00547332" w:rsidRDefault="00547332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E5A7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026499" wp14:editId="7272153A">
              <wp:simplePos x="0" y="0"/>
              <wp:positionH relativeFrom="column">
                <wp:posOffset>1353788</wp:posOffset>
              </wp:positionH>
              <wp:positionV relativeFrom="paragraph">
                <wp:posOffset>380010</wp:posOffset>
              </wp:positionV>
              <wp:extent cx="4714034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4034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2F455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0B4242B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9DC3D71" w14:textId="77777777" w:rsidR="00AB1C1A" w:rsidRDefault="0054733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9DA8DADE92CA463CA95BB213BA6524AB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9D1FC5"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412DFE41" w14:textId="77777777" w:rsidR="00EA4BA8" w:rsidRPr="00C63EF1" w:rsidRDefault="0054733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B0DA50A0D9714044AF741E79392B120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1C7FD42A" w14:textId="77777777" w:rsidR="0082558C" w:rsidRPr="0082558C" w:rsidRDefault="00547332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A75773AB559C4FD7810A0E7CA69F86C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9D1FC5">
                                <w:t xml:space="preserve">7409 EAGLE CREST BLVD., SUITE A </w:t>
                              </w:r>
                              <w:r w:rsidR="009D1FC5">
                                <w:br/>
                                <w:t>EVANSVILLE, IN 47715-9136</w:t>
                              </w:r>
                              <w:r w:rsidR="009D1FC5">
                                <w:br/>
                                <w:t>PHONE: 812-423-8449</w:t>
                              </w:r>
                            </w:sdtContent>
                          </w:sdt>
                        </w:p>
                        <w:p w14:paraId="6EFB0CD9" w14:textId="77777777" w:rsidR="00EA4BA8" w:rsidRDefault="00547332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067060AFC614FCBA00B995A1C15EBC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D56AF">
                                <w:t>TOLL-FREE: 877-218-3528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67C624BB4CAC4C3E9E7673DAE34ABE2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028C683" w14:textId="77777777" w:rsidR="009F0635" w:rsidRPr="003820D2" w:rsidRDefault="00CD56AF" w:rsidP="0082558C">
                              <w:pPr>
                                <w:pStyle w:val="Address"/>
                              </w:pPr>
                              <w:r>
                                <w:t>TOLL-FREE FAX: 855-525-9375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02649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6.6pt;margin-top:29.9pt;width:371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" filled="f" stroked="f">
              <v:textbox>
                <w:txbxContent>
                  <w:p w14:paraId="3092F455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0B4242B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9DC3D71" w14:textId="77777777" w:rsidR="00AB1C1A" w:rsidRDefault="00547332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9DA8DADE92CA463CA95BB213BA6524AB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9D1FC5">
                          <w:t>Division of Disability, Aging and Rehabilitative Services</w:t>
                        </w:r>
                      </w:sdtContent>
                    </w:sdt>
                  </w:p>
                  <w:p w14:paraId="412DFE41" w14:textId="77777777" w:rsidR="00EA4BA8" w:rsidRPr="00C63EF1" w:rsidRDefault="00547332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B0DA50A0D9714044AF741E79392B1207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1C7FD42A" w14:textId="77777777" w:rsidR="0082558C" w:rsidRPr="0082558C" w:rsidRDefault="00547332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A75773AB559C4FD7810A0E7CA69F86C7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9D1FC5">
                          <w:t xml:space="preserve">7409 EAGLE CREST BLVD., SUITE A </w:t>
                        </w:r>
                        <w:r w:rsidR="009D1FC5">
                          <w:br/>
                          <w:t>EVANSVILLE, IN 47715-9136</w:t>
                        </w:r>
                        <w:r w:rsidR="009D1FC5">
                          <w:br/>
                          <w:t>PHONE: 812-423-8449</w:t>
                        </w:r>
                      </w:sdtContent>
                    </w:sdt>
                  </w:p>
                  <w:p w14:paraId="6EFB0CD9" w14:textId="77777777" w:rsidR="00EA4BA8" w:rsidRDefault="00547332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067060AFC614FCBA00B995A1C15EBCB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CD56AF">
                          <w:t>TOLL-FREE: 877-218-3528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67C624BB4CAC4C3E9E7673DAE34ABE2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3028C683" w14:textId="77777777" w:rsidR="009F0635" w:rsidRPr="003820D2" w:rsidRDefault="00CD56AF" w:rsidP="0082558C">
                        <w:pPr>
                          <w:pStyle w:val="Address"/>
                        </w:pPr>
                        <w:r>
                          <w:t>TOLL-FREE FAX: 855-525-9375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16AC8F" wp14:editId="69E6D1F3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6C548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70260A4" wp14:editId="31425BCE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16AC8F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96C548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70260A4" wp14:editId="31425BCE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332"/>
    <w:rsid w:val="000D2E46"/>
    <w:rsid w:val="000E2B0E"/>
    <w:rsid w:val="0010212B"/>
    <w:rsid w:val="00112570"/>
    <w:rsid w:val="001170D6"/>
    <w:rsid w:val="0013300F"/>
    <w:rsid w:val="0014019A"/>
    <w:rsid w:val="001706BB"/>
    <w:rsid w:val="00175CE5"/>
    <w:rsid w:val="00177E17"/>
    <w:rsid w:val="001979B9"/>
    <w:rsid w:val="001B17A8"/>
    <w:rsid w:val="001B2729"/>
    <w:rsid w:val="001B6657"/>
    <w:rsid w:val="001C7A4E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3D5270"/>
    <w:rsid w:val="00400172"/>
    <w:rsid w:val="00412BFF"/>
    <w:rsid w:val="004343A2"/>
    <w:rsid w:val="004B0028"/>
    <w:rsid w:val="004D67C6"/>
    <w:rsid w:val="005222E4"/>
    <w:rsid w:val="0052290A"/>
    <w:rsid w:val="00525674"/>
    <w:rsid w:val="00547332"/>
    <w:rsid w:val="00563C69"/>
    <w:rsid w:val="00566DC2"/>
    <w:rsid w:val="005904BD"/>
    <w:rsid w:val="00600787"/>
    <w:rsid w:val="0060311A"/>
    <w:rsid w:val="0061370F"/>
    <w:rsid w:val="006402E3"/>
    <w:rsid w:val="006661BD"/>
    <w:rsid w:val="00674624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D1FC5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18EE"/>
    <w:rsid w:val="00BC214D"/>
    <w:rsid w:val="00BF1F4B"/>
    <w:rsid w:val="00BF3F6E"/>
    <w:rsid w:val="00C45CB2"/>
    <w:rsid w:val="00C620F3"/>
    <w:rsid w:val="00C63EF1"/>
    <w:rsid w:val="00C655D7"/>
    <w:rsid w:val="00C77FC4"/>
    <w:rsid w:val="00CD29DD"/>
    <w:rsid w:val="00CD56AF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6967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A8DADE92CA463CA95BB213BA652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9414F-22A0-4E47-8D02-81A587968770}"/>
      </w:docPartPr>
      <w:docPartBody>
        <w:p w:rsidR="003E5118" w:rsidRDefault="003E5118">
          <w:pPr>
            <w:pStyle w:val="9DA8DADE92CA463CA95BB213BA6524AB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B0DA50A0D9714044AF741E79392B1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C3BBE-A7CA-427B-84B5-F16AEAAD8465}"/>
      </w:docPartPr>
      <w:docPartBody>
        <w:p w:rsidR="003E5118" w:rsidRDefault="003E5118">
          <w:pPr>
            <w:pStyle w:val="B0DA50A0D9714044AF741E79392B1207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A75773AB559C4FD7810A0E7CA69F8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A8827-4479-4009-81E4-A262D0E1C4D1}"/>
      </w:docPartPr>
      <w:docPartBody>
        <w:p w:rsidR="003E5118" w:rsidRDefault="003E5118">
          <w:pPr>
            <w:pStyle w:val="A75773AB559C4FD7810A0E7CA69F86C7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067060AFC614FCBA00B995A1C15E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0F237-F504-4D24-9D24-FF689B28FC68}"/>
      </w:docPartPr>
      <w:docPartBody>
        <w:p w:rsidR="003E5118" w:rsidRDefault="003E5118">
          <w:pPr>
            <w:pStyle w:val="C067060AFC614FCBA00B995A1C15EBCB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67C624BB4CAC4C3E9E7673DAE34AB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40D71-51B4-4948-8801-8AB64FCB5300}"/>
      </w:docPartPr>
      <w:docPartBody>
        <w:p w:rsidR="003E5118" w:rsidRDefault="003E5118">
          <w:pPr>
            <w:pStyle w:val="67C624BB4CAC4C3E9E7673DAE34ABE2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118"/>
    <w:rsid w:val="003E5118"/>
    <w:rsid w:val="0043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9DA8DADE92CA463CA95BB213BA6524AB">
    <w:name w:val="9DA8DADE92CA463CA95BB213BA6524AB"/>
  </w:style>
  <w:style w:type="paragraph" w:customStyle="1" w:styleId="B0DA50A0D9714044AF741E79392B1207">
    <w:name w:val="B0DA50A0D9714044AF741E79392B1207"/>
  </w:style>
  <w:style w:type="paragraph" w:customStyle="1" w:styleId="A75773AB559C4FD7810A0E7CA69F86C7">
    <w:name w:val="A75773AB559C4FD7810A0E7CA69F86C7"/>
  </w:style>
  <w:style w:type="paragraph" w:customStyle="1" w:styleId="C067060AFC614FCBA00B995A1C15EBCB">
    <w:name w:val="C067060AFC614FCBA00B995A1C15EBCB"/>
  </w:style>
  <w:style w:type="paragraph" w:customStyle="1" w:styleId="67C624BB4CAC4C3E9E7673DAE34ABE21">
    <w:name w:val="67C624BB4CAC4C3E9E7673DAE34ABE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Evansville_BDS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877-218-3528 (V/VRS/711)</dc:subject>
  <dc:creator>Inkenbrandt, Alan L</dc:creator>
  <cp:keywords>FSSA</cp:keywords>
  <dc:description>7409 EAGLE CREST BLVD., SUITE A _x000d_
EVANSVILLE, IN 47715-9136_x000d_
PHONE: 812-423-8449</dc:description>
  <cp:lastModifiedBy>Inkenbrandt, Alan L</cp:lastModifiedBy>
  <cp:revision>1</cp:revision>
  <dcterms:created xsi:type="dcterms:W3CDTF">2025-10-02T16:31:00Z</dcterms:created>
  <dcterms:modified xsi:type="dcterms:W3CDTF">2025-10-02T16:32:00Z</dcterms:modified>
  <cp:category>TOLL-FREE FAX: 855-525-9375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