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E1B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DD4E5FD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C3D3" w14:textId="77777777" w:rsidR="0068462C" w:rsidRDefault="0068462C" w:rsidP="003057A0">
      <w:r>
        <w:separator/>
      </w:r>
    </w:p>
  </w:endnote>
  <w:endnote w:type="continuationSeparator" w:id="0">
    <w:p w14:paraId="5D873D22" w14:textId="77777777" w:rsidR="0068462C" w:rsidRDefault="0068462C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792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9D51393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C4C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73E74A" wp14:editId="5C7CC5FE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5606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6C5554F" wp14:editId="1B66949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3E74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065606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6C5554F" wp14:editId="1B66949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9C47F62" wp14:editId="4257B1D6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2F55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02ACBB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47F6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822F55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02ACBB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E134" w14:textId="77777777" w:rsidR="0068462C" w:rsidRDefault="0068462C" w:rsidP="003057A0">
      <w:r>
        <w:separator/>
      </w:r>
    </w:p>
  </w:footnote>
  <w:footnote w:type="continuationSeparator" w:id="0">
    <w:p w14:paraId="4E6F88A6" w14:textId="77777777" w:rsidR="0068462C" w:rsidRDefault="0068462C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8317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C5E6B" wp14:editId="70AF30CB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E336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81726B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B357067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59AE7E726D214175ABC9A9E41E9B12E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C262085" w14:textId="43E8DA44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43D56C9E469C4271A1D574779A26514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33A25">
                                <w:t>Fulton County Office</w:t>
                              </w:r>
                            </w:sdtContent>
                          </w:sdt>
                        </w:p>
                        <w:p w14:paraId="6DBA66F4" w14:textId="39D1350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82596CEDEFF41959914C3E41F8097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633A25">
                                <w:t>105 Rochester Plaza</w:t>
                              </w:r>
                              <w:r w:rsidR="00633A25">
                                <w:br/>
                                <w:t>Rochester, IN 46975-2658</w:t>
                              </w:r>
                            </w:sdtContent>
                          </w:sdt>
                        </w:p>
                        <w:p w14:paraId="230C9A46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EF10F19E011040B49CE42644F452D83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894D5CB1BB3443D298D0EEE5407DA9E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5873E2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C5E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94E336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81726B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B357067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59AE7E726D214175ABC9A9E41E9B12E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C262085" w14:textId="43E8DA44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43D56C9E469C4271A1D574779A26514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33A25">
                          <w:t>Fulton County Office</w:t>
                        </w:r>
                      </w:sdtContent>
                    </w:sdt>
                  </w:p>
                  <w:p w14:paraId="6DBA66F4" w14:textId="39D1350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82596CEDEFF41959914C3E41F8097DD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633A25">
                          <w:t>105 Rochester Plaza</w:t>
                        </w:r>
                        <w:r w:rsidR="00633A25">
                          <w:br/>
                          <w:t>Rochester, IN 46975-2658</w:t>
                        </w:r>
                      </w:sdtContent>
                    </w:sdt>
                  </w:p>
                  <w:p w14:paraId="230C9A46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EF10F19E011040B49CE42644F452D83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894D5CB1BB3443D298D0EEE5407DA9E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5873E2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EFDAC1" wp14:editId="0BA7CD19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ACD3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B135EFE" wp14:editId="212FEDD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FDAC1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0EACD3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B135EFE" wp14:editId="212FEDD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3D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33A25"/>
    <w:rsid w:val="006402E3"/>
    <w:rsid w:val="006661BD"/>
    <w:rsid w:val="0068462C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2CFC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C053D"/>
    <w:rsid w:val="00E2569B"/>
    <w:rsid w:val="00E42234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8BB9B"/>
  <w15:chartTrackingRefBased/>
  <w15:docId w15:val="{9BF97040-3E82-4CB5-A2F7-8F9C3F68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AE7E726D214175ABC9A9E41E9B1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2300B-3732-4335-8519-0B76D9E6DC09}"/>
      </w:docPartPr>
      <w:docPartBody>
        <w:p w:rsidR="00000000" w:rsidRDefault="00000000">
          <w:pPr>
            <w:pStyle w:val="59AE7E726D214175ABC9A9E41E9B12E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43D56C9E469C4271A1D574779A265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4A86E-7D23-499E-9488-7DD0A36F0AE2}"/>
      </w:docPartPr>
      <w:docPartBody>
        <w:p w:rsidR="00000000" w:rsidRDefault="00000000">
          <w:pPr>
            <w:pStyle w:val="43D56C9E469C4271A1D574779A26514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82596CEDEFF41959914C3E41F809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1C883-342B-40A2-B243-4F485CC339F0}"/>
      </w:docPartPr>
      <w:docPartBody>
        <w:p w:rsidR="00000000" w:rsidRDefault="00000000">
          <w:pPr>
            <w:pStyle w:val="A82596CEDEFF41959914C3E41F8097DD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EF10F19E011040B49CE42644F452D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D1D09-A3D7-439E-9678-BE63AA58F96B}"/>
      </w:docPartPr>
      <w:docPartBody>
        <w:p w:rsidR="00000000" w:rsidRDefault="00000000">
          <w:pPr>
            <w:pStyle w:val="EF10F19E011040B49CE42644F452D836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894D5CB1BB3443D298D0EEE5407DA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A01C0-9DE5-4D11-8BFD-83E5F02F6B4D}"/>
      </w:docPartPr>
      <w:docPartBody>
        <w:p w:rsidR="00000000" w:rsidRDefault="00000000">
          <w:pPr>
            <w:pStyle w:val="894D5CB1BB3443D298D0EEE5407DA9E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66"/>
    <w:rsid w:val="00877066"/>
    <w:rsid w:val="00E4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59AE7E726D214175ABC9A9E41E9B12E5">
    <w:name w:val="59AE7E726D214175ABC9A9E41E9B12E5"/>
  </w:style>
  <w:style w:type="paragraph" w:customStyle="1" w:styleId="43D56C9E469C4271A1D574779A265140">
    <w:name w:val="43D56C9E469C4271A1D574779A265140"/>
  </w:style>
  <w:style w:type="paragraph" w:customStyle="1" w:styleId="A82596CEDEFF41959914C3E41F8097DD">
    <w:name w:val="A82596CEDEFF41959914C3E41F8097DD"/>
  </w:style>
  <w:style w:type="paragraph" w:customStyle="1" w:styleId="EF10F19E011040B49CE42644F452D836">
    <w:name w:val="EF10F19E011040B49CE42644F452D836"/>
  </w:style>
  <w:style w:type="paragraph" w:customStyle="1" w:styleId="894D5CB1BB3443D298D0EEE5407DA9EC">
    <w:name w:val="894D5CB1BB3443D298D0EEE5407DA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2E85B-5EC6-4E2D-9C4B-7324D8CC2685}"/>
</file>

<file path=customXml/itemProps3.xml><?xml version="1.0" encoding="utf-8"?>
<ds:datastoreItem xmlns:ds="http://schemas.openxmlformats.org/officeDocument/2006/customXml" ds:itemID="{3A9F9B34-7BD2-481C-8C0B-C3A560C8AA63}"/>
</file>

<file path=customXml/itemProps4.xml><?xml version="1.0" encoding="utf-8"?>
<ds:datastoreItem xmlns:ds="http://schemas.openxmlformats.org/officeDocument/2006/customXml" ds:itemID="{FB9C47E2-953A-484B-8E2D-02F3146013C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Fulton County Office</dc:title>
  <dc:subject>VOICE: 800-403-0864</dc:subject>
  <dc:creator>Runkle, Tyson R</dc:creator>
  <cp:keywords>FSSA</cp:keywords>
  <dc:description>105 Rochester Plaza_x000d_
Rochester, IN 46975-2658</dc:description>
  <cp:lastModifiedBy>Runkle, Tyson R</cp:lastModifiedBy>
  <cp:revision>2</cp:revision>
  <dcterms:created xsi:type="dcterms:W3CDTF">2025-01-09T19:10:00Z</dcterms:created>
  <dcterms:modified xsi:type="dcterms:W3CDTF">2025-01-09T19:11:00Z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