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F6A3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356CAE32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A1294" w14:textId="77777777" w:rsidR="00C575C5" w:rsidRDefault="00C575C5" w:rsidP="003057A0">
      <w:r>
        <w:separator/>
      </w:r>
    </w:p>
  </w:endnote>
  <w:endnote w:type="continuationSeparator" w:id="0">
    <w:p w14:paraId="6DD13452" w14:textId="77777777" w:rsidR="00C575C5" w:rsidRDefault="00C575C5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32BF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7625882C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19CB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433D10B" wp14:editId="62E7771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20CB6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07CA0D3" wp14:editId="2832B4BE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33D10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6120CB6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07CA0D3" wp14:editId="2832B4BE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4D0EDB2" wp14:editId="3E3BA9EB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E25A58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61B0AED8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D0EDB2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7E25A58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61B0AED8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79D9D" w14:textId="77777777" w:rsidR="00C575C5" w:rsidRDefault="00C575C5" w:rsidP="003057A0">
      <w:r>
        <w:separator/>
      </w:r>
    </w:p>
  </w:footnote>
  <w:footnote w:type="continuationSeparator" w:id="0">
    <w:p w14:paraId="5A6CAD4B" w14:textId="77777777" w:rsidR="00C575C5" w:rsidRDefault="00C575C5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E34F5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EB0E0E7" wp14:editId="62B0EEE8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F27790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DE184F7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FB6AD4D" w14:textId="77777777" w:rsidR="00AB1C1A" w:rsidRDefault="00277BC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A933EF3128244ADA54693F64A89793A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4E235E4E" w14:textId="4E9176BE" w:rsidR="00EA4BA8" w:rsidRPr="00C63EF1" w:rsidRDefault="00277BC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2EA61910B2F74F4A9D6A54BA9BC2977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Ripley County Office</w:t>
                              </w:r>
                            </w:sdtContent>
                          </w:sdt>
                        </w:p>
                        <w:p w14:paraId="3DE5AF93" w14:textId="5BA7B733" w:rsidR="0082558C" w:rsidRPr="0082558C" w:rsidRDefault="00277BC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951F804BDB1B4CF8996159C42E5BB8E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888 S. Adams St.</w:t>
                              </w:r>
                              <w:r>
                                <w:br/>
                                <w:t>Versailles, IN 47042-9420</w:t>
                              </w:r>
                            </w:sdtContent>
                          </w:sdt>
                        </w:p>
                        <w:p w14:paraId="2F8D810E" w14:textId="77777777" w:rsidR="00EA4BA8" w:rsidRDefault="00277BC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66AFC1CCC327494282E8D20BA464D76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C5354D090F41492D88F033600DE565BD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29CCA14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B0E0E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11F27790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DE184F7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FB6AD4D" w14:textId="77777777" w:rsidR="00AB1C1A" w:rsidRDefault="00277BC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A933EF3128244ADA54693F64A89793A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4E235E4E" w14:textId="4E9176BE" w:rsidR="00EA4BA8" w:rsidRPr="00C63EF1" w:rsidRDefault="00277BC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2EA61910B2F74F4A9D6A54BA9BC29770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Ripley County Office</w:t>
                        </w:r>
                      </w:sdtContent>
                    </w:sdt>
                  </w:p>
                  <w:p w14:paraId="3DE5AF93" w14:textId="5BA7B733" w:rsidR="0082558C" w:rsidRPr="0082558C" w:rsidRDefault="00277BC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951F804BDB1B4CF8996159C42E5BB8ED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888 S. Adams St.</w:t>
                        </w:r>
                        <w:r>
                          <w:br/>
                          <w:t>Versailles, IN 47042-9420</w:t>
                        </w:r>
                      </w:sdtContent>
                    </w:sdt>
                  </w:p>
                  <w:p w14:paraId="2F8D810E" w14:textId="77777777" w:rsidR="00EA4BA8" w:rsidRDefault="00277BC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66AFC1CCC327494282E8D20BA464D762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C5354D090F41492D88F033600DE565BD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29CCA14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8CA3730" wp14:editId="40B3FE69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D4837C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6656B91" wp14:editId="4BDC60D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CA3730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1D4837C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6656B91" wp14:editId="4BDC60D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5C5"/>
    <w:rsid w:val="000D2E46"/>
    <w:rsid w:val="000E2B0E"/>
    <w:rsid w:val="00112570"/>
    <w:rsid w:val="001170D6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C3576"/>
    <w:rsid w:val="002E12AA"/>
    <w:rsid w:val="002E551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D29DD"/>
    <w:rsid w:val="00CE0CA1"/>
    <w:rsid w:val="00CF19F6"/>
    <w:rsid w:val="00D04F10"/>
    <w:rsid w:val="00D16819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88C2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A933EF3128244ADA54693F64A8979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99D5F-6A3C-4535-8CB6-1576545BE3B6}"/>
      </w:docPartPr>
      <w:docPartBody>
        <w:p w:rsidR="00004CFC" w:rsidRDefault="00004CFC">
          <w:pPr>
            <w:pStyle w:val="EA933EF3128244ADA54693F64A89793A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2EA61910B2F74F4A9D6A54BA9BC29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7F63B0-1731-4A20-866A-B3C20F622571}"/>
      </w:docPartPr>
      <w:docPartBody>
        <w:p w:rsidR="00004CFC" w:rsidRDefault="00004CFC">
          <w:pPr>
            <w:pStyle w:val="2EA61910B2F74F4A9D6A54BA9BC29770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951F804BDB1B4CF8996159C42E5BB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5BE57-9DF5-4A87-9A9C-E7F7F35231C8}"/>
      </w:docPartPr>
      <w:docPartBody>
        <w:p w:rsidR="00004CFC" w:rsidRDefault="00004CFC">
          <w:pPr>
            <w:pStyle w:val="951F804BDB1B4CF8996159C42E5BB8ED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66AFC1CCC327494282E8D20BA464D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65437-A9EC-4A6D-A328-790BDEA2FC48}"/>
      </w:docPartPr>
      <w:docPartBody>
        <w:p w:rsidR="00004CFC" w:rsidRDefault="00004CFC">
          <w:pPr>
            <w:pStyle w:val="66AFC1CCC327494282E8D20BA464D762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C5354D090F41492D88F033600DE56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8B351-7B70-4AC9-BCDB-2C9D095D4209}"/>
      </w:docPartPr>
      <w:docPartBody>
        <w:p w:rsidR="00004CFC" w:rsidRDefault="00004CFC">
          <w:pPr>
            <w:pStyle w:val="C5354D090F41492D88F033600DE565BD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CFC"/>
    <w:rsid w:val="00004CFC"/>
    <w:rsid w:val="0016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A933EF3128244ADA54693F64A89793A">
    <w:name w:val="EA933EF3128244ADA54693F64A89793A"/>
  </w:style>
  <w:style w:type="paragraph" w:customStyle="1" w:styleId="2EA61910B2F74F4A9D6A54BA9BC29770">
    <w:name w:val="2EA61910B2F74F4A9D6A54BA9BC29770"/>
  </w:style>
  <w:style w:type="paragraph" w:customStyle="1" w:styleId="951F804BDB1B4CF8996159C42E5BB8ED">
    <w:name w:val="951F804BDB1B4CF8996159C42E5BB8ED"/>
  </w:style>
  <w:style w:type="paragraph" w:customStyle="1" w:styleId="66AFC1CCC327494282E8D20BA464D762">
    <w:name w:val="66AFC1CCC327494282E8D20BA464D762"/>
  </w:style>
  <w:style w:type="paragraph" w:customStyle="1" w:styleId="C5354D090F41492D88F033600DE565BD">
    <w:name w:val="C5354D090F41492D88F033600DE565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0E07C2-B6C0-43EE-8BB0-6DCB1B31F27F}"/>
</file>

<file path=customXml/itemProps3.xml><?xml version="1.0" encoding="utf-8"?>
<ds:datastoreItem xmlns:ds="http://schemas.openxmlformats.org/officeDocument/2006/customXml" ds:itemID="{17DE8E80-7783-426B-89ED-D49C12C5C20D}"/>
</file>

<file path=customXml/itemProps4.xml><?xml version="1.0" encoding="utf-8"?>
<ds:datastoreItem xmlns:ds="http://schemas.openxmlformats.org/officeDocument/2006/customXml" ds:itemID="{127A319D-7908-488A-B888-CA36EBE03B1B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Ripley_Co_DFR</Template>
  <TotalTime>4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Ripley County Office</dc:title>
  <dc:subject>VOICE: 800-403-0864</dc:subject>
  <dc:creator>Inkenbrandt, Alan L</dc:creator>
  <cp:keywords>FSSA</cp:keywords>
  <dc:description>888 S. Adams St._x000d_
Versailles, IN 47042-9420</dc:description>
  <cp:lastModifiedBy>Inkenbrandt, Alan L</cp:lastModifiedBy>
  <cp:revision>2</cp:revision>
  <dcterms:created xsi:type="dcterms:W3CDTF">2025-01-10T17:20:00Z</dcterms:created>
  <dcterms:modified xsi:type="dcterms:W3CDTF">2025-01-10T17:24:00Z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