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E6E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09FE0BD" w14:textId="77777777" w:rsidR="003278FA" w:rsidRPr="003057A0" w:rsidRDefault="002E12AA" w:rsidP="003057A0">
      <w:r>
        <w:t>Lorem ipsum dolor est</w:t>
      </w:r>
    </w:p>
    <w:sectPr w:rsidR="003278FA" w:rsidRPr="003057A0" w:rsidSect="001B66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B593F" w14:textId="77777777" w:rsidR="00106DDE" w:rsidRDefault="00106DDE" w:rsidP="003057A0">
      <w:r>
        <w:separator/>
      </w:r>
    </w:p>
  </w:endnote>
  <w:endnote w:type="continuationSeparator" w:id="0">
    <w:p w14:paraId="13835B6A" w14:textId="77777777" w:rsidR="00106DDE" w:rsidRDefault="00106DD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1B65" w14:textId="77777777" w:rsidR="00480C07" w:rsidRDefault="00480C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283A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B81BA7E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F29A8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DC7EB21" wp14:editId="09942B21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241390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E901FD6" wp14:editId="6A221687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C7EB2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2241390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E901FD6" wp14:editId="6A221687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447582C" wp14:editId="100E58E5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0F4FB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F7167A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47582C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0D0F4FB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F7167A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24215" w14:textId="77777777" w:rsidR="00106DDE" w:rsidRDefault="00106DDE" w:rsidP="003057A0">
      <w:r>
        <w:separator/>
      </w:r>
    </w:p>
  </w:footnote>
  <w:footnote w:type="continuationSeparator" w:id="0">
    <w:p w14:paraId="0964EC2C" w14:textId="77777777" w:rsidR="00106DDE" w:rsidRDefault="00106DD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46281" w14:textId="77777777" w:rsidR="00480C07" w:rsidRDefault="00480C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6E621" w14:textId="77777777" w:rsidR="00480C07" w:rsidRDefault="00480C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2632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C97887" wp14:editId="30385480">
              <wp:simplePos x="0" y="0"/>
              <wp:positionH relativeFrom="column">
                <wp:posOffset>1370965</wp:posOffset>
              </wp:positionH>
              <wp:positionV relativeFrom="paragraph">
                <wp:posOffset>381000</wp:posOffset>
              </wp:positionV>
              <wp:extent cx="470217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217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1B21E5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4F036B7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E6FF34E" w14:textId="77777777" w:rsidR="00AB1C1A" w:rsidRDefault="0000000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1869843022DC49B59482C69D7D5FEBE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Content>
                              <w:r w:rsidR="006218E1"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37D5D599" w14:textId="77777777" w:rsidR="00EA4BA8" w:rsidRPr="00C63EF1" w:rsidRDefault="0000000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501CABC6C524547BA437E148617231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21701564" w14:textId="02FB164B" w:rsidR="0082558C" w:rsidRPr="0082558C" w:rsidRDefault="0000000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55B1850522D4920888CE67B25836A0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Content>
                              <w:r w:rsidR="00253C36">
                                <w:t xml:space="preserve">1531 S. CURRY PIKE, SUITE </w:t>
                              </w:r>
                              <w:r w:rsidR="00480C07">
                                <w:t>4</w:t>
                              </w:r>
                              <w:r w:rsidR="00253C36">
                                <w:t>00</w:t>
                              </w:r>
                              <w:r w:rsidR="00253C36">
                                <w:br/>
                                <w:t>BLOOMINGTON, IN 47403</w:t>
                              </w:r>
                              <w:r w:rsidR="00253C36">
                                <w:br/>
                                <w:t>812-332-7331</w:t>
                              </w:r>
                            </w:sdtContent>
                          </w:sdt>
                        </w:p>
                        <w:p w14:paraId="63F169C1" w14:textId="77777777" w:rsidR="00EA4BA8" w:rsidRDefault="00000000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923B98026CDF442F87CEBAEA61A544C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253C36">
                                <w:t>TOLL-FREE: 877-847-9893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8CE62B8456AE4F17971081A678666639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3F72F571" w14:textId="77777777" w:rsidR="009F0635" w:rsidRPr="003820D2" w:rsidRDefault="00253C36" w:rsidP="0082558C">
                              <w:pPr>
                                <w:pStyle w:val="Address"/>
                              </w:pPr>
                              <w:r>
                                <w:t>TOLL-FREE FAX: 855-455-4260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C978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7.95pt;margin-top:30pt;width:370.2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" filled="f" stroked="f">
              <v:textbox>
                <w:txbxContent>
                  <w:p w14:paraId="6D1B21E5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4F036B7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E6FF34E" w14:textId="77777777" w:rsidR="00AB1C1A" w:rsidRDefault="0000000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1869843022DC49B59482C69D7D5FEBE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Content>
                        <w:r w:rsidR="006218E1">
                          <w:t>Division of Disability, Aging and Rehabilitative Services</w:t>
                        </w:r>
                      </w:sdtContent>
                    </w:sdt>
                  </w:p>
                  <w:p w14:paraId="37D5D599" w14:textId="77777777" w:rsidR="00EA4BA8" w:rsidRPr="00C63EF1" w:rsidRDefault="0000000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501CABC6C524547BA437E1486172317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21701564" w14:textId="02FB164B" w:rsidR="0082558C" w:rsidRPr="0082558C" w:rsidRDefault="0000000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55B1850522D4920888CE67B25836A0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Content>
                        <w:r w:rsidR="00253C36">
                          <w:t xml:space="preserve">1531 S. CURRY PIKE, SUITE </w:t>
                        </w:r>
                        <w:r w:rsidR="00480C07">
                          <w:t>4</w:t>
                        </w:r>
                        <w:r w:rsidR="00253C36">
                          <w:t>00</w:t>
                        </w:r>
                        <w:r w:rsidR="00253C36">
                          <w:br/>
                          <w:t>BLOOMINGTON, IN 47403</w:t>
                        </w:r>
                        <w:r w:rsidR="00253C36">
                          <w:br/>
                          <w:t>812-332-7331</w:t>
                        </w:r>
                      </w:sdtContent>
                    </w:sdt>
                  </w:p>
                  <w:p w14:paraId="63F169C1" w14:textId="77777777" w:rsidR="00EA4BA8" w:rsidRDefault="0000000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923B98026CDF442F87CEBAEA61A544CA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r w:rsidR="00253C36">
                          <w:t>TOLL-FREE: 877-847-9893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8CE62B8456AE4F17971081A678666639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Content>
                      <w:p w14:paraId="3F72F571" w14:textId="77777777" w:rsidR="009F0635" w:rsidRPr="003820D2" w:rsidRDefault="00253C36" w:rsidP="0082558C">
                        <w:pPr>
                          <w:pStyle w:val="Address"/>
                        </w:pPr>
                        <w:r>
                          <w:t>TOLL-FREE FAX: 855-455-4260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5A5528" wp14:editId="4081C74F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13132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291839B" wp14:editId="13729A24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5A5528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5D13132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291839B" wp14:editId="13729A24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C07"/>
    <w:rsid w:val="000D006F"/>
    <w:rsid w:val="000D2E46"/>
    <w:rsid w:val="000E2B0E"/>
    <w:rsid w:val="00106DD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B0809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400172"/>
    <w:rsid w:val="00412BFF"/>
    <w:rsid w:val="00480C07"/>
    <w:rsid w:val="004B0028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218E1"/>
    <w:rsid w:val="006402E3"/>
    <w:rsid w:val="006661BD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2980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E2569B"/>
    <w:rsid w:val="00E55983"/>
    <w:rsid w:val="00E55F27"/>
    <w:rsid w:val="00E57189"/>
    <w:rsid w:val="00E67C9B"/>
    <w:rsid w:val="00E73DFF"/>
    <w:rsid w:val="00E90998"/>
    <w:rsid w:val="00E9243F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8DD4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69843022DC49B59482C69D7D5FE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A8E96-0F83-42C8-B94F-CB4DBC64F72D}"/>
      </w:docPartPr>
      <w:docPartBody>
        <w:p w:rsidR="00000000" w:rsidRDefault="00000000">
          <w:pPr>
            <w:pStyle w:val="1869843022DC49B59482C69D7D5FEBE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501CABC6C524547BA437E1486172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708DD-631F-489D-BEDE-F8429C5E6DE1}"/>
      </w:docPartPr>
      <w:docPartBody>
        <w:p w:rsidR="00000000" w:rsidRDefault="00000000">
          <w:pPr>
            <w:pStyle w:val="D501CABC6C524547BA437E1486172317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55B1850522D4920888CE67B25836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A4604-E1F2-486F-8A7A-E09108C812AD}"/>
      </w:docPartPr>
      <w:docPartBody>
        <w:p w:rsidR="00000000" w:rsidRDefault="00000000">
          <w:pPr>
            <w:pStyle w:val="E55B1850522D4920888CE67B25836A0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923B98026CDF442F87CEBAEA61A54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CC6F8-3D4B-4F89-B807-CFEFDE30EC54}"/>
      </w:docPartPr>
      <w:docPartBody>
        <w:p w:rsidR="00000000" w:rsidRDefault="00000000">
          <w:pPr>
            <w:pStyle w:val="923B98026CDF442F87CEBAEA61A544CA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8CE62B8456AE4F17971081A678666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DA147-8F4A-4C6F-9D37-BF2C3F0885C3}"/>
      </w:docPartPr>
      <w:docPartBody>
        <w:p w:rsidR="00000000" w:rsidRDefault="00000000">
          <w:pPr>
            <w:pStyle w:val="8CE62B8456AE4F17971081A678666639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54F"/>
    <w:rsid w:val="00CE654F"/>
    <w:rsid w:val="00E5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1869843022DC49B59482C69D7D5FEBED">
    <w:name w:val="1869843022DC49B59482C69D7D5FEBED"/>
  </w:style>
  <w:style w:type="paragraph" w:customStyle="1" w:styleId="D501CABC6C524547BA437E1486172317">
    <w:name w:val="D501CABC6C524547BA437E1486172317"/>
  </w:style>
  <w:style w:type="paragraph" w:customStyle="1" w:styleId="E55B1850522D4920888CE67B25836A0A">
    <w:name w:val="E55B1850522D4920888CE67B25836A0A"/>
  </w:style>
  <w:style w:type="paragraph" w:customStyle="1" w:styleId="923B98026CDF442F87CEBAEA61A544CA">
    <w:name w:val="923B98026CDF442F87CEBAEA61A544CA"/>
  </w:style>
  <w:style w:type="paragraph" w:customStyle="1" w:styleId="8CE62B8456AE4F17971081A678666639">
    <w:name w:val="8CE62B8456AE4F17971081A6786666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Bloomington_VRS</Template>
  <TotalTime>2</TotalTime>
  <Pages>1</Pages>
  <Words>7</Words>
  <Characters>29</Characters>
  <Application>Microsoft Office Word</Application>
  <DocSecurity>0</DocSecurity>
  <Lines>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34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877-847-9893 (V/VRS/711)</dc:subject>
  <dc:creator>Anna Bradley</dc:creator>
  <cp:keywords>FSSA</cp:keywords>
  <dc:description>1531 S. CURRY PIKE, SUITE 400
BLOOMINGTON, IN 47403
812-332-7331</dc:description>
  <cp:lastModifiedBy>Bradley, Anna</cp:lastModifiedBy>
  <cp:revision>1</cp:revision>
  <dcterms:created xsi:type="dcterms:W3CDTF">2026-04-08T16:55:00Z</dcterms:created>
  <dcterms:modified xsi:type="dcterms:W3CDTF">2026-04-08T16:57:00Z</dcterms:modified>
  <cp:category>TOLL-FREE FAX: 855-455-4260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