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F90FD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1CDA1BC5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2549A" w14:textId="77777777" w:rsidR="008B3CE3" w:rsidRDefault="008B3CE3" w:rsidP="003057A0">
      <w:r>
        <w:separator/>
      </w:r>
    </w:p>
  </w:endnote>
  <w:endnote w:type="continuationSeparator" w:id="0">
    <w:p w14:paraId="16B18FDB" w14:textId="77777777" w:rsidR="008B3CE3" w:rsidRDefault="008B3CE3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5E0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B802B5C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EF7F5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2CBCDB8" wp14:editId="7F9FDFF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6E402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3667133" wp14:editId="7C118CD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BCDB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06E402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3667133" wp14:editId="7C118CD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360C613" wp14:editId="229BA6B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C857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988A35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60C61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4AC857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988A35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9DAC1" w14:textId="77777777" w:rsidR="008B3CE3" w:rsidRDefault="008B3CE3" w:rsidP="003057A0">
      <w:r>
        <w:separator/>
      </w:r>
    </w:p>
  </w:footnote>
  <w:footnote w:type="continuationSeparator" w:id="0">
    <w:p w14:paraId="7175C40D" w14:textId="77777777" w:rsidR="008B3CE3" w:rsidRDefault="008B3CE3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BD90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D2BA726" wp14:editId="7BD58263">
              <wp:simplePos x="0" y="0"/>
              <wp:positionH relativeFrom="column">
                <wp:posOffset>1323975</wp:posOffset>
              </wp:positionH>
              <wp:positionV relativeFrom="paragraph">
                <wp:posOffset>381000</wp:posOffset>
              </wp:positionV>
              <wp:extent cx="47491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1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B386E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54C3BBE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89CB559" w14:textId="77777777" w:rsidR="00AB1C1A" w:rsidRDefault="008B3CE3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71DF87CC1AF942ADB74F59EE249F7B69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3EE6028E" w14:textId="77777777" w:rsidR="00EA4BA8" w:rsidRPr="00C63EF1" w:rsidRDefault="008B3CE3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1671C98CC0344D8992A7FDB13881D9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18FCD8A8" w14:textId="77777777" w:rsidR="0082558C" w:rsidRPr="0082558C" w:rsidRDefault="008B3CE3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A716FD96DFD74861AF11540EA17081B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B7BCB">
                                <w:t>840 N. MILLER AVE., SUITE C</w:t>
                              </w:r>
                              <w:r w:rsidR="00BB7BCB">
                                <w:br/>
                                <w:t>MARION, IN 46952-2338</w:t>
                              </w:r>
                              <w:r w:rsidR="00BB7BCB">
                                <w:br/>
                                <w:t>765-662-9961</w:t>
                              </w:r>
                            </w:sdtContent>
                          </w:sdt>
                        </w:p>
                        <w:p w14:paraId="37105B0E" w14:textId="77777777" w:rsidR="00EA4BA8" w:rsidRDefault="008B3CE3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33095DD50D8F47549BCA0A494B07350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B7BCB">
                                <w:t>TOLL-FREE: 877-876-2866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DAE0E2FECD04C59B89EDDC143414B8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9820081" w14:textId="77777777" w:rsidR="009F0635" w:rsidRPr="003820D2" w:rsidRDefault="00BB7BCB" w:rsidP="0082558C">
                              <w:pPr>
                                <w:pStyle w:val="Address"/>
                              </w:pPr>
                              <w:r>
                                <w:t>TOLL-FREE FAX: 855-450-3572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BA7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4.25pt;margin-top:30pt;width:373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" filled="f" stroked="f">
              <v:textbox>
                <w:txbxContent>
                  <w:p w14:paraId="4FB386E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54C3BBE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89CB559" w14:textId="77777777" w:rsidR="00AB1C1A" w:rsidRDefault="008B3CE3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71DF87CC1AF942ADB74F59EE249F7B69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3EE6028E" w14:textId="77777777" w:rsidR="00EA4BA8" w:rsidRPr="00C63EF1" w:rsidRDefault="008B3CE3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1671C98CC0344D8992A7FDB13881D95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18FCD8A8" w14:textId="77777777" w:rsidR="0082558C" w:rsidRPr="0082558C" w:rsidRDefault="008B3CE3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A716FD96DFD74861AF11540EA17081B9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BB7BCB">
                          <w:t>840 N. MILLER AVE., SUITE C</w:t>
                        </w:r>
                        <w:r w:rsidR="00BB7BCB">
                          <w:br/>
                          <w:t>MARION, IN 46952-2338</w:t>
                        </w:r>
                        <w:r w:rsidR="00BB7BCB">
                          <w:br/>
                          <w:t>765-662-9961</w:t>
                        </w:r>
                      </w:sdtContent>
                    </w:sdt>
                  </w:p>
                  <w:p w14:paraId="37105B0E" w14:textId="77777777" w:rsidR="00EA4BA8" w:rsidRDefault="008B3CE3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33095DD50D8F47549BCA0A494B073501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BB7BCB">
                          <w:t>TOLL-FREE: 877-876-2866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DAE0E2FECD04C59B89EDDC143414B8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9820081" w14:textId="77777777" w:rsidR="009F0635" w:rsidRPr="003820D2" w:rsidRDefault="00BB7BCB" w:rsidP="0082558C">
                        <w:pPr>
                          <w:pStyle w:val="Address"/>
                        </w:pPr>
                        <w:r>
                          <w:t>TOLL-FREE FAX: 855-450-3572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CE9E01E" wp14:editId="7347C13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ED2D0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9260821" wp14:editId="7312CD9A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E9E01E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9ED2D0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9260821" wp14:editId="7312CD9A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414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0414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B3CE3"/>
    <w:rsid w:val="008F2271"/>
    <w:rsid w:val="009229D5"/>
    <w:rsid w:val="0093182B"/>
    <w:rsid w:val="009436CA"/>
    <w:rsid w:val="00944944"/>
    <w:rsid w:val="0095156C"/>
    <w:rsid w:val="0095663C"/>
    <w:rsid w:val="00984642"/>
    <w:rsid w:val="0099460B"/>
    <w:rsid w:val="009F02A8"/>
    <w:rsid w:val="009F0635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B7BCB"/>
    <w:rsid w:val="00BC214D"/>
    <w:rsid w:val="00BC5C8F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15512"/>
    <w:rsid w:val="00F42CAE"/>
    <w:rsid w:val="00F46CFE"/>
    <w:rsid w:val="00F501CB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EF68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DF87CC1AF942ADB74F59EE249F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DDAFA-6352-483B-9557-37F848D8469D}"/>
      </w:docPartPr>
      <w:docPartBody>
        <w:p w:rsidR="00FE7CE6" w:rsidRDefault="00FE7CE6">
          <w:pPr>
            <w:pStyle w:val="71DF87CC1AF942ADB74F59EE249F7B69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1671C98CC0344D8992A7FDB13881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AC8EF-2BD7-4D92-9DF9-E81A9CAEA76C}"/>
      </w:docPartPr>
      <w:docPartBody>
        <w:p w:rsidR="00FE7CE6" w:rsidRDefault="00FE7CE6">
          <w:pPr>
            <w:pStyle w:val="51671C98CC0344D8992A7FDB13881D95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A716FD96DFD74861AF11540EA1708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7897C-5A7F-45E5-9A49-0BFB218A3E5C}"/>
      </w:docPartPr>
      <w:docPartBody>
        <w:p w:rsidR="00FE7CE6" w:rsidRDefault="00FE7CE6">
          <w:pPr>
            <w:pStyle w:val="A716FD96DFD74861AF11540EA17081B9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3095DD50D8F47549BCA0A494B073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8A61F-BCF9-44F4-A125-82914C15FC10}"/>
      </w:docPartPr>
      <w:docPartBody>
        <w:p w:rsidR="00FE7CE6" w:rsidRDefault="00FE7CE6">
          <w:pPr>
            <w:pStyle w:val="33095DD50D8F47549BCA0A494B073501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DAE0E2FECD04C59B89EDDC143414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2C8DD-5827-4467-9528-1E0C4ACBC46F}"/>
      </w:docPartPr>
      <w:docPartBody>
        <w:p w:rsidR="00FE7CE6" w:rsidRDefault="00FE7CE6">
          <w:pPr>
            <w:pStyle w:val="5DAE0E2FECD04C59B89EDDC143414B8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CE6"/>
    <w:rsid w:val="00BC5C8F"/>
    <w:rsid w:val="00FE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71DF87CC1AF942ADB74F59EE249F7B69">
    <w:name w:val="71DF87CC1AF942ADB74F59EE249F7B69"/>
  </w:style>
  <w:style w:type="paragraph" w:customStyle="1" w:styleId="51671C98CC0344D8992A7FDB13881D95">
    <w:name w:val="51671C98CC0344D8992A7FDB13881D95"/>
  </w:style>
  <w:style w:type="paragraph" w:customStyle="1" w:styleId="A716FD96DFD74861AF11540EA17081B9">
    <w:name w:val="A716FD96DFD74861AF11540EA17081B9"/>
  </w:style>
  <w:style w:type="paragraph" w:customStyle="1" w:styleId="33095DD50D8F47549BCA0A494B073501">
    <w:name w:val="33095DD50D8F47549BCA0A494B073501"/>
  </w:style>
  <w:style w:type="paragraph" w:customStyle="1" w:styleId="5DAE0E2FECD04C59B89EDDC143414B86">
    <w:name w:val="5DAE0E2FECD04C59B89EDDC143414B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Marion_VRS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877-876-2866 (V/VRS/711)</dc:subject>
  <dc:creator>Inkenbrandt, Alan L</dc:creator>
  <cp:keywords>FSSA</cp:keywords>
  <dc:description>840 N. MILLER AVE., SUITE C_x000d_
MARION, IN 46952-2338_x000d_
765-662-9961</dc:description>
  <cp:lastModifiedBy>Inkenbrandt, Alan L</cp:lastModifiedBy>
  <cp:revision>1</cp:revision>
  <dcterms:created xsi:type="dcterms:W3CDTF">2026-02-25T19:40:00Z</dcterms:created>
  <dcterms:modified xsi:type="dcterms:W3CDTF">2026-02-25T19:41:00Z</dcterms:modified>
  <cp:category>TOLL-FREE FAX: 855-450-3572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