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3A705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2F8B4EB2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9D159" w14:textId="77777777" w:rsidR="00EC5A9B" w:rsidRDefault="00EC5A9B" w:rsidP="003057A0">
      <w:r>
        <w:separator/>
      </w:r>
    </w:p>
  </w:endnote>
  <w:endnote w:type="continuationSeparator" w:id="0">
    <w:p w14:paraId="4D96FB24" w14:textId="77777777" w:rsidR="00EC5A9B" w:rsidRDefault="00EC5A9B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B5659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FCC688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49BB1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E5BB8C9" wp14:editId="7FCCEBA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E465D5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E25864E" wp14:editId="309E5C5E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5BB8C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CE465D5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E25864E" wp14:editId="309E5C5E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737A6B4B" wp14:editId="3A730A77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A5DB0F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7D18BB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7A6B4B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2AA5DB0F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7D18BB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10EA21" w14:textId="77777777" w:rsidR="00EC5A9B" w:rsidRDefault="00EC5A9B" w:rsidP="003057A0">
      <w:r>
        <w:separator/>
      </w:r>
    </w:p>
  </w:footnote>
  <w:footnote w:type="continuationSeparator" w:id="0">
    <w:p w14:paraId="1AD7AF4D" w14:textId="77777777" w:rsidR="00EC5A9B" w:rsidRDefault="00EC5A9B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0839F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0D148D2" wp14:editId="67E35D81">
              <wp:simplePos x="0" y="0"/>
              <wp:positionH relativeFrom="column">
                <wp:posOffset>2047875</wp:posOffset>
              </wp:positionH>
              <wp:positionV relativeFrom="paragraph">
                <wp:posOffset>381000</wp:posOffset>
              </wp:positionV>
              <wp:extent cx="402526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65588F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4D036447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162ADB13" w14:textId="77777777" w:rsidR="00AB1C1A" w:rsidRDefault="00653CA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772E174925A44A1996FCE4F81DE3A8E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0523353B" w14:textId="77777777" w:rsidR="00EA4BA8" w:rsidRPr="00C63EF1" w:rsidRDefault="00653CA9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2FC1856E544047AF9BD8AA61118E605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681811">
                                <w:t>Investigations and Compliance Division</w:t>
                              </w:r>
                            </w:sdtContent>
                          </w:sdt>
                        </w:p>
                        <w:p w14:paraId="32BDDD4B" w14:textId="52FC981A" w:rsidR="0082558C" w:rsidRPr="0082558C" w:rsidRDefault="00653CA9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3A8CA67719FA415FAB8F5BA60BACC3F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123 NW FourTH ST., 6TH FLOOR</w:t>
                              </w:r>
                              <w:r>
                                <w:br/>
                                <w:t>EVANSVILLE, IN 47708-1705</w:t>
                              </w:r>
                            </w:sdtContent>
                          </w:sdt>
                        </w:p>
                        <w:p w14:paraId="38DF5D50" w14:textId="77777777" w:rsidR="00EA4BA8" w:rsidRPr="00604E04" w:rsidRDefault="00653CA9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B90CAFFF81114733958678F0CEA82E5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E1257">
                                <w:rPr>
                                  <w:color w:val="FFFFFF" w:themeColor="background1"/>
                                </w:rPr>
                                <w:t>toll-free: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4D15B9D277CE42B8A5D0A55593847541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C0BA272" w14:textId="77777777" w:rsidR="009F0635" w:rsidRPr="00604E04" w:rsidRDefault="00604E04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604E04">
                                <w:rPr>
                                  <w:color w:val="FFFFFF" w:themeColor="background1"/>
                                </w:rPr>
                                <w:t>Fax: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D148D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" filled="f" stroked="f">
              <v:textbox>
                <w:txbxContent>
                  <w:p w14:paraId="6A65588F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4D036447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162ADB13" w14:textId="77777777" w:rsidR="00AB1C1A" w:rsidRDefault="00653CA9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772E174925A44A1996FCE4F81DE3A8E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0523353B" w14:textId="77777777" w:rsidR="00EA4BA8" w:rsidRPr="00C63EF1" w:rsidRDefault="00653CA9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2FC1856E544047AF9BD8AA61118E6059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681811">
                          <w:t>Investigations and Compliance Division</w:t>
                        </w:r>
                      </w:sdtContent>
                    </w:sdt>
                  </w:p>
                  <w:p w14:paraId="32BDDD4B" w14:textId="52FC981A" w:rsidR="0082558C" w:rsidRPr="0082558C" w:rsidRDefault="00653CA9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3A8CA67719FA415FAB8F5BA60BACC3F6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123 NW FourTH ST., 6TH FLOOR</w:t>
                        </w:r>
                        <w:r>
                          <w:br/>
                          <w:t>EVANSVILLE, IN 47708-1705</w:t>
                        </w:r>
                      </w:sdtContent>
                    </w:sdt>
                  </w:p>
                  <w:p w14:paraId="38DF5D50" w14:textId="77777777" w:rsidR="00EA4BA8" w:rsidRPr="00604E04" w:rsidRDefault="00653CA9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B90CAFFF81114733958678F0CEA82E55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E1257">
                          <w:rPr>
                            <w:color w:val="FFFFFF" w:themeColor="background1"/>
                          </w:rPr>
                          <w:t>toll-free: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4D15B9D277CE42B8A5D0A55593847541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6C0BA272" w14:textId="77777777" w:rsidR="009F0635" w:rsidRPr="00604E04" w:rsidRDefault="00604E04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604E04">
                          <w:rPr>
                            <w:color w:val="FFFFFF" w:themeColor="background1"/>
                          </w:rPr>
                          <w:t>Fax: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8870711" wp14:editId="0F26CB8E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B5B487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D29F7CA" wp14:editId="4E13F186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870711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35B5B487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D29F7CA" wp14:editId="4E13F186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A9B"/>
    <w:rsid w:val="000C5DA5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B726C"/>
    <w:rsid w:val="001E1257"/>
    <w:rsid w:val="001E4859"/>
    <w:rsid w:val="001F2685"/>
    <w:rsid w:val="002130FF"/>
    <w:rsid w:val="00232203"/>
    <w:rsid w:val="00245F4A"/>
    <w:rsid w:val="00247DEC"/>
    <w:rsid w:val="002656BA"/>
    <w:rsid w:val="00292D02"/>
    <w:rsid w:val="002A52D3"/>
    <w:rsid w:val="002C3576"/>
    <w:rsid w:val="002E12AA"/>
    <w:rsid w:val="002E5516"/>
    <w:rsid w:val="003057A0"/>
    <w:rsid w:val="0031790B"/>
    <w:rsid w:val="003278FA"/>
    <w:rsid w:val="00362FC1"/>
    <w:rsid w:val="00385610"/>
    <w:rsid w:val="0039348F"/>
    <w:rsid w:val="003B168F"/>
    <w:rsid w:val="00400172"/>
    <w:rsid w:val="00412BFF"/>
    <w:rsid w:val="00414408"/>
    <w:rsid w:val="00441A35"/>
    <w:rsid w:val="0044554B"/>
    <w:rsid w:val="004A1700"/>
    <w:rsid w:val="004B0028"/>
    <w:rsid w:val="004D67C6"/>
    <w:rsid w:val="005222E4"/>
    <w:rsid w:val="0052290A"/>
    <w:rsid w:val="00525595"/>
    <w:rsid w:val="00525674"/>
    <w:rsid w:val="00563C69"/>
    <w:rsid w:val="00566DC2"/>
    <w:rsid w:val="005904BD"/>
    <w:rsid w:val="005E66BC"/>
    <w:rsid w:val="00600787"/>
    <w:rsid w:val="0060311A"/>
    <w:rsid w:val="00604E04"/>
    <w:rsid w:val="006402E3"/>
    <w:rsid w:val="00653CA9"/>
    <w:rsid w:val="00661EEB"/>
    <w:rsid w:val="006661BD"/>
    <w:rsid w:val="00681811"/>
    <w:rsid w:val="006C6480"/>
    <w:rsid w:val="006E360D"/>
    <w:rsid w:val="006F3161"/>
    <w:rsid w:val="00706038"/>
    <w:rsid w:val="00730C42"/>
    <w:rsid w:val="007350A3"/>
    <w:rsid w:val="00746E83"/>
    <w:rsid w:val="00762CE2"/>
    <w:rsid w:val="0076451E"/>
    <w:rsid w:val="0079300A"/>
    <w:rsid w:val="007A0ED0"/>
    <w:rsid w:val="007A3376"/>
    <w:rsid w:val="007B61FC"/>
    <w:rsid w:val="007B6552"/>
    <w:rsid w:val="008041A0"/>
    <w:rsid w:val="00817AD5"/>
    <w:rsid w:val="008249F2"/>
    <w:rsid w:val="0082558C"/>
    <w:rsid w:val="00860115"/>
    <w:rsid w:val="00871140"/>
    <w:rsid w:val="0087757C"/>
    <w:rsid w:val="0088388A"/>
    <w:rsid w:val="0089712D"/>
    <w:rsid w:val="008A3A1E"/>
    <w:rsid w:val="008B1B0B"/>
    <w:rsid w:val="009229D5"/>
    <w:rsid w:val="009436CA"/>
    <w:rsid w:val="00944944"/>
    <w:rsid w:val="0095156C"/>
    <w:rsid w:val="0095663C"/>
    <w:rsid w:val="00973E5B"/>
    <w:rsid w:val="00984642"/>
    <w:rsid w:val="0099460B"/>
    <w:rsid w:val="009A49FB"/>
    <w:rsid w:val="009D4356"/>
    <w:rsid w:val="009E4832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B46D3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A9B"/>
    <w:rsid w:val="00EC5C77"/>
    <w:rsid w:val="00EC65E2"/>
    <w:rsid w:val="00EE56A6"/>
    <w:rsid w:val="00EE5F5A"/>
    <w:rsid w:val="00F04818"/>
    <w:rsid w:val="00F46CFE"/>
    <w:rsid w:val="00FB1608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A6A2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72E174925A44A1996FCE4F81DE3A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01C4CC-EA11-4D6E-879F-D0BDD0287609}"/>
      </w:docPartPr>
      <w:docPartBody>
        <w:p w:rsidR="00BA7457" w:rsidRDefault="00BA7457">
          <w:pPr>
            <w:pStyle w:val="E772E174925A44A1996FCE4F81DE3A8E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2FC1856E544047AF9BD8AA61118E6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A1474D-2F28-481A-93F5-C9ED8DC631A4}"/>
      </w:docPartPr>
      <w:docPartBody>
        <w:p w:rsidR="00BA7457" w:rsidRDefault="00BA7457">
          <w:pPr>
            <w:pStyle w:val="2FC1856E544047AF9BD8AA61118E6059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3A8CA67719FA415FAB8F5BA60BACC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EB28E5-4AEE-46E9-A17A-09CF70B54D6D}"/>
      </w:docPartPr>
      <w:docPartBody>
        <w:p w:rsidR="00BA7457" w:rsidRDefault="00BA7457">
          <w:pPr>
            <w:pStyle w:val="3A8CA67719FA415FAB8F5BA60BACC3F6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B90CAFFF81114733958678F0CEA82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7744D-6A50-4247-8DF0-658162F7841E}"/>
      </w:docPartPr>
      <w:docPartBody>
        <w:p w:rsidR="00BA7457" w:rsidRDefault="00BA7457">
          <w:pPr>
            <w:pStyle w:val="B90CAFFF81114733958678F0CEA82E55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4D15B9D277CE42B8A5D0A555938475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1D961-8731-470A-BAD2-64C208698CEF}"/>
      </w:docPartPr>
      <w:docPartBody>
        <w:p w:rsidR="00BA7457" w:rsidRDefault="00BA7457">
          <w:pPr>
            <w:pStyle w:val="4D15B9D277CE42B8A5D0A55593847541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457"/>
    <w:rsid w:val="009D4356"/>
    <w:rsid w:val="00BA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772E174925A44A1996FCE4F81DE3A8E">
    <w:name w:val="E772E174925A44A1996FCE4F81DE3A8E"/>
  </w:style>
  <w:style w:type="paragraph" w:customStyle="1" w:styleId="2FC1856E544047AF9BD8AA61118E6059">
    <w:name w:val="2FC1856E544047AF9BD8AA61118E6059"/>
  </w:style>
  <w:style w:type="paragraph" w:customStyle="1" w:styleId="3A8CA67719FA415FAB8F5BA60BACC3F6">
    <w:name w:val="3A8CA67719FA415FAB8F5BA60BACC3F6"/>
  </w:style>
  <w:style w:type="paragraph" w:customStyle="1" w:styleId="B90CAFFF81114733958678F0CEA82E55">
    <w:name w:val="B90CAFFF81114733958678F0CEA82E55"/>
  </w:style>
  <w:style w:type="paragraph" w:customStyle="1" w:styleId="4D15B9D277CE42B8A5D0A55593847541">
    <w:name w:val="4D15B9D277CE42B8A5D0A555938475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Investigations_and_Compliance_Evansville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Division of Aging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Investigations and Compliance Division</dc:title>
  <dc:subject>toll-free:</dc:subject>
  <dc:creator>Inkenbrandt, Alan L</dc:creator>
  <cp:keywords>FSSA</cp:keywords>
  <dc:description>123 NW FourTH ST., 6TH FLOOR_x000d_
EVANSVILLE, IN 47708-1705</dc:description>
  <cp:lastModifiedBy>Inkenbrandt, Alan L</cp:lastModifiedBy>
  <cp:revision>2</cp:revision>
  <dcterms:created xsi:type="dcterms:W3CDTF">2025-01-09T18:55:00Z</dcterms:created>
  <dcterms:modified xsi:type="dcterms:W3CDTF">2025-01-09T18:56:00Z</dcterms:modified>
  <cp:category>Fax: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