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63213" w14:textId="77777777" w:rsidR="00B04377" w:rsidRPr="00C63EF1" w:rsidRDefault="003278FA" w:rsidP="009F02A8">
      <w:pPr>
        <w:pStyle w:val="Dateline"/>
        <w:tabs>
          <w:tab w:val="right" w:pos="9360"/>
        </w:tabs>
      </w:pPr>
      <w:r>
        <w:t>Xxx</w:t>
      </w:r>
      <w:r w:rsidR="00B04377" w:rsidRPr="00C63EF1">
        <w:t>. ##, 20##</w:t>
      </w:r>
      <w:r w:rsidR="009F02A8">
        <w:tab/>
      </w:r>
    </w:p>
    <w:p w14:paraId="2C1BD925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04DE2" w14:textId="77777777" w:rsidR="00B25E87" w:rsidRDefault="00B25E87" w:rsidP="003057A0">
      <w:r>
        <w:separator/>
      </w:r>
    </w:p>
  </w:endnote>
  <w:endnote w:type="continuationSeparator" w:id="0">
    <w:p w14:paraId="7FE1C98C" w14:textId="77777777" w:rsidR="00B25E87" w:rsidRDefault="00B25E87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87E78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79A8B594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E2FD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D5CC7C5" wp14:editId="5B68AEAD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04118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BDC1263" wp14:editId="44BA4CC3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5CC7C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6D04118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BDC1263" wp14:editId="44BA4CC3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A020215" wp14:editId="1A16B44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2199C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5A14D8C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020215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2E2199C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5A14D8C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69A25" w14:textId="77777777" w:rsidR="00B25E87" w:rsidRDefault="00B25E87" w:rsidP="003057A0">
      <w:r>
        <w:separator/>
      </w:r>
    </w:p>
  </w:footnote>
  <w:footnote w:type="continuationSeparator" w:id="0">
    <w:p w14:paraId="56490B34" w14:textId="77777777" w:rsidR="00B25E87" w:rsidRDefault="00B25E87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6E5F1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B9E6FD2" wp14:editId="11A7A7FA">
              <wp:simplePos x="0" y="0"/>
              <wp:positionH relativeFrom="column">
                <wp:posOffset>1314451</wp:posOffset>
              </wp:positionH>
              <wp:positionV relativeFrom="paragraph">
                <wp:posOffset>381000</wp:posOffset>
              </wp:positionV>
              <wp:extent cx="4758690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8690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012F94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608B34D4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77690CA" w14:textId="77777777" w:rsidR="00AB1C1A" w:rsidRDefault="00B25E8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9B97CAD046841C09DC80FC2D590397B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7A9D852C" w14:textId="77777777" w:rsidR="00EA4BA8" w:rsidRPr="00C63EF1" w:rsidRDefault="00B25E8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09F2524E060C4624893A05EDCE84BD8F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080AE97D" w14:textId="77777777" w:rsidR="0082558C" w:rsidRPr="0082558C" w:rsidRDefault="00B25E87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53D2DAA95BB24EAB8BE544A39CFBD8D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A73A49">
                                <w:t>6640 PARKDALE PLACE, SUITE L</w:t>
                              </w:r>
                              <w:r w:rsidR="00A73A49">
                                <w:br/>
                                <w:t>INDIANAPOLIS, IN 46254</w:t>
                              </w:r>
                              <w:r w:rsidR="00A73A49">
                                <w:br/>
                                <w:t>317-270-1005</w:t>
                              </w:r>
                            </w:sdtContent>
                          </w:sdt>
                        </w:p>
                        <w:p w14:paraId="25AC27AB" w14:textId="77777777" w:rsidR="00EA4BA8" w:rsidRDefault="00B25E87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2881159161E142309A4B521436236F7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73A49">
                                <w:t>TOLL-FREE: 877-876-2864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EBE3B52D87744AA98801F63170F66300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87A9AFE" w14:textId="77777777" w:rsidR="009F0635" w:rsidRPr="003820D2" w:rsidRDefault="00A73A49" w:rsidP="0082558C">
                              <w:pPr>
                                <w:pStyle w:val="Address"/>
                              </w:pPr>
                              <w:r>
                                <w:t>TOLL-FREE FAX: 855-344-0001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E6FD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3.5pt;margin-top:30pt;width:374.7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" filled="f" stroked="f">
              <v:textbox>
                <w:txbxContent>
                  <w:p w14:paraId="78012F94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608B34D4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77690CA" w14:textId="77777777" w:rsidR="00AB1C1A" w:rsidRDefault="00B25E87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9B97CAD046841C09DC80FC2D590397B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7A9D852C" w14:textId="77777777" w:rsidR="00EA4BA8" w:rsidRPr="00C63EF1" w:rsidRDefault="00B25E87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09F2524E060C4624893A05EDCE84BD8F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080AE97D" w14:textId="77777777" w:rsidR="0082558C" w:rsidRPr="0082558C" w:rsidRDefault="00B25E87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53D2DAA95BB24EAB8BE544A39CFBD8D4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A73A49">
                          <w:t>6640 PARKDALE PLACE, SUITE L</w:t>
                        </w:r>
                        <w:r w:rsidR="00A73A49">
                          <w:br/>
                          <w:t>INDIANAPOLIS, IN 46254</w:t>
                        </w:r>
                        <w:r w:rsidR="00A73A49">
                          <w:br/>
                          <w:t>317-270-1005</w:t>
                        </w:r>
                      </w:sdtContent>
                    </w:sdt>
                  </w:p>
                  <w:p w14:paraId="25AC27AB" w14:textId="77777777" w:rsidR="00EA4BA8" w:rsidRDefault="00B25E87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2881159161E142309A4B521436236F77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A73A49">
                          <w:t>TOLL-FREE: 877-876-2864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EBE3B52D87744AA98801F63170F66300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587A9AFE" w14:textId="77777777" w:rsidR="009F0635" w:rsidRPr="003820D2" w:rsidRDefault="00A73A49" w:rsidP="0082558C">
                        <w:pPr>
                          <w:pStyle w:val="Address"/>
                        </w:pPr>
                        <w:r>
                          <w:t>TOLL-FREE FAX: 855-344-0001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6621827" wp14:editId="1C4565BD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DEAC90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B9A535C" wp14:editId="5A7CABEA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621827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70DEAC90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B9A535C" wp14:editId="5A7CABEA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A90"/>
    <w:rsid w:val="00060FDE"/>
    <w:rsid w:val="000B7E0D"/>
    <w:rsid w:val="000D006F"/>
    <w:rsid w:val="000D2E46"/>
    <w:rsid w:val="000E2B0E"/>
    <w:rsid w:val="000F739E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874"/>
    <w:rsid w:val="00284DC0"/>
    <w:rsid w:val="002A52D3"/>
    <w:rsid w:val="002C11CC"/>
    <w:rsid w:val="002C3576"/>
    <w:rsid w:val="002E12AA"/>
    <w:rsid w:val="002E5516"/>
    <w:rsid w:val="002F1633"/>
    <w:rsid w:val="003057A0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7185E"/>
    <w:rsid w:val="00492A68"/>
    <w:rsid w:val="00495A90"/>
    <w:rsid w:val="004B0028"/>
    <w:rsid w:val="004D0FE1"/>
    <w:rsid w:val="004D67C6"/>
    <w:rsid w:val="005222E4"/>
    <w:rsid w:val="0052290A"/>
    <w:rsid w:val="00525674"/>
    <w:rsid w:val="005619BE"/>
    <w:rsid w:val="00563C69"/>
    <w:rsid w:val="00566DC2"/>
    <w:rsid w:val="005904BD"/>
    <w:rsid w:val="00600787"/>
    <w:rsid w:val="0060311A"/>
    <w:rsid w:val="006402E3"/>
    <w:rsid w:val="00664354"/>
    <w:rsid w:val="006661BD"/>
    <w:rsid w:val="006C6480"/>
    <w:rsid w:val="006E360D"/>
    <w:rsid w:val="006F0F39"/>
    <w:rsid w:val="006F3161"/>
    <w:rsid w:val="00706038"/>
    <w:rsid w:val="00714245"/>
    <w:rsid w:val="00730C42"/>
    <w:rsid w:val="007350A3"/>
    <w:rsid w:val="00743D82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2A8"/>
    <w:rsid w:val="009F0635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3A49"/>
    <w:rsid w:val="00A75E66"/>
    <w:rsid w:val="00A91DED"/>
    <w:rsid w:val="00A921B8"/>
    <w:rsid w:val="00A97C9F"/>
    <w:rsid w:val="00AB1C1A"/>
    <w:rsid w:val="00AD20F1"/>
    <w:rsid w:val="00AE14BA"/>
    <w:rsid w:val="00AE726E"/>
    <w:rsid w:val="00AF33F7"/>
    <w:rsid w:val="00AF4DE1"/>
    <w:rsid w:val="00B04377"/>
    <w:rsid w:val="00B07F48"/>
    <w:rsid w:val="00B177E8"/>
    <w:rsid w:val="00B25E87"/>
    <w:rsid w:val="00B86EC8"/>
    <w:rsid w:val="00BA3494"/>
    <w:rsid w:val="00BB5A8E"/>
    <w:rsid w:val="00BC214D"/>
    <w:rsid w:val="00BF1F4B"/>
    <w:rsid w:val="00BF3F6E"/>
    <w:rsid w:val="00C45CB2"/>
    <w:rsid w:val="00C620F3"/>
    <w:rsid w:val="00C636A6"/>
    <w:rsid w:val="00C63EF1"/>
    <w:rsid w:val="00C655D7"/>
    <w:rsid w:val="00CA6F9F"/>
    <w:rsid w:val="00CC7841"/>
    <w:rsid w:val="00CD29DD"/>
    <w:rsid w:val="00CE0CA1"/>
    <w:rsid w:val="00CF19F6"/>
    <w:rsid w:val="00D04F10"/>
    <w:rsid w:val="00D16819"/>
    <w:rsid w:val="00D21556"/>
    <w:rsid w:val="00D41FBE"/>
    <w:rsid w:val="00D47AF5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501CB"/>
    <w:rsid w:val="00F84182"/>
    <w:rsid w:val="00FA5986"/>
    <w:rsid w:val="00FA5BCD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EF408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9B97CAD046841C09DC80FC2D5903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3A517-61F1-4F12-8A63-493F85C0D180}"/>
      </w:docPartPr>
      <w:docPartBody>
        <w:p w:rsidR="00081DED" w:rsidRDefault="00081DED">
          <w:pPr>
            <w:pStyle w:val="E9B97CAD046841C09DC80FC2D590397B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09F2524E060C4624893A05EDCE84B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F2CC0-AD26-4242-A1FB-53AD4458A19C}"/>
      </w:docPartPr>
      <w:docPartBody>
        <w:p w:rsidR="00081DED" w:rsidRDefault="00081DED">
          <w:pPr>
            <w:pStyle w:val="09F2524E060C4624893A05EDCE84BD8F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53D2DAA95BB24EAB8BE544A39CFBD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3449AB-AAA9-4E54-B9B3-C7D2C3B8F6F2}"/>
      </w:docPartPr>
      <w:docPartBody>
        <w:p w:rsidR="00081DED" w:rsidRDefault="00081DED">
          <w:pPr>
            <w:pStyle w:val="53D2DAA95BB24EAB8BE544A39CFBD8D4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2881159161E142309A4B521436236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AF3DD-1181-4EC0-8496-1D47B4239CB7}"/>
      </w:docPartPr>
      <w:docPartBody>
        <w:p w:rsidR="00081DED" w:rsidRDefault="00081DED">
          <w:pPr>
            <w:pStyle w:val="2881159161E142309A4B521436236F77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EBE3B52D87744AA98801F63170F66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5CA48A-3063-41CD-A356-2934CB24689C}"/>
      </w:docPartPr>
      <w:docPartBody>
        <w:p w:rsidR="00081DED" w:rsidRDefault="00081DED">
          <w:pPr>
            <w:pStyle w:val="EBE3B52D87744AA98801F63170F66300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DED"/>
    <w:rsid w:val="00081DED"/>
    <w:rsid w:val="00D2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9B97CAD046841C09DC80FC2D590397B">
    <w:name w:val="E9B97CAD046841C09DC80FC2D590397B"/>
  </w:style>
  <w:style w:type="paragraph" w:customStyle="1" w:styleId="09F2524E060C4624893A05EDCE84BD8F">
    <w:name w:val="09F2524E060C4624893A05EDCE84BD8F"/>
  </w:style>
  <w:style w:type="paragraph" w:customStyle="1" w:styleId="53D2DAA95BB24EAB8BE544A39CFBD8D4">
    <w:name w:val="53D2DAA95BB24EAB8BE544A39CFBD8D4"/>
  </w:style>
  <w:style w:type="paragraph" w:customStyle="1" w:styleId="2881159161E142309A4B521436236F77">
    <w:name w:val="2881159161E142309A4B521436236F77"/>
  </w:style>
  <w:style w:type="paragraph" w:customStyle="1" w:styleId="EBE3B52D87744AA98801F63170F66300">
    <w:name w:val="EBE3B52D87744AA98801F63170F663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Indy_South_VRS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877-876-2864 (V/VRS/711)</dc:subject>
  <dc:creator>Inkenbrandt, Alan L</dc:creator>
  <cp:keywords>FSSA</cp:keywords>
  <dc:description>6640 PARKDALE PLACE, SUITE L_x000d_
INDIANAPOLIS, IN 46254_x000d_
317-270-1005</dc:description>
  <cp:lastModifiedBy>Inkenbrandt, Alan L</cp:lastModifiedBy>
  <cp:revision>1</cp:revision>
  <dcterms:created xsi:type="dcterms:W3CDTF">2026-02-25T19:10:00Z</dcterms:created>
  <dcterms:modified xsi:type="dcterms:W3CDTF">2026-02-25T19:11:00Z</dcterms:modified>
  <cp:category>TOLL-FREE FAX: 855-344-0001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