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023C4" w14:textId="77777777" w:rsidR="00B04377" w:rsidRPr="00C63EF1" w:rsidRDefault="003278FA" w:rsidP="00C63EF1">
      <w:pPr>
        <w:pStyle w:val="Dateline"/>
      </w:pPr>
      <w:r>
        <w:t>Xxx</w:t>
      </w:r>
      <w:r w:rsidR="00B04377" w:rsidRPr="00C63EF1">
        <w:t>. ##, 20##</w:t>
      </w:r>
    </w:p>
    <w:p w14:paraId="34B8D897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C1C9D" w14:textId="77777777" w:rsidR="00E7195E" w:rsidRDefault="00E7195E" w:rsidP="003057A0">
      <w:r>
        <w:separator/>
      </w:r>
    </w:p>
  </w:endnote>
  <w:endnote w:type="continuationSeparator" w:id="0">
    <w:p w14:paraId="15076265" w14:textId="77777777" w:rsidR="00E7195E" w:rsidRDefault="00E7195E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ACAF2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26686B86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81CC8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583293E" wp14:editId="03D205EB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2CC0F4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A72F9A7" wp14:editId="77E02B52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83293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452CC0F4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A72F9A7" wp14:editId="77E02B52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B39CC68" wp14:editId="636388EC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91B844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2D56F9EC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39CC68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6C91B844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2D56F9EC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EB080" w14:textId="77777777" w:rsidR="00E7195E" w:rsidRDefault="00E7195E" w:rsidP="003057A0">
      <w:r>
        <w:separator/>
      </w:r>
    </w:p>
  </w:footnote>
  <w:footnote w:type="continuationSeparator" w:id="0">
    <w:p w14:paraId="248FFC89" w14:textId="77777777" w:rsidR="00E7195E" w:rsidRDefault="00E7195E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DA9ED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5853625" wp14:editId="427B19E9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88A916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21CBABA7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1D84E67C" w14:textId="77777777" w:rsidR="00AB1C1A" w:rsidRDefault="00E7195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283C83B97E93413DA31FD0781B3282EA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0E8ADB19" w14:textId="77777777" w:rsidR="00EA4BA8" w:rsidRPr="00C63EF1" w:rsidRDefault="00E7195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9C73FEBA3BEE443EA6F73410897209CF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9278D">
                                <w:t>Orange County Office</w:t>
                              </w:r>
                            </w:sdtContent>
                          </w:sdt>
                        </w:p>
                        <w:p w14:paraId="0003FC78" w14:textId="77777777" w:rsidR="0082558C" w:rsidRPr="0082558C" w:rsidRDefault="00E7195E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BC0D21ED979444FBBE6A6D918AFA0E54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29278D">
                                <w:t>426 N. Gospel St., Suite B</w:t>
                              </w:r>
                              <w:r w:rsidR="0029278D">
                                <w:br/>
                                <w:t>Paoli, IN 47454-1655</w:t>
                              </w:r>
                            </w:sdtContent>
                          </w:sdt>
                        </w:p>
                        <w:p w14:paraId="33F9256B" w14:textId="77777777" w:rsidR="00EA4BA8" w:rsidRDefault="00E7195E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C833CEFDF2BB491E8067FE1342ADD08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32A2AC8938EE427D8E27CE0E91563D52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781D3896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85362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7C88A916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21CBABA7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1D84E67C" w14:textId="77777777" w:rsidR="00AB1C1A" w:rsidRDefault="00E7195E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283C83B97E93413DA31FD0781B3282EA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0E8ADB19" w14:textId="77777777" w:rsidR="00EA4BA8" w:rsidRPr="00C63EF1" w:rsidRDefault="00E7195E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9C73FEBA3BEE443EA6F73410897209CF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9278D">
                          <w:t>Orange County Office</w:t>
                        </w:r>
                      </w:sdtContent>
                    </w:sdt>
                  </w:p>
                  <w:p w14:paraId="0003FC78" w14:textId="77777777" w:rsidR="0082558C" w:rsidRPr="0082558C" w:rsidRDefault="00E7195E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BC0D21ED979444FBBE6A6D918AFA0E54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29278D">
                          <w:t>426 N. Gospel St., Suite B</w:t>
                        </w:r>
                        <w:r w:rsidR="0029278D">
                          <w:br/>
                          <w:t>Paoli, IN 47454-1655</w:t>
                        </w:r>
                      </w:sdtContent>
                    </w:sdt>
                  </w:p>
                  <w:p w14:paraId="33F9256B" w14:textId="77777777" w:rsidR="00EA4BA8" w:rsidRDefault="00E7195E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C833CEFDF2BB491E8067FE1342ADD082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32A2AC8938EE427D8E27CE0E91563D52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781D3896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79DCBC7" wp14:editId="4B9F3363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F3409A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49B5699E" wp14:editId="4FA1BA40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9DCBC7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0F3409A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49B5699E" wp14:editId="4FA1BA40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95E"/>
    <w:rsid w:val="000D2E46"/>
    <w:rsid w:val="000E2B0E"/>
    <w:rsid w:val="00112570"/>
    <w:rsid w:val="001170D6"/>
    <w:rsid w:val="0014019A"/>
    <w:rsid w:val="001706BB"/>
    <w:rsid w:val="00175CE5"/>
    <w:rsid w:val="001979B9"/>
    <w:rsid w:val="001A035F"/>
    <w:rsid w:val="001B17A8"/>
    <w:rsid w:val="001B6657"/>
    <w:rsid w:val="001F2685"/>
    <w:rsid w:val="00216FE2"/>
    <w:rsid w:val="0022391B"/>
    <w:rsid w:val="00232203"/>
    <w:rsid w:val="00245F4A"/>
    <w:rsid w:val="002656BA"/>
    <w:rsid w:val="0029278D"/>
    <w:rsid w:val="002A52D3"/>
    <w:rsid w:val="002B1512"/>
    <w:rsid w:val="002C3576"/>
    <w:rsid w:val="002E12AA"/>
    <w:rsid w:val="002E5516"/>
    <w:rsid w:val="003057A0"/>
    <w:rsid w:val="0031790B"/>
    <w:rsid w:val="003278FA"/>
    <w:rsid w:val="003322E2"/>
    <w:rsid w:val="00340549"/>
    <w:rsid w:val="003423B0"/>
    <w:rsid w:val="00362FC1"/>
    <w:rsid w:val="00385610"/>
    <w:rsid w:val="0039348F"/>
    <w:rsid w:val="003B168F"/>
    <w:rsid w:val="00400172"/>
    <w:rsid w:val="004B0028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C6480"/>
    <w:rsid w:val="006E360D"/>
    <w:rsid w:val="006F3161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3621A"/>
    <w:rsid w:val="00871140"/>
    <w:rsid w:val="0087757C"/>
    <w:rsid w:val="0088388A"/>
    <w:rsid w:val="0089712D"/>
    <w:rsid w:val="008A3A1E"/>
    <w:rsid w:val="008B1B0B"/>
    <w:rsid w:val="008B2F0A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16C9"/>
    <w:rsid w:val="00A25FB9"/>
    <w:rsid w:val="00A27745"/>
    <w:rsid w:val="00A36262"/>
    <w:rsid w:val="00A47C6E"/>
    <w:rsid w:val="00A60B2D"/>
    <w:rsid w:val="00A62F37"/>
    <w:rsid w:val="00AB1C1A"/>
    <w:rsid w:val="00AD20F1"/>
    <w:rsid w:val="00AE726E"/>
    <w:rsid w:val="00AF33F7"/>
    <w:rsid w:val="00AF4DE1"/>
    <w:rsid w:val="00B04377"/>
    <w:rsid w:val="00B07F48"/>
    <w:rsid w:val="00B177E8"/>
    <w:rsid w:val="00B81C82"/>
    <w:rsid w:val="00B86EC8"/>
    <w:rsid w:val="00BA3494"/>
    <w:rsid w:val="00BC214D"/>
    <w:rsid w:val="00BF1F4B"/>
    <w:rsid w:val="00BF3F6E"/>
    <w:rsid w:val="00C45CB2"/>
    <w:rsid w:val="00C620F3"/>
    <w:rsid w:val="00C63EF1"/>
    <w:rsid w:val="00C65514"/>
    <w:rsid w:val="00C655D7"/>
    <w:rsid w:val="00CB6B4B"/>
    <w:rsid w:val="00CD29DD"/>
    <w:rsid w:val="00CE0CA1"/>
    <w:rsid w:val="00CF19F6"/>
    <w:rsid w:val="00D04F10"/>
    <w:rsid w:val="00D16819"/>
    <w:rsid w:val="00D37E34"/>
    <w:rsid w:val="00D41FBE"/>
    <w:rsid w:val="00E2569B"/>
    <w:rsid w:val="00E57189"/>
    <w:rsid w:val="00E67C9B"/>
    <w:rsid w:val="00E7195E"/>
    <w:rsid w:val="00E73DFF"/>
    <w:rsid w:val="00E90998"/>
    <w:rsid w:val="00EA2BDB"/>
    <w:rsid w:val="00EA4BA8"/>
    <w:rsid w:val="00EB5993"/>
    <w:rsid w:val="00EB7A64"/>
    <w:rsid w:val="00EC5C77"/>
    <w:rsid w:val="00EE5F5A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B110D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83C83B97E93413DA31FD0781B3282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D74A7-46C0-454F-A6CF-A884959A709A}"/>
      </w:docPartPr>
      <w:docPartBody>
        <w:p w:rsidR="00B60122" w:rsidRDefault="00B60122">
          <w:pPr>
            <w:pStyle w:val="283C83B97E93413DA31FD0781B3282EA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9C73FEBA3BEE443EA6F73410897209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A73A3-C409-4526-8294-97FC6784A0A1}"/>
      </w:docPartPr>
      <w:docPartBody>
        <w:p w:rsidR="00B60122" w:rsidRDefault="00B60122">
          <w:pPr>
            <w:pStyle w:val="9C73FEBA3BEE443EA6F73410897209CF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BC0D21ED979444FBBE6A6D918AFA0E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7EFE76-E015-4C86-BE96-8C21B32965D0}"/>
      </w:docPartPr>
      <w:docPartBody>
        <w:p w:rsidR="00B60122" w:rsidRDefault="00B60122">
          <w:pPr>
            <w:pStyle w:val="BC0D21ED979444FBBE6A6D918AFA0E54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C833CEFDF2BB491E8067FE1342ADD0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115CE-BCFB-4D6A-9899-6BC3728155CB}"/>
      </w:docPartPr>
      <w:docPartBody>
        <w:p w:rsidR="00B60122" w:rsidRDefault="00B60122">
          <w:pPr>
            <w:pStyle w:val="C833CEFDF2BB491E8067FE1342ADD082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32A2AC8938EE427D8E27CE0E91563D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F86AB7-717E-4567-932C-D5CE945F1BA6}"/>
      </w:docPartPr>
      <w:docPartBody>
        <w:p w:rsidR="00B60122" w:rsidRDefault="00B60122">
          <w:pPr>
            <w:pStyle w:val="32A2AC8938EE427D8E27CE0E91563D52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122"/>
    <w:rsid w:val="001A035F"/>
    <w:rsid w:val="00B6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283C83B97E93413DA31FD0781B3282EA">
    <w:name w:val="283C83B97E93413DA31FD0781B3282EA"/>
  </w:style>
  <w:style w:type="paragraph" w:customStyle="1" w:styleId="9C73FEBA3BEE443EA6F73410897209CF">
    <w:name w:val="9C73FEBA3BEE443EA6F73410897209CF"/>
  </w:style>
  <w:style w:type="paragraph" w:customStyle="1" w:styleId="BC0D21ED979444FBBE6A6D918AFA0E54">
    <w:name w:val="BC0D21ED979444FBBE6A6D918AFA0E54"/>
  </w:style>
  <w:style w:type="paragraph" w:customStyle="1" w:styleId="C833CEFDF2BB491E8067FE1342ADD082">
    <w:name w:val="C833CEFDF2BB491E8067FE1342ADD082"/>
  </w:style>
  <w:style w:type="paragraph" w:customStyle="1" w:styleId="32A2AC8938EE427D8E27CE0E91563D52">
    <w:name w:val="32A2AC8938EE427D8E27CE0E91563D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BC867C-4DEA-4B9C-8A85-46590E6E7C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4d4b65-b08d-4e03-8877-ca9be7b951b8"/>
    <ds:schemaRef ds:uri="cebb39ad-cda7-4a64-b56f-d6199e9ac795"/>
    <ds:schemaRef ds:uri="ddb5066c-6899-482b-9ea0-5145f9da99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9D3AEE-5881-4F11-ADAF-D00DC8F541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7F451D-37F9-4E2D-B189-4ED4548342A9}">
  <ds:schemaRefs>
    <ds:schemaRef ds:uri="http://schemas.microsoft.com/office/2006/metadata/properties"/>
    <ds:schemaRef ds:uri="http://schemas.microsoft.com/office/infopath/2007/PartnerControls"/>
    <ds:schemaRef ds:uri="ddb5066c-6899-482b-9ea0-5145f9da9989"/>
    <ds:schemaRef ds:uri="ad4d4b65-b08d-4e03-8877-ca9be7b951b8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Orange_Co_DFR</Template>
  <TotalTime>0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Orange County Office</dc:title>
  <dc:subject>VOICE: 800-403-0864</dc:subject>
  <dc:creator>Inkenbrandt, Alan L</dc:creator>
  <cp:keywords>FSSA</cp:keywords>
  <dc:description>326 N. Gospel St., Suite B_x000d_
Paoli, IN 47454-1655</dc:description>
  <cp:lastModifiedBy>Inkenbrandt, Alan L</cp:lastModifiedBy>
  <cp:revision>1</cp:revision>
  <dcterms:created xsi:type="dcterms:W3CDTF">2025-04-30T13:01:00Z</dcterms:created>
  <dcterms:modified xsi:type="dcterms:W3CDTF">2025-04-30T13:01:00Z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