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74D3C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33AD848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31C53" w14:textId="77777777" w:rsidR="001E4859" w:rsidRDefault="001E4859" w:rsidP="003057A0">
      <w:r>
        <w:separator/>
      </w:r>
    </w:p>
  </w:endnote>
  <w:endnote w:type="continuationSeparator" w:id="0">
    <w:p w14:paraId="1D5C8305" w14:textId="77777777" w:rsidR="001E4859" w:rsidRDefault="001E4859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A0705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0BC0556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0DC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97EC938" wp14:editId="7FFA438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512BD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D86C77D" wp14:editId="369FFE72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7EC93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5512BD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D86C77D" wp14:editId="369FFE72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EFE931A" wp14:editId="475E114E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5349A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F3E92A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FE931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D5349A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F3E92A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8C494" w14:textId="77777777" w:rsidR="001E4859" w:rsidRDefault="001E4859" w:rsidP="003057A0">
      <w:r>
        <w:separator/>
      </w:r>
    </w:p>
  </w:footnote>
  <w:footnote w:type="continuationSeparator" w:id="0">
    <w:p w14:paraId="45FE74EF" w14:textId="77777777" w:rsidR="001E4859" w:rsidRDefault="001E4859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5B298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D4C396" wp14:editId="56602A35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CAB466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177AFCE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7A04A54" w14:textId="77777777" w:rsidR="00AB1C1A" w:rsidRDefault="001E125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568628365D64CFF81AC500A350CE7B5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4B503FD9" w14:textId="383CB86E" w:rsidR="00EA4BA8" w:rsidRPr="00C63EF1" w:rsidRDefault="001E125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C1D992B122C64494B0EE04DB635502F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Human Resources</w:t>
                              </w:r>
                            </w:sdtContent>
                          </w:sdt>
                        </w:p>
                        <w:p w14:paraId="60AE3EAC" w14:textId="12CE57CA" w:rsidR="0082558C" w:rsidRPr="0082558C" w:rsidRDefault="001E125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5EFBFEB979524297BFCE7F70C54CFDB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E431, MS30</w:t>
                              </w:r>
                              <w:r>
                                <w:br/>
                                <w:t>INDIANAPOLIS, IN 46204</w:t>
                              </w:r>
                            </w:sdtContent>
                          </w:sdt>
                        </w:p>
                        <w:p w14:paraId="17A73A55" w14:textId="5E5E4A84" w:rsidR="00EA4BA8" w:rsidRPr="00604E04" w:rsidRDefault="001E1257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1BC7212AABDA4FBEBFE93D537974115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3A835E9E859C4B1EB91AE43F2AD248B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5758D4C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4C3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7ECAB466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177AFCE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7A04A54" w14:textId="77777777" w:rsidR="00AB1C1A" w:rsidRDefault="001E125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568628365D64CFF81AC500A350CE7B5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4B503FD9" w14:textId="383CB86E" w:rsidR="00EA4BA8" w:rsidRPr="00C63EF1" w:rsidRDefault="001E1257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C1D992B122C64494B0EE04DB635502F0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Human Resources</w:t>
                        </w:r>
                      </w:sdtContent>
                    </w:sdt>
                  </w:p>
                  <w:p w14:paraId="60AE3EAC" w14:textId="12CE57CA" w:rsidR="0082558C" w:rsidRPr="0082558C" w:rsidRDefault="001E125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5EFBFEB979524297BFCE7F70C54CFDB0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E431, MS30</w:t>
                        </w:r>
                        <w:r>
                          <w:br/>
                          <w:t>INDIANAPOLIS, IN 46204</w:t>
                        </w:r>
                      </w:sdtContent>
                    </w:sdt>
                  </w:p>
                  <w:p w14:paraId="17A73A55" w14:textId="5E5E4A84" w:rsidR="00EA4BA8" w:rsidRPr="00604E04" w:rsidRDefault="001E1257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1BC7212AABDA4FBEBFE93D537974115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3A835E9E859C4B1EB91AE43F2AD248B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5758D4C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2400F7E" wp14:editId="2E9F1F4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62795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2E2E60E" wp14:editId="05A09BD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400F7E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D62795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2E2E60E" wp14:editId="05A09BD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859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14408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61EEB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04818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8950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68628365D64CFF81AC500A350CE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FA358-4438-4C57-A7EC-E93BC1942B92}"/>
      </w:docPartPr>
      <w:docPartBody>
        <w:p w:rsidR="005C0BF3" w:rsidRDefault="005C0BF3">
          <w:pPr>
            <w:pStyle w:val="0568628365D64CFF81AC500A350CE7B5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C1D992B122C64494B0EE04DB63550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8D868-23C2-47FE-BC0A-6292AD274DF1}"/>
      </w:docPartPr>
      <w:docPartBody>
        <w:p w:rsidR="005C0BF3" w:rsidRDefault="005C0BF3">
          <w:pPr>
            <w:pStyle w:val="C1D992B122C64494B0EE04DB635502F0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5EFBFEB979524297BFCE7F70C54CF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DD5E1-E208-4DD7-8A7A-30A2E4C71E93}"/>
      </w:docPartPr>
      <w:docPartBody>
        <w:p w:rsidR="005C0BF3" w:rsidRDefault="005C0BF3">
          <w:pPr>
            <w:pStyle w:val="5EFBFEB979524297BFCE7F70C54CFDB0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1BC7212AABDA4FBEBFE93D5379741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9DC9A-8046-4477-9496-DFB56D380946}"/>
      </w:docPartPr>
      <w:docPartBody>
        <w:p w:rsidR="005C0BF3" w:rsidRDefault="005C0BF3">
          <w:pPr>
            <w:pStyle w:val="1BC7212AABDA4FBEBFE93D537974115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A835E9E859C4B1EB91AE43F2AD24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B5AD2-82C8-4E07-BD14-A53AF0B7D7A8}"/>
      </w:docPartPr>
      <w:docPartBody>
        <w:p w:rsidR="005C0BF3" w:rsidRDefault="005C0BF3">
          <w:pPr>
            <w:pStyle w:val="3A835E9E859C4B1EB91AE43F2AD248B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F3"/>
    <w:rsid w:val="005C0BF3"/>
    <w:rsid w:val="0066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568628365D64CFF81AC500A350CE7B5">
    <w:name w:val="0568628365D64CFF81AC500A350CE7B5"/>
  </w:style>
  <w:style w:type="paragraph" w:customStyle="1" w:styleId="C1D992B122C64494B0EE04DB635502F0">
    <w:name w:val="C1D992B122C64494B0EE04DB635502F0"/>
  </w:style>
  <w:style w:type="paragraph" w:customStyle="1" w:styleId="5EFBFEB979524297BFCE7F70C54CFDB0">
    <w:name w:val="5EFBFEB979524297BFCE7F70C54CFDB0"/>
  </w:style>
  <w:style w:type="paragraph" w:customStyle="1" w:styleId="1BC7212AABDA4FBEBFE93D5379741155">
    <w:name w:val="1BC7212AABDA4FBEBFE93D5379741155"/>
  </w:style>
  <w:style w:type="paragraph" w:customStyle="1" w:styleId="3A835E9E859C4B1EB91AE43F2AD248B1">
    <w:name w:val="3A835E9E859C4B1EB91AE43F2AD248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FSSA_HR_Stationery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Resources</dc:title>
  <dc:subject>toll-free:</dc:subject>
  <dc:creator>Inkenbrandt, Alan L</dc:creator>
  <cp:keywords>FSSA</cp:keywords>
  <dc:description>402 W. WASHINGTON ST., ROOM E431, MS30_x000d_
INDIANAPOLIS, IN 46204</dc:description>
  <cp:lastModifiedBy>Inkenbrandt, Alan L</cp:lastModifiedBy>
  <cp:revision>2</cp:revision>
  <dcterms:created xsi:type="dcterms:W3CDTF">2025-01-09T18:42:00Z</dcterms:created>
  <dcterms:modified xsi:type="dcterms:W3CDTF">2025-01-09T18:43:00Z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