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57289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6F7F3C6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1E095" w14:textId="77777777" w:rsidR="00F11F4C" w:rsidRDefault="00F11F4C" w:rsidP="003057A0">
      <w:r>
        <w:separator/>
      </w:r>
    </w:p>
  </w:endnote>
  <w:endnote w:type="continuationSeparator" w:id="0">
    <w:p w14:paraId="6F46C7E7" w14:textId="77777777" w:rsidR="00F11F4C" w:rsidRDefault="00F11F4C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86383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AFE5B6C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E2043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5A892C" wp14:editId="564D1DF2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8F68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661FE38" wp14:editId="58628D66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5A892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1428F68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661FE38" wp14:editId="58628D66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782B942" wp14:editId="1D0A0BD8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06BB6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5500EC0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82B942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806BB6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5500EC0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A2BA1" w14:textId="77777777" w:rsidR="00F11F4C" w:rsidRDefault="00F11F4C" w:rsidP="003057A0">
      <w:r>
        <w:separator/>
      </w:r>
    </w:p>
  </w:footnote>
  <w:footnote w:type="continuationSeparator" w:id="0">
    <w:p w14:paraId="49224AC8" w14:textId="77777777" w:rsidR="00F11F4C" w:rsidRDefault="00F11F4C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89EE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520659" wp14:editId="53CA6690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752268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9B5A77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8E5E567" w14:textId="77777777" w:rsidR="00AB1C1A" w:rsidRDefault="00601F9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6D73C5DCB5CD4CFE86B02A2EC3424F4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569E9F92" w14:textId="77777777" w:rsidR="00EA4BA8" w:rsidRPr="00C63EF1" w:rsidRDefault="00601F9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55E693D422DC4BDAA27247A3D82B697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1E5C873F" w14:textId="66048C09" w:rsidR="0082558C" w:rsidRPr="0082558C" w:rsidRDefault="00601F92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E127A10D7A3459C851578798FDEB45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1786 MELODY LANE</w:t>
                              </w:r>
                              <w:r>
                                <w:br/>
                                <w:t>GREENFIELD, IN 46140-1191</w:t>
                              </w:r>
                            </w:sdtContent>
                          </w:sdt>
                        </w:p>
                        <w:p w14:paraId="5EBD423E" w14:textId="77777777" w:rsidR="00EA4BA8" w:rsidRPr="00604E04" w:rsidRDefault="00601F92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218250371EF5429EAEDD497E73FF05E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EB931F1CFCC44CD590051F514D818BCF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DA333DF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52065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25752268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9B5A77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8E5E567" w14:textId="77777777" w:rsidR="00AB1C1A" w:rsidRDefault="00601F92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6D73C5DCB5CD4CFE86B02A2EC3424F4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569E9F92" w14:textId="77777777" w:rsidR="00EA4BA8" w:rsidRPr="00C63EF1" w:rsidRDefault="00601F92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55E693D422DC4BDAA27247A3D82B697A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1E5C873F" w14:textId="66048C09" w:rsidR="0082558C" w:rsidRPr="0082558C" w:rsidRDefault="00601F92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E127A10D7A3459C851578798FDEB45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1786 MELODY LANE</w:t>
                        </w:r>
                        <w:r>
                          <w:br/>
                          <w:t>GREENFIELD, IN 46140-1191</w:t>
                        </w:r>
                      </w:sdtContent>
                    </w:sdt>
                  </w:p>
                  <w:p w14:paraId="5EBD423E" w14:textId="77777777" w:rsidR="00EA4BA8" w:rsidRPr="00604E04" w:rsidRDefault="00601F92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218250371EF5429EAEDD497E73FF05E7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EB931F1CFCC44CD590051F514D818BCF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DA333DF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6CD812D" wp14:editId="64E14D2C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A5C38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E6350FE" wp14:editId="6326E668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CD812D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1A5C38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E6350FE" wp14:editId="6326E668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F4C"/>
    <w:rsid w:val="000C5DA5"/>
    <w:rsid w:val="000D2E46"/>
    <w:rsid w:val="000E2B0E"/>
    <w:rsid w:val="00112570"/>
    <w:rsid w:val="001170D6"/>
    <w:rsid w:val="0013300F"/>
    <w:rsid w:val="0014019A"/>
    <w:rsid w:val="00152BF4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B5B40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3B7DC9"/>
    <w:rsid w:val="00400172"/>
    <w:rsid w:val="00412BFF"/>
    <w:rsid w:val="00414408"/>
    <w:rsid w:val="00441A35"/>
    <w:rsid w:val="0044554B"/>
    <w:rsid w:val="004A1700"/>
    <w:rsid w:val="004B0028"/>
    <w:rsid w:val="004D67C6"/>
    <w:rsid w:val="005222E4"/>
    <w:rsid w:val="0052290A"/>
    <w:rsid w:val="00525595"/>
    <w:rsid w:val="00525674"/>
    <w:rsid w:val="00534AF7"/>
    <w:rsid w:val="00563C69"/>
    <w:rsid w:val="00566DC2"/>
    <w:rsid w:val="005904BD"/>
    <w:rsid w:val="005E66BC"/>
    <w:rsid w:val="00600787"/>
    <w:rsid w:val="00601F92"/>
    <w:rsid w:val="0060311A"/>
    <w:rsid w:val="00604E04"/>
    <w:rsid w:val="006402E3"/>
    <w:rsid w:val="00653CA9"/>
    <w:rsid w:val="00661EEB"/>
    <w:rsid w:val="006661BD"/>
    <w:rsid w:val="00681811"/>
    <w:rsid w:val="006C6480"/>
    <w:rsid w:val="006E360D"/>
    <w:rsid w:val="006F3161"/>
    <w:rsid w:val="00706038"/>
    <w:rsid w:val="0070616C"/>
    <w:rsid w:val="00730C42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480D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11F4C"/>
    <w:rsid w:val="00F46CFE"/>
    <w:rsid w:val="00F6425C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AAE9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D73C5DCB5CD4CFE86B02A2EC3424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2A95FA-8D8E-46D8-9B22-51BCAD1765A1}"/>
      </w:docPartPr>
      <w:docPartBody>
        <w:p w:rsidR="00832366" w:rsidRDefault="00832366">
          <w:pPr>
            <w:pStyle w:val="6D73C5DCB5CD4CFE86B02A2EC3424F4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55E693D422DC4BDAA27247A3D82B6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F4527D-55AA-47AD-827E-5E7EBEBF760D}"/>
      </w:docPartPr>
      <w:docPartBody>
        <w:p w:rsidR="00832366" w:rsidRDefault="00832366">
          <w:pPr>
            <w:pStyle w:val="55E693D422DC4BDAA27247A3D82B697A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E127A10D7A3459C851578798FDEB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93E6D-48E5-4DAD-B82F-3751C899E1A0}"/>
      </w:docPartPr>
      <w:docPartBody>
        <w:p w:rsidR="00832366" w:rsidRDefault="00832366">
          <w:pPr>
            <w:pStyle w:val="4E127A10D7A3459C851578798FDEB45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218250371EF5429EAEDD497E73FF05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E2842-3473-4541-92DF-5ACE42EB6C30}"/>
      </w:docPartPr>
      <w:docPartBody>
        <w:p w:rsidR="00832366" w:rsidRDefault="00832366">
          <w:pPr>
            <w:pStyle w:val="218250371EF5429EAEDD497E73FF05E7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EB931F1CFCC44CD590051F514D818B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6896E-64F0-49CE-838A-A6CE7A82F11A}"/>
      </w:docPartPr>
      <w:docPartBody>
        <w:p w:rsidR="00832366" w:rsidRDefault="00832366">
          <w:pPr>
            <w:pStyle w:val="EB931F1CFCC44CD590051F514D818BCF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66"/>
    <w:rsid w:val="00832366"/>
    <w:rsid w:val="00F6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6D73C5DCB5CD4CFE86B02A2EC3424F46">
    <w:name w:val="6D73C5DCB5CD4CFE86B02A2EC3424F46"/>
  </w:style>
  <w:style w:type="paragraph" w:customStyle="1" w:styleId="55E693D422DC4BDAA27247A3D82B697A">
    <w:name w:val="55E693D422DC4BDAA27247A3D82B697A"/>
  </w:style>
  <w:style w:type="paragraph" w:customStyle="1" w:styleId="4E127A10D7A3459C851578798FDEB456">
    <w:name w:val="4E127A10D7A3459C851578798FDEB456"/>
  </w:style>
  <w:style w:type="paragraph" w:customStyle="1" w:styleId="218250371EF5429EAEDD497E73FF05E7">
    <w:name w:val="218250371EF5429EAEDD497E73FF05E7"/>
  </w:style>
  <w:style w:type="paragraph" w:customStyle="1" w:styleId="EB931F1CFCC44CD590051F514D818BCF">
    <w:name w:val="EB931F1CFCC44CD590051F514D818B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Investigations_and_Compliance_Greenfield</Template>
  <TotalTime>0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1786 MELODY LANE_x000d_
GREENFIELD, IN 46140-1191</dc:description>
  <cp:lastModifiedBy>Inkenbrandt, Alan L</cp:lastModifiedBy>
  <cp:revision>2</cp:revision>
  <dcterms:created xsi:type="dcterms:W3CDTF">2025-01-09T18:59:00Z</dcterms:created>
  <dcterms:modified xsi:type="dcterms:W3CDTF">2025-01-09T19:00:00Z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