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1BE37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FAB45AE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326D4" w14:textId="77777777" w:rsidR="006861B7" w:rsidRDefault="006861B7" w:rsidP="003057A0">
      <w:r>
        <w:separator/>
      </w:r>
    </w:p>
  </w:endnote>
  <w:endnote w:type="continuationSeparator" w:id="0">
    <w:p w14:paraId="31F0EEF0" w14:textId="77777777" w:rsidR="006861B7" w:rsidRDefault="006861B7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8099A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3853EB3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B95B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258E07" wp14:editId="47C68AD8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1F4F1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F792B0B" wp14:editId="26750C42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258E0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F1F4F1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F792B0B" wp14:editId="26750C42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6C95451" wp14:editId="14B464B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D1C54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E8AAD7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C9545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34D1C54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E8AAD7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7EE76" w14:textId="77777777" w:rsidR="006861B7" w:rsidRDefault="006861B7" w:rsidP="003057A0">
      <w:r>
        <w:separator/>
      </w:r>
    </w:p>
  </w:footnote>
  <w:footnote w:type="continuationSeparator" w:id="0">
    <w:p w14:paraId="30D305A7" w14:textId="77777777" w:rsidR="006861B7" w:rsidRDefault="006861B7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0E9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A83515" wp14:editId="0DF0AE14">
              <wp:simplePos x="0" y="0"/>
              <wp:positionH relativeFrom="column">
                <wp:posOffset>1472540</wp:posOffset>
              </wp:positionH>
              <wp:positionV relativeFrom="paragraph">
                <wp:posOffset>380010</wp:posOffset>
              </wp:positionV>
              <wp:extent cx="4595281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5281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88B0A5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01EDA6ED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52984AD" w14:textId="1A138381" w:rsidR="00AB1C1A" w:rsidRDefault="006D3DB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29418E49D174D3FB04EF69AC0B537D7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74D3ABA0" w14:textId="77777777" w:rsidR="00EA4BA8" w:rsidRPr="00C63EF1" w:rsidRDefault="006D3DB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7F326987FD94A678DE84467C156350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776C149B" w14:textId="77777777" w:rsidR="0082558C" w:rsidRPr="0082558C" w:rsidRDefault="006D3DB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9EB7AD442B7B43E098ABDDBCCD95C16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DA05C9">
                                <w:t>8085 KNUE ROAD, SUITE 200</w:t>
                              </w:r>
                              <w:r w:rsidR="00DA05C9">
                                <w:br/>
                                <w:t>INDIANAPOLIS, IN 46250</w:t>
                              </w:r>
                              <w:r w:rsidR="00DA05C9">
                                <w:br/>
                                <w:t>PHONE: 317-205-0101</w:t>
                              </w:r>
                            </w:sdtContent>
                          </w:sdt>
                        </w:p>
                        <w:p w14:paraId="085F6557" w14:textId="77777777" w:rsidR="00EA4BA8" w:rsidRDefault="006D3DB1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870EFB9194224FA198E8C6B1AFF57F8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A05C9">
                                <w:t>TOLL-FREE: 877-218-3530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8031C96809174D258B25E64978935DF6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EBF64CA" w14:textId="77777777" w:rsidR="009F0635" w:rsidRPr="003820D2" w:rsidRDefault="00DA05C9" w:rsidP="0082558C">
                              <w:pPr>
                                <w:pStyle w:val="Address"/>
                              </w:pPr>
                              <w:r>
                                <w:t>TOLL-FREE FAX: 855-525-9373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A835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15.95pt;margin-top:29.9pt;width:361.8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" filled="f" stroked="f">
              <v:textbox>
                <w:txbxContent>
                  <w:p w14:paraId="6788B0A5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01EDA6ED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52984AD" w14:textId="1A138381" w:rsidR="00AB1C1A" w:rsidRDefault="006D3DB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29418E49D174D3FB04EF69AC0B537D7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Division of Disability, Aging and Rehabilitative Services</w:t>
                        </w:r>
                      </w:sdtContent>
                    </w:sdt>
                  </w:p>
                  <w:p w14:paraId="74D3ABA0" w14:textId="77777777" w:rsidR="00EA4BA8" w:rsidRPr="00C63EF1" w:rsidRDefault="006D3DB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7F326987FD94A678DE84467C156350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776C149B" w14:textId="77777777" w:rsidR="0082558C" w:rsidRPr="0082558C" w:rsidRDefault="006D3DB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9EB7AD442B7B43E098ABDDBCCD95C16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DA05C9">
                          <w:t>8085 KNUE ROAD, SUITE 200</w:t>
                        </w:r>
                        <w:r w:rsidR="00DA05C9">
                          <w:br/>
                          <w:t>INDIANAPOLIS, IN 46250</w:t>
                        </w:r>
                        <w:r w:rsidR="00DA05C9">
                          <w:br/>
                          <w:t>PHONE: 317-205-0101</w:t>
                        </w:r>
                      </w:sdtContent>
                    </w:sdt>
                  </w:p>
                  <w:p w14:paraId="085F6557" w14:textId="77777777" w:rsidR="00EA4BA8" w:rsidRDefault="006D3DB1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870EFB9194224FA198E8C6B1AFF57F8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DA05C9">
                          <w:t>TOLL-FREE: 877-218-3530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8031C96809174D258B25E64978935DF6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EBF64CA" w14:textId="77777777" w:rsidR="009F0635" w:rsidRPr="003820D2" w:rsidRDefault="00DA05C9" w:rsidP="0082558C">
                        <w:pPr>
                          <w:pStyle w:val="Address"/>
                        </w:pPr>
                        <w:r>
                          <w:t>TOLL-FREE FAX: 855-525-9373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FA3CC29" wp14:editId="29DC1BDC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F731E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1D2025F" wp14:editId="00B1C90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3CC2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EF731E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1D2025F" wp14:editId="00B1C90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1B7"/>
    <w:rsid w:val="000D2E46"/>
    <w:rsid w:val="000E2B0E"/>
    <w:rsid w:val="0010212B"/>
    <w:rsid w:val="00112570"/>
    <w:rsid w:val="00112905"/>
    <w:rsid w:val="001170D6"/>
    <w:rsid w:val="0013300F"/>
    <w:rsid w:val="0014019A"/>
    <w:rsid w:val="001706BB"/>
    <w:rsid w:val="00175CE5"/>
    <w:rsid w:val="00177E17"/>
    <w:rsid w:val="00181711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3D5270"/>
    <w:rsid w:val="00400172"/>
    <w:rsid w:val="00412BFF"/>
    <w:rsid w:val="004B0028"/>
    <w:rsid w:val="004D67C6"/>
    <w:rsid w:val="004F7056"/>
    <w:rsid w:val="005222E4"/>
    <w:rsid w:val="0052290A"/>
    <w:rsid w:val="00525674"/>
    <w:rsid w:val="00563C69"/>
    <w:rsid w:val="00566DC2"/>
    <w:rsid w:val="005904BD"/>
    <w:rsid w:val="005B08E0"/>
    <w:rsid w:val="005D10DB"/>
    <w:rsid w:val="00600787"/>
    <w:rsid w:val="0060311A"/>
    <w:rsid w:val="00606CC2"/>
    <w:rsid w:val="0061370F"/>
    <w:rsid w:val="006402E3"/>
    <w:rsid w:val="006661BD"/>
    <w:rsid w:val="00674624"/>
    <w:rsid w:val="006861B7"/>
    <w:rsid w:val="006C6480"/>
    <w:rsid w:val="006D3DB1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A7B17"/>
    <w:rsid w:val="008B1B0B"/>
    <w:rsid w:val="008F0BC7"/>
    <w:rsid w:val="009229D5"/>
    <w:rsid w:val="009436CA"/>
    <w:rsid w:val="00944944"/>
    <w:rsid w:val="0095156C"/>
    <w:rsid w:val="0095663C"/>
    <w:rsid w:val="00984642"/>
    <w:rsid w:val="0099460B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1039"/>
    <w:rsid w:val="00AD20F1"/>
    <w:rsid w:val="00AE726E"/>
    <w:rsid w:val="00AF33F7"/>
    <w:rsid w:val="00AF4DE1"/>
    <w:rsid w:val="00B04377"/>
    <w:rsid w:val="00B07F48"/>
    <w:rsid w:val="00B177E8"/>
    <w:rsid w:val="00B86EC8"/>
    <w:rsid w:val="00B9462D"/>
    <w:rsid w:val="00BA3494"/>
    <w:rsid w:val="00BC214D"/>
    <w:rsid w:val="00BF1F4B"/>
    <w:rsid w:val="00BF3F6E"/>
    <w:rsid w:val="00C04EAD"/>
    <w:rsid w:val="00C45CB2"/>
    <w:rsid w:val="00C620F3"/>
    <w:rsid w:val="00C63EF1"/>
    <w:rsid w:val="00C655D7"/>
    <w:rsid w:val="00C77FC4"/>
    <w:rsid w:val="00CD29DD"/>
    <w:rsid w:val="00CD56AF"/>
    <w:rsid w:val="00CE0CA1"/>
    <w:rsid w:val="00CF19F6"/>
    <w:rsid w:val="00D04F10"/>
    <w:rsid w:val="00D16819"/>
    <w:rsid w:val="00D41FBE"/>
    <w:rsid w:val="00DA05C9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D05AF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B8F83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9418E49D174D3FB04EF69AC0B53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75F0C-035C-406F-886E-DF5973759434}"/>
      </w:docPartPr>
      <w:docPartBody>
        <w:p w:rsidR="00A859D7" w:rsidRDefault="00A859D7">
          <w:pPr>
            <w:pStyle w:val="029418E49D174D3FB04EF69AC0B537D7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7F326987FD94A678DE84467C1563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3C426-EE41-4962-BD00-7DCCED446C1E}"/>
      </w:docPartPr>
      <w:docPartBody>
        <w:p w:rsidR="00A859D7" w:rsidRDefault="00A859D7">
          <w:pPr>
            <w:pStyle w:val="67F326987FD94A678DE84467C1563502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9EB7AD442B7B43E098ABDDBCCD95C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DCFAB-F535-4B28-8DDC-CD2A60866111}"/>
      </w:docPartPr>
      <w:docPartBody>
        <w:p w:rsidR="00A859D7" w:rsidRDefault="00A859D7">
          <w:pPr>
            <w:pStyle w:val="9EB7AD442B7B43E098ABDDBCCD95C16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70EFB9194224FA198E8C6B1AFF57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48D3F-0045-4647-8484-421D3489BE26}"/>
      </w:docPartPr>
      <w:docPartBody>
        <w:p w:rsidR="00A859D7" w:rsidRDefault="00A859D7">
          <w:pPr>
            <w:pStyle w:val="870EFB9194224FA198E8C6B1AFF57F8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8031C96809174D258B25E64978935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EB17B-8438-4ABC-BD40-C76ADFA3F1D4}"/>
      </w:docPartPr>
      <w:docPartBody>
        <w:p w:rsidR="00A859D7" w:rsidRDefault="00A859D7">
          <w:pPr>
            <w:pStyle w:val="8031C96809174D258B25E64978935DF6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D7"/>
    <w:rsid w:val="00A859D7"/>
    <w:rsid w:val="00AD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29418E49D174D3FB04EF69AC0B537D7">
    <w:name w:val="029418E49D174D3FB04EF69AC0B537D7"/>
  </w:style>
  <w:style w:type="paragraph" w:customStyle="1" w:styleId="67F326987FD94A678DE84467C1563502">
    <w:name w:val="67F326987FD94A678DE84467C1563502"/>
  </w:style>
  <w:style w:type="paragraph" w:customStyle="1" w:styleId="9EB7AD442B7B43E098ABDDBCCD95C16C">
    <w:name w:val="9EB7AD442B7B43E098ABDDBCCD95C16C"/>
  </w:style>
  <w:style w:type="paragraph" w:customStyle="1" w:styleId="870EFB9194224FA198E8C6B1AFF57F85">
    <w:name w:val="870EFB9194224FA198E8C6B1AFF57F85"/>
  </w:style>
  <w:style w:type="paragraph" w:customStyle="1" w:styleId="8031C96809174D258B25E64978935DF6">
    <w:name w:val="8031C96809174D258B25E64978935D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Indianapolis_BDS</Template>
  <TotalTime>3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877-218-3530 (V/VRS/711)</dc:subject>
  <dc:creator>Inkenbrandt, Alan L</dc:creator>
  <cp:keywords>FSSA</cp:keywords>
  <dc:description>8085 KNUE ROAD, SUITE 200_x000d_
INDIANAPOLIS, IN 46250_x000d_
PHONE: 317-205-0101</dc:description>
  <cp:lastModifiedBy>Inkenbrandt, Alan L</cp:lastModifiedBy>
  <cp:revision>2</cp:revision>
  <dcterms:created xsi:type="dcterms:W3CDTF">2025-09-25T15:06:00Z</dcterms:created>
  <dcterms:modified xsi:type="dcterms:W3CDTF">2025-09-25T15:09:00Z</dcterms:modified>
  <cp:category>TOLL-FREE FAX: 855-525-9373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