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807DB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2F22550B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0A07A" w14:textId="77777777" w:rsidR="009F0EF9" w:rsidRDefault="009F0EF9" w:rsidP="003057A0">
      <w:r>
        <w:separator/>
      </w:r>
    </w:p>
  </w:endnote>
  <w:endnote w:type="continuationSeparator" w:id="0">
    <w:p w14:paraId="7DE22688" w14:textId="77777777" w:rsidR="009F0EF9" w:rsidRDefault="009F0EF9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0CDC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0F6F08FA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7F4B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1728D3" wp14:editId="2B862894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24BFD9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D826498" wp14:editId="1E59EC85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728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924BFD9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D826498" wp14:editId="1E59EC85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4CF8E68" wp14:editId="3997010D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9DA7B5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36379D8D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CF8E68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379DA7B5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36379D8D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1253C" w14:textId="77777777" w:rsidR="009F0EF9" w:rsidRDefault="009F0EF9" w:rsidP="003057A0">
      <w:r>
        <w:separator/>
      </w:r>
    </w:p>
  </w:footnote>
  <w:footnote w:type="continuationSeparator" w:id="0">
    <w:p w14:paraId="1764797C" w14:textId="77777777" w:rsidR="009F0EF9" w:rsidRDefault="009F0EF9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A75FC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1C8A4D" wp14:editId="20F27A0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01E52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2681E63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F627356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70A6EECFBC544ECEBF367CFC2E7CF913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EEF8D00" w14:textId="0549A479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E9713D3F18904E0EAC2A44745D42F42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F73DB4">
                                <w:t>Monroe County Office</w:t>
                              </w:r>
                            </w:sdtContent>
                          </w:sdt>
                        </w:p>
                        <w:p w14:paraId="0700FBEA" w14:textId="4F964CC9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7E27FD49518E4EE49F833310ED329A4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F73DB4">
                                <w:t>1531 S. Curry Pike, Suite 300</w:t>
                              </w:r>
                              <w:r w:rsidR="00F73DB4">
                                <w:br/>
                                <w:t>Bloomington, IN 47403</w:t>
                              </w:r>
                            </w:sdtContent>
                          </w:sdt>
                        </w:p>
                        <w:p w14:paraId="4BCCFB5A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B7068DE08EE2491BA0D2E2C1B32FDE3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155B59261164409AA1E102D7F3F2BE09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11D38025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C8A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71101E52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2681E63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F627356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70A6EECFBC544ECEBF367CFC2E7CF913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EEF8D00" w14:textId="0549A479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E9713D3F18904E0EAC2A44745D42F42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F73DB4">
                          <w:t>Monroe County Office</w:t>
                        </w:r>
                      </w:sdtContent>
                    </w:sdt>
                  </w:p>
                  <w:p w14:paraId="0700FBEA" w14:textId="4F964CC9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7E27FD49518E4EE49F833310ED329A43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F73DB4">
                          <w:t>1531 S. Curry Pike, Suite 300</w:t>
                        </w:r>
                        <w:r w:rsidR="00F73DB4">
                          <w:br/>
                          <w:t>Bloomington, IN 47403</w:t>
                        </w:r>
                      </w:sdtContent>
                    </w:sdt>
                  </w:p>
                  <w:p w14:paraId="4BCCFB5A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B7068DE08EE2491BA0D2E2C1B32FDE3D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155B59261164409AA1E102D7F3F2BE09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11D38025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41028B" wp14:editId="060B3C5B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7C250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711CBF82" wp14:editId="76EBC21A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1028B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48E7C250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711CBF82" wp14:editId="76EBC21A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A7"/>
    <w:rsid w:val="000B58A5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50B5F"/>
    <w:rsid w:val="00362FC1"/>
    <w:rsid w:val="00385610"/>
    <w:rsid w:val="0039348F"/>
    <w:rsid w:val="003B168F"/>
    <w:rsid w:val="00400172"/>
    <w:rsid w:val="004B0028"/>
    <w:rsid w:val="004D55A7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0EF9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73DB4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405DA"/>
  <w15:chartTrackingRefBased/>
  <w15:docId w15:val="{D35A2472-D429-44AD-ABF3-033EDD4E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A6EECFBC544ECEBF367CFC2E7CF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28558-A30A-4D1D-BE64-E4C62E68CC40}"/>
      </w:docPartPr>
      <w:docPartBody>
        <w:p w:rsidR="00000000" w:rsidRDefault="00000000">
          <w:pPr>
            <w:pStyle w:val="70A6EECFBC544ECEBF367CFC2E7CF913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E9713D3F18904E0EAC2A44745D42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F8CF6-5D1A-43E3-ACC4-26EB3A02F1AF}"/>
      </w:docPartPr>
      <w:docPartBody>
        <w:p w:rsidR="00000000" w:rsidRDefault="00000000">
          <w:pPr>
            <w:pStyle w:val="E9713D3F18904E0EAC2A44745D42F42B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7E27FD49518E4EE49F833310ED329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8EADE-8210-4E63-8687-A86C3540876F}"/>
      </w:docPartPr>
      <w:docPartBody>
        <w:p w:rsidR="00000000" w:rsidRDefault="00000000">
          <w:pPr>
            <w:pStyle w:val="7E27FD49518E4EE49F833310ED329A43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B7068DE08EE2491BA0D2E2C1B32FD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B133A-2920-424E-943B-679960756F3A}"/>
      </w:docPartPr>
      <w:docPartBody>
        <w:p w:rsidR="00000000" w:rsidRDefault="00000000">
          <w:pPr>
            <w:pStyle w:val="B7068DE08EE2491BA0D2E2C1B32FDE3D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155B59261164409AA1E102D7F3F2B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E920B-4D17-4535-83EA-7BA203E025A0}"/>
      </w:docPartPr>
      <w:docPartBody>
        <w:p w:rsidR="00000000" w:rsidRDefault="00000000">
          <w:pPr>
            <w:pStyle w:val="155B59261164409AA1E102D7F3F2BE09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5C1"/>
    <w:rsid w:val="00350B5F"/>
    <w:rsid w:val="0058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70A6EECFBC544ECEBF367CFC2E7CF913">
    <w:name w:val="70A6EECFBC544ECEBF367CFC2E7CF913"/>
  </w:style>
  <w:style w:type="paragraph" w:customStyle="1" w:styleId="E9713D3F18904E0EAC2A44745D42F42B">
    <w:name w:val="E9713D3F18904E0EAC2A44745D42F42B"/>
  </w:style>
  <w:style w:type="paragraph" w:customStyle="1" w:styleId="7E27FD49518E4EE49F833310ED329A43">
    <w:name w:val="7E27FD49518E4EE49F833310ED329A43"/>
  </w:style>
  <w:style w:type="paragraph" w:customStyle="1" w:styleId="B7068DE08EE2491BA0D2E2C1B32FDE3D">
    <w:name w:val="B7068DE08EE2491BA0D2E2C1B32FDE3D"/>
  </w:style>
  <w:style w:type="paragraph" w:customStyle="1" w:styleId="155B59261164409AA1E102D7F3F2BE09">
    <w:name w:val="155B59261164409AA1E102D7F3F2BE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92EFEE-A0D3-444B-9CF8-67CE42C8EDC9}"/>
</file>

<file path=customXml/itemProps3.xml><?xml version="1.0" encoding="utf-8"?>
<ds:datastoreItem xmlns:ds="http://schemas.openxmlformats.org/officeDocument/2006/customXml" ds:itemID="{9340BB80-5BC1-4273-990E-A8572434D6A7}"/>
</file>

<file path=customXml/itemProps4.xml><?xml version="1.0" encoding="utf-8"?>
<ds:datastoreItem xmlns:ds="http://schemas.openxmlformats.org/officeDocument/2006/customXml" ds:itemID="{88702517-953D-4C24-9045-41422E47CE1F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Monroe County Office</dc:title>
  <dc:subject>VOICE: 800-403-0864</dc:subject>
  <dc:creator>Runkle, Tyson R</dc:creator>
  <cp:keywords>FSSA</cp:keywords>
  <dc:description>1531 S. Curry Pike, Suite 300_x000d_
Bloomington, IN 47403</dc:description>
  <cp:lastModifiedBy>Runkle, Tyson R</cp:lastModifiedBy>
  <cp:revision>2</cp:revision>
  <dcterms:created xsi:type="dcterms:W3CDTF">2025-01-10T17:33:00Z</dcterms:created>
  <dcterms:modified xsi:type="dcterms:W3CDTF">2025-01-10T17:34:00Z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