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A5646" w14:textId="77777777" w:rsidR="00B04377" w:rsidRPr="00C63EF1" w:rsidRDefault="003278FA" w:rsidP="00C63EF1">
      <w:pPr>
        <w:pStyle w:val="Dateline"/>
      </w:pPr>
      <w:proofErr w:type="spellStart"/>
      <w:r>
        <w:t>Xxx</w:t>
      </w:r>
      <w:proofErr w:type="spellEnd"/>
      <w:r w:rsidR="00B04377" w:rsidRPr="00C63EF1">
        <w:t>. ##, 20##</w:t>
      </w:r>
    </w:p>
    <w:p w14:paraId="242C6BC3" w14:textId="77777777" w:rsidR="003278FA" w:rsidRPr="003057A0" w:rsidRDefault="002E12AA" w:rsidP="003057A0">
      <w:r>
        <w:t xml:space="preserve">Lorem ipsum dolor </w:t>
      </w:r>
      <w:proofErr w:type="spellStart"/>
      <w:r>
        <w:t>est</w:t>
      </w:r>
      <w:proofErr w:type="spellEnd"/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6E4CA" w14:textId="77777777" w:rsidR="006677B5" w:rsidRDefault="006677B5" w:rsidP="003057A0">
      <w:r>
        <w:separator/>
      </w:r>
    </w:p>
  </w:endnote>
  <w:endnote w:type="continuationSeparator" w:id="0">
    <w:p w14:paraId="731E09EA" w14:textId="77777777" w:rsidR="006677B5" w:rsidRDefault="006677B5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275D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3231FB25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2966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D1D7114" wp14:editId="2D87E522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A4C160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F562BBC" wp14:editId="37D8B1BA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1D711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3A4C160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F562BBC" wp14:editId="37D8B1BA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16E0D29" wp14:editId="05FBC680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14C82C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3C5013E8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6E0D29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5414C82C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3C5013E8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3899F" w14:textId="77777777" w:rsidR="006677B5" w:rsidRDefault="006677B5" w:rsidP="003057A0">
      <w:r>
        <w:separator/>
      </w:r>
    </w:p>
  </w:footnote>
  <w:footnote w:type="continuationSeparator" w:id="0">
    <w:p w14:paraId="03D6DC9C" w14:textId="77777777" w:rsidR="006677B5" w:rsidRDefault="006677B5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BAFD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4DA62D7" wp14:editId="590EB576">
              <wp:simplePos x="0" y="0"/>
              <wp:positionH relativeFrom="column">
                <wp:posOffset>2047875</wp:posOffset>
              </wp:positionH>
              <wp:positionV relativeFrom="paragraph">
                <wp:posOffset>380999</wp:posOffset>
              </wp:positionV>
              <wp:extent cx="402526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2526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FABF7E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7C9117F1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65506A37" w14:textId="77777777" w:rsidR="00AB1C1A" w:rsidRDefault="0098001A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38BEAAF0EA38497CB15E0049487DED19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837CE5">
                                <w:t>Indiana State Psychiatric Hospital Network</w:t>
                              </w:r>
                            </w:sdtContent>
                          </w:sdt>
                        </w:p>
                        <w:p w14:paraId="5907AEF3" w14:textId="1199CE47" w:rsidR="00EA4BA8" w:rsidRPr="00C63EF1" w:rsidRDefault="0098001A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89AF61628F2C43C7B3F1722415858C09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roofErr w:type="spellStart"/>
                              <w:r>
                                <w:t>NeuroDiagnostic</w:t>
                              </w:r>
                              <w:proofErr w:type="spellEnd"/>
                              <w:r>
                                <w:t xml:space="preserve"> Institute</w:t>
                              </w:r>
                            </w:sdtContent>
                          </w:sdt>
                        </w:p>
                        <w:p w14:paraId="16CF7A7E" w14:textId="22F8A9B8" w:rsidR="0082558C" w:rsidRPr="0082558C" w:rsidRDefault="0098001A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BC767AB1AEF147A8A25438BE9178D81C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>
                                <w:t>5435 16TH ST.</w:t>
                              </w:r>
                              <w:r>
                                <w:br/>
                                <w:t>INDIANAPOLIS, IN 46218</w:t>
                              </w:r>
                            </w:sdtContent>
                          </w:sdt>
                        </w:p>
                        <w:p w14:paraId="309B01ED" w14:textId="14534030" w:rsidR="00EA4BA8" w:rsidRDefault="0098001A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06B3793F9F4E4290BAB6B78086C9FD65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>
                                <w:t>PHONE: 317-941-4000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FFFFFF" w:themeColor="background1"/>
                            </w:rPr>
                            <w:alias w:val="Category"/>
                            <w:tag w:val=""/>
                            <w:id w:val="376060589"/>
                            <w:placeholder>
                              <w:docPart w:val="00C30B32F68E45FF8034C7A7F218E033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5A5A5E2" w14:textId="77777777" w:rsidR="009F0635" w:rsidRPr="0098001A" w:rsidRDefault="004274A9" w:rsidP="0082558C">
                              <w:pPr>
                                <w:pStyle w:val="Address"/>
                                <w:rPr>
                                  <w:color w:val="FFFFFF" w:themeColor="background1"/>
                                </w:rPr>
                              </w:pPr>
                              <w:r w:rsidRPr="0098001A">
                                <w:rPr>
                                  <w:color w:val="FFFFFF" w:themeColor="background1"/>
                                </w:rPr>
                                <w:t>FAX: 812-469-6868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DA62D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61.25pt;margin-top:30pt;width:316.9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" filled="f" stroked="f">
              <v:textbox>
                <w:txbxContent>
                  <w:p w14:paraId="26FABF7E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7C9117F1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65506A37" w14:textId="77777777" w:rsidR="00AB1C1A" w:rsidRDefault="0098001A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38BEAAF0EA38497CB15E0049487DED19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837CE5">
                          <w:t>Indiana State Psychiatric Hospital Network</w:t>
                        </w:r>
                      </w:sdtContent>
                    </w:sdt>
                  </w:p>
                  <w:p w14:paraId="5907AEF3" w14:textId="1199CE47" w:rsidR="00EA4BA8" w:rsidRPr="00C63EF1" w:rsidRDefault="0098001A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89AF61628F2C43C7B3F1722415858C09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proofErr w:type="spellStart"/>
                        <w:r>
                          <w:t>NeuroDiagnostic</w:t>
                        </w:r>
                        <w:proofErr w:type="spellEnd"/>
                        <w:r>
                          <w:t xml:space="preserve"> Institute</w:t>
                        </w:r>
                      </w:sdtContent>
                    </w:sdt>
                  </w:p>
                  <w:p w14:paraId="16CF7A7E" w14:textId="22F8A9B8" w:rsidR="0082558C" w:rsidRPr="0082558C" w:rsidRDefault="0098001A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BC767AB1AEF147A8A25438BE9178D81C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>
                          <w:t>5435 16TH ST.</w:t>
                        </w:r>
                        <w:r>
                          <w:br/>
                          <w:t>INDIANAPOLIS, IN 46218</w:t>
                        </w:r>
                      </w:sdtContent>
                    </w:sdt>
                  </w:p>
                  <w:p w14:paraId="309B01ED" w14:textId="14534030" w:rsidR="00EA4BA8" w:rsidRDefault="0098001A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06B3793F9F4E4290BAB6B78086C9FD65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>
                          <w:t>PHONE: 317-941-4000</w:t>
                        </w:r>
                      </w:sdtContent>
                    </w:sdt>
                  </w:p>
                  <w:sdt>
                    <w:sdtPr>
                      <w:rPr>
                        <w:color w:val="FFFFFF" w:themeColor="background1"/>
                      </w:rPr>
                      <w:alias w:val="Category"/>
                      <w:tag w:val=""/>
                      <w:id w:val="376060589"/>
                      <w:placeholder>
                        <w:docPart w:val="00C30B32F68E45FF8034C7A7F218E033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5A5A5E2" w14:textId="77777777" w:rsidR="009F0635" w:rsidRPr="0098001A" w:rsidRDefault="004274A9" w:rsidP="0082558C">
                        <w:pPr>
                          <w:pStyle w:val="Address"/>
                          <w:rPr>
                            <w:color w:val="FFFFFF" w:themeColor="background1"/>
                          </w:rPr>
                        </w:pPr>
                        <w:r w:rsidRPr="0098001A">
                          <w:rPr>
                            <w:color w:val="FFFFFF" w:themeColor="background1"/>
                          </w:rPr>
                          <w:t>FAX: 812-469-6868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454442A" wp14:editId="4FC7BFFF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DBD4808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4046D4B4" wp14:editId="785AD2CE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54442A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7DBD4808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4046D4B4" wp14:editId="785AD2CE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B5"/>
    <w:rsid w:val="00014442"/>
    <w:rsid w:val="00081B88"/>
    <w:rsid w:val="000D006F"/>
    <w:rsid w:val="000D2E46"/>
    <w:rsid w:val="000E2B0E"/>
    <w:rsid w:val="00112570"/>
    <w:rsid w:val="00114D57"/>
    <w:rsid w:val="001170D6"/>
    <w:rsid w:val="0013300F"/>
    <w:rsid w:val="0014019A"/>
    <w:rsid w:val="001706BB"/>
    <w:rsid w:val="00175CE5"/>
    <w:rsid w:val="001979B9"/>
    <w:rsid w:val="001B17A8"/>
    <w:rsid w:val="001B2729"/>
    <w:rsid w:val="001B6657"/>
    <w:rsid w:val="001F2685"/>
    <w:rsid w:val="00232203"/>
    <w:rsid w:val="00245F4A"/>
    <w:rsid w:val="00247DEC"/>
    <w:rsid w:val="00253C36"/>
    <w:rsid w:val="002656BA"/>
    <w:rsid w:val="002A52D3"/>
    <w:rsid w:val="002C11CC"/>
    <w:rsid w:val="002C3576"/>
    <w:rsid w:val="002E12AA"/>
    <w:rsid w:val="002E5516"/>
    <w:rsid w:val="003057A0"/>
    <w:rsid w:val="0031790B"/>
    <w:rsid w:val="003278FA"/>
    <w:rsid w:val="00334B4F"/>
    <w:rsid w:val="00362FC1"/>
    <w:rsid w:val="003820D2"/>
    <w:rsid w:val="00385610"/>
    <w:rsid w:val="0039348F"/>
    <w:rsid w:val="003B168F"/>
    <w:rsid w:val="00400172"/>
    <w:rsid w:val="00412BFF"/>
    <w:rsid w:val="004274A9"/>
    <w:rsid w:val="004B0028"/>
    <w:rsid w:val="004D67C6"/>
    <w:rsid w:val="005222E4"/>
    <w:rsid w:val="0052290A"/>
    <w:rsid w:val="00525674"/>
    <w:rsid w:val="005554B1"/>
    <w:rsid w:val="00563C69"/>
    <w:rsid w:val="00566DC2"/>
    <w:rsid w:val="005904BD"/>
    <w:rsid w:val="00600787"/>
    <w:rsid w:val="0060311A"/>
    <w:rsid w:val="006402E3"/>
    <w:rsid w:val="006661BD"/>
    <w:rsid w:val="006677B5"/>
    <w:rsid w:val="006C6480"/>
    <w:rsid w:val="006E360D"/>
    <w:rsid w:val="006F3161"/>
    <w:rsid w:val="00706038"/>
    <w:rsid w:val="00730C42"/>
    <w:rsid w:val="007350A3"/>
    <w:rsid w:val="00746E83"/>
    <w:rsid w:val="00755746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37CE5"/>
    <w:rsid w:val="00871140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001A"/>
    <w:rsid w:val="00984642"/>
    <w:rsid w:val="0099460B"/>
    <w:rsid w:val="009F0635"/>
    <w:rsid w:val="009F5058"/>
    <w:rsid w:val="00A1048A"/>
    <w:rsid w:val="00A27745"/>
    <w:rsid w:val="00A36262"/>
    <w:rsid w:val="00A475E8"/>
    <w:rsid w:val="00A47C6E"/>
    <w:rsid w:val="00A60B2D"/>
    <w:rsid w:val="00A62F37"/>
    <w:rsid w:val="00A91DED"/>
    <w:rsid w:val="00A921B8"/>
    <w:rsid w:val="00AB1C1A"/>
    <w:rsid w:val="00AB76BB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C214D"/>
    <w:rsid w:val="00BF1F4B"/>
    <w:rsid w:val="00BF3F6E"/>
    <w:rsid w:val="00C45CB2"/>
    <w:rsid w:val="00C620F3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DC7628"/>
    <w:rsid w:val="00DE3522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2B89F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8BEAAF0EA38497CB15E0049487DE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50A8DD-3882-408D-B5BF-0A8CAEC0402A}"/>
      </w:docPartPr>
      <w:docPartBody>
        <w:p w:rsidR="00F640D2" w:rsidRDefault="00F640D2">
          <w:pPr>
            <w:pStyle w:val="38BEAAF0EA38497CB15E0049487DED19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89AF61628F2C43C7B3F1722415858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6C5F2C-8F3D-4687-B159-BE9FC8C6F09F}"/>
      </w:docPartPr>
      <w:docPartBody>
        <w:p w:rsidR="00F640D2" w:rsidRDefault="00F640D2">
          <w:pPr>
            <w:pStyle w:val="89AF61628F2C43C7B3F1722415858C09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BC767AB1AEF147A8A25438BE9178D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B6C39-BEE0-4E1A-B7E2-C4B59D9D8AC8}"/>
      </w:docPartPr>
      <w:docPartBody>
        <w:p w:rsidR="00F640D2" w:rsidRDefault="00F640D2">
          <w:pPr>
            <w:pStyle w:val="BC767AB1AEF147A8A25438BE9178D81C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06B3793F9F4E4290BAB6B78086C9F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D43A1-DB7F-4149-8ACE-EE8A7996D603}"/>
      </w:docPartPr>
      <w:docPartBody>
        <w:p w:rsidR="00F640D2" w:rsidRDefault="00F640D2">
          <w:pPr>
            <w:pStyle w:val="06B3793F9F4E4290BAB6B78086C9FD65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00C30B32F68E45FF8034C7A7F218E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67283E-B179-4BF3-A77D-E8874C246626}"/>
      </w:docPartPr>
      <w:docPartBody>
        <w:p w:rsidR="00F640D2" w:rsidRDefault="00F640D2">
          <w:pPr>
            <w:pStyle w:val="00C30B32F68E45FF8034C7A7F218E033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D2"/>
    <w:rsid w:val="005554B1"/>
    <w:rsid w:val="00F64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38BEAAF0EA38497CB15E0049487DED19">
    <w:name w:val="38BEAAF0EA38497CB15E0049487DED19"/>
  </w:style>
  <w:style w:type="paragraph" w:customStyle="1" w:styleId="89AF61628F2C43C7B3F1722415858C09">
    <w:name w:val="89AF61628F2C43C7B3F1722415858C09"/>
  </w:style>
  <w:style w:type="paragraph" w:customStyle="1" w:styleId="BC767AB1AEF147A8A25438BE9178D81C">
    <w:name w:val="BC767AB1AEF147A8A25438BE9178D81C"/>
  </w:style>
  <w:style w:type="paragraph" w:customStyle="1" w:styleId="06B3793F9F4E4290BAB6B78086C9FD65">
    <w:name w:val="06B3793F9F4E4290BAB6B78086C9FD65"/>
  </w:style>
  <w:style w:type="paragraph" w:customStyle="1" w:styleId="00C30B32F68E45FF8034C7A7F218E033">
    <w:name w:val="00C30B32F68E45FF8034C7A7F218E03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NDI-Letterhead</Template>
  <TotalTime>1</TotalTime>
  <Pages>1</Pages>
  <Words>7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Evansville Psychiatric Childrens Center</vt:lpstr>
    </vt:vector>
  </TitlesOfParts>
  <Manager>Indiana State Psychiatric Hospital Network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NeuroDiagnostic Institute</dc:title>
  <dc:subject>PHONE: 317-941-4000</dc:subject>
  <dc:creator>Inkenbrandt, Alan L</dc:creator>
  <cp:keywords>FSSA</cp:keywords>
  <dc:description>5435 16TH ST._x000d_
INDIANAPOLIS, IN 46218</dc:description>
  <cp:lastModifiedBy>Inkenbrandt, Alan L</cp:lastModifiedBy>
  <cp:revision>2</cp:revision>
  <dcterms:created xsi:type="dcterms:W3CDTF">2025-01-09T17:40:00Z</dcterms:created>
  <dcterms:modified xsi:type="dcterms:W3CDTF">2025-01-09T17:41:00Z</dcterms:modified>
  <cp:category>FAX: 812-469-6868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