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C64CD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1243F513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D647D" w14:textId="77777777" w:rsidR="00136864" w:rsidRDefault="00136864" w:rsidP="003057A0">
      <w:r>
        <w:separator/>
      </w:r>
    </w:p>
  </w:endnote>
  <w:endnote w:type="continuationSeparator" w:id="0">
    <w:p w14:paraId="365EF2E9" w14:textId="77777777" w:rsidR="00136864" w:rsidRDefault="00136864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E2FDB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691EE090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86A3C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9D602CA" wp14:editId="2235F9BE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B4ED31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DDAAFF4" wp14:editId="399CE7AD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D602C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7CB4ED31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DDAAFF4" wp14:editId="399CE7AD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0BBAB954" wp14:editId="1564940D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A7A3C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2842503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BAB954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46A7A3C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2842503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CEE26" w14:textId="77777777" w:rsidR="00136864" w:rsidRDefault="00136864" w:rsidP="003057A0">
      <w:r>
        <w:separator/>
      </w:r>
    </w:p>
  </w:footnote>
  <w:footnote w:type="continuationSeparator" w:id="0">
    <w:p w14:paraId="673341B3" w14:textId="77777777" w:rsidR="00136864" w:rsidRDefault="00136864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FF71B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169B49A" wp14:editId="6F423695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90639B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144A0395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76782F89" w14:textId="77777777" w:rsidR="00AB1C1A" w:rsidRDefault="002C720C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AD457DA083454BCE8A6698837A519E42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7BC494C0" w14:textId="3312648C" w:rsidR="00EA4BA8" w:rsidRPr="00C63EF1" w:rsidRDefault="002C720C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DEE111CE6A4844A380ECBBB2C43075C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Washington County Office</w:t>
                              </w:r>
                            </w:sdtContent>
                          </w:sdt>
                        </w:p>
                        <w:p w14:paraId="3F8B7EDD" w14:textId="11CA2DF8" w:rsidR="0082558C" w:rsidRPr="0082558C" w:rsidRDefault="002C720C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4BC833C10694412089EC6FF7B910740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709 Anson St.</w:t>
                              </w:r>
                              <w:r>
                                <w:br/>
                                <w:t>Salem, IN 47167-2237</w:t>
                              </w:r>
                            </w:sdtContent>
                          </w:sdt>
                        </w:p>
                        <w:p w14:paraId="658EBA87" w14:textId="77777777" w:rsidR="00EA4BA8" w:rsidRDefault="002C720C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A5616D2126984BB18E3CAE6CA2B9493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5B5E14A0C6BD4B11895A06A760325A92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F96A981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69B49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4E90639B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144A0395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76782F89" w14:textId="77777777" w:rsidR="00AB1C1A" w:rsidRDefault="002C720C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AD457DA083454BCE8A6698837A519E42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7BC494C0" w14:textId="3312648C" w:rsidR="00EA4BA8" w:rsidRPr="00C63EF1" w:rsidRDefault="002C720C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DEE111CE6A4844A380ECBBB2C43075C3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Washington County Office</w:t>
                        </w:r>
                      </w:sdtContent>
                    </w:sdt>
                  </w:p>
                  <w:p w14:paraId="3F8B7EDD" w14:textId="11CA2DF8" w:rsidR="0082558C" w:rsidRPr="0082558C" w:rsidRDefault="002C720C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4BC833C10694412089EC6FF7B910740B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709 Anson St.</w:t>
                        </w:r>
                        <w:r>
                          <w:br/>
                          <w:t>Salem, IN 47167-2237</w:t>
                        </w:r>
                      </w:sdtContent>
                    </w:sdt>
                  </w:p>
                  <w:p w14:paraId="658EBA87" w14:textId="77777777" w:rsidR="00EA4BA8" w:rsidRDefault="002C720C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A5616D2126984BB18E3CAE6CA2B94936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5B5E14A0C6BD4B11895A06A760325A92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2F96A981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A34ECA3" wp14:editId="3B670274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90E87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A61DDA3" wp14:editId="4780A8DB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34ECA3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C90E87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A61DDA3" wp14:editId="4780A8DB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64"/>
    <w:rsid w:val="00063171"/>
    <w:rsid w:val="00085D21"/>
    <w:rsid w:val="000D2E46"/>
    <w:rsid w:val="000E2B0E"/>
    <w:rsid w:val="00112570"/>
    <w:rsid w:val="001170D6"/>
    <w:rsid w:val="00127C02"/>
    <w:rsid w:val="00136864"/>
    <w:rsid w:val="0014019A"/>
    <w:rsid w:val="00162704"/>
    <w:rsid w:val="001706BB"/>
    <w:rsid w:val="00175CE5"/>
    <w:rsid w:val="001979B9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B4AA5"/>
    <w:rsid w:val="002C31EB"/>
    <w:rsid w:val="002C3576"/>
    <w:rsid w:val="002C720C"/>
    <w:rsid w:val="002E12AA"/>
    <w:rsid w:val="002E5516"/>
    <w:rsid w:val="002F4D76"/>
    <w:rsid w:val="003057A0"/>
    <w:rsid w:val="0031790B"/>
    <w:rsid w:val="003278FA"/>
    <w:rsid w:val="003322E2"/>
    <w:rsid w:val="00362D35"/>
    <w:rsid w:val="00362FC1"/>
    <w:rsid w:val="00385610"/>
    <w:rsid w:val="0039348F"/>
    <w:rsid w:val="003B168F"/>
    <w:rsid w:val="00400172"/>
    <w:rsid w:val="0040142B"/>
    <w:rsid w:val="004B0028"/>
    <w:rsid w:val="004E7B1E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673D2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8674D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87E60"/>
    <w:rsid w:val="0099460B"/>
    <w:rsid w:val="009F0635"/>
    <w:rsid w:val="009F5058"/>
    <w:rsid w:val="00A05A3F"/>
    <w:rsid w:val="00A1048A"/>
    <w:rsid w:val="00A27745"/>
    <w:rsid w:val="00A36262"/>
    <w:rsid w:val="00A47C6E"/>
    <w:rsid w:val="00A60B2D"/>
    <w:rsid w:val="00A62F37"/>
    <w:rsid w:val="00A8229E"/>
    <w:rsid w:val="00A977D9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5158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B063A"/>
    <w:rsid w:val="00CB20E5"/>
    <w:rsid w:val="00CD29DD"/>
    <w:rsid w:val="00CE0CA1"/>
    <w:rsid w:val="00CF19F6"/>
    <w:rsid w:val="00CF7189"/>
    <w:rsid w:val="00D04F10"/>
    <w:rsid w:val="00D16819"/>
    <w:rsid w:val="00D22B4B"/>
    <w:rsid w:val="00D37E34"/>
    <w:rsid w:val="00D41FBE"/>
    <w:rsid w:val="00DA7103"/>
    <w:rsid w:val="00E2569B"/>
    <w:rsid w:val="00E57189"/>
    <w:rsid w:val="00E67C9B"/>
    <w:rsid w:val="00E73DFF"/>
    <w:rsid w:val="00E90998"/>
    <w:rsid w:val="00EA2BDB"/>
    <w:rsid w:val="00EA36DB"/>
    <w:rsid w:val="00EA4BA8"/>
    <w:rsid w:val="00EB5993"/>
    <w:rsid w:val="00EB7A64"/>
    <w:rsid w:val="00EC5C77"/>
    <w:rsid w:val="00ED7497"/>
    <w:rsid w:val="00EE5F5A"/>
    <w:rsid w:val="00F3290B"/>
    <w:rsid w:val="00F46CFE"/>
    <w:rsid w:val="00F7219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F6034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D457DA083454BCE8A6698837A519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8C136-2178-472B-BEEB-30855246C270}"/>
      </w:docPartPr>
      <w:docPartBody>
        <w:p w:rsidR="00AA6F4A" w:rsidRDefault="00AA6F4A">
          <w:pPr>
            <w:pStyle w:val="AD457DA083454BCE8A6698837A519E42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DEE111CE6A4844A380ECBBB2C4307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99660-4B11-4462-8292-2F2A191ECF8B}"/>
      </w:docPartPr>
      <w:docPartBody>
        <w:p w:rsidR="00AA6F4A" w:rsidRDefault="00AA6F4A">
          <w:pPr>
            <w:pStyle w:val="DEE111CE6A4844A380ECBBB2C43075C3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4BC833C10694412089EC6FF7B91074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DA7CD-0D07-4021-984B-EF1DD7BAE060}"/>
      </w:docPartPr>
      <w:docPartBody>
        <w:p w:rsidR="00AA6F4A" w:rsidRDefault="00AA6F4A">
          <w:pPr>
            <w:pStyle w:val="4BC833C10694412089EC6FF7B910740B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A5616D2126984BB18E3CAE6CA2B94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065569-BF2D-4EA0-BFC5-78C6FB21ADD2}"/>
      </w:docPartPr>
      <w:docPartBody>
        <w:p w:rsidR="00AA6F4A" w:rsidRDefault="00AA6F4A">
          <w:pPr>
            <w:pStyle w:val="A5616D2126984BB18E3CAE6CA2B94936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5B5E14A0C6BD4B11895A06A760325A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B5310-023E-4FCE-AA0B-66875C299AA2}"/>
      </w:docPartPr>
      <w:docPartBody>
        <w:p w:rsidR="00AA6F4A" w:rsidRDefault="00AA6F4A">
          <w:pPr>
            <w:pStyle w:val="5B5E14A0C6BD4B11895A06A760325A92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F4A"/>
    <w:rsid w:val="006673D2"/>
    <w:rsid w:val="00AA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AD457DA083454BCE8A6698837A519E42">
    <w:name w:val="AD457DA083454BCE8A6698837A519E42"/>
  </w:style>
  <w:style w:type="paragraph" w:customStyle="1" w:styleId="DEE111CE6A4844A380ECBBB2C43075C3">
    <w:name w:val="DEE111CE6A4844A380ECBBB2C43075C3"/>
  </w:style>
  <w:style w:type="paragraph" w:customStyle="1" w:styleId="4BC833C10694412089EC6FF7B910740B">
    <w:name w:val="4BC833C10694412089EC6FF7B910740B"/>
  </w:style>
  <w:style w:type="paragraph" w:customStyle="1" w:styleId="A5616D2126984BB18E3CAE6CA2B94936">
    <w:name w:val="A5616D2126984BB18E3CAE6CA2B94936"/>
  </w:style>
  <w:style w:type="paragraph" w:customStyle="1" w:styleId="5B5E14A0C6BD4B11895A06A760325A92">
    <w:name w:val="5B5E14A0C6BD4B11895A06A760325A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62D16F-62D7-469D-933A-2E56B11827EE}"/>
</file>

<file path=customXml/itemProps3.xml><?xml version="1.0" encoding="utf-8"?>
<ds:datastoreItem xmlns:ds="http://schemas.openxmlformats.org/officeDocument/2006/customXml" ds:itemID="{CA397BE4-9C68-49DD-B859-597234382867}"/>
</file>

<file path=customXml/itemProps4.xml><?xml version="1.0" encoding="utf-8"?>
<ds:datastoreItem xmlns:ds="http://schemas.openxmlformats.org/officeDocument/2006/customXml" ds:itemID="{F525F16E-03ED-4F00-8529-ECDAB6BF14D3}"/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Washington_Co_DFR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Wayne County Office</dc:title>
  <dc:subject>VOICE: 800-403-0864</dc:subject>
  <dc:creator>Inkenbrandt, Alan L</dc:creator>
  <cp:keywords>FSSA</cp:keywords>
  <dc:description>50 S. Second St._x000d_
Richmond, IN 47374-4212</dc:description>
  <cp:lastModifiedBy>Inkenbrandt, Alan L</cp:lastModifiedBy>
  <cp:revision>2</cp:revision>
  <dcterms:created xsi:type="dcterms:W3CDTF">2025-01-10T22:20:00Z</dcterms:created>
  <dcterms:modified xsi:type="dcterms:W3CDTF">2025-01-10T22:20:00Z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