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7340B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28C4511B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C8930" w14:textId="77777777" w:rsidR="00E238B2" w:rsidRDefault="00E238B2" w:rsidP="003057A0">
      <w:r>
        <w:separator/>
      </w:r>
    </w:p>
  </w:endnote>
  <w:endnote w:type="continuationSeparator" w:id="0">
    <w:p w14:paraId="7D5C350E" w14:textId="77777777" w:rsidR="00E238B2" w:rsidRDefault="00E238B2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E06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D294183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6941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B08BB9" wp14:editId="7AED1E42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35016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3D15B1F" wp14:editId="01A1966C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B08BB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435016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3D15B1F" wp14:editId="01A1966C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5AEB2F3" wp14:editId="4A14008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CC92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8272B5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AEB2F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9CC92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8272B5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E0C17" w14:textId="77777777" w:rsidR="00E238B2" w:rsidRDefault="00E238B2" w:rsidP="003057A0">
      <w:r>
        <w:separator/>
      </w:r>
    </w:p>
  </w:footnote>
  <w:footnote w:type="continuationSeparator" w:id="0">
    <w:p w14:paraId="52143383" w14:textId="77777777" w:rsidR="00E238B2" w:rsidRDefault="00E238B2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DAD86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8EE465" wp14:editId="34DCFB3E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65E6D4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6C554966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EEDCDF6" w14:textId="77777777" w:rsidR="00AB1C1A" w:rsidRDefault="00E238B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D9A8D8D0E13445F7B3FD3437E903F44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24030C3E" w14:textId="5EA857BE" w:rsidR="00EA4BA8" w:rsidRPr="00C63EF1" w:rsidRDefault="00E238B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4038710C055477F872143E3578218E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D3401">
                                <w:t>St. Joseph County</w:t>
                              </w:r>
                            </w:sdtContent>
                          </w:sdt>
                        </w:p>
                        <w:p w14:paraId="23F97101" w14:textId="77777777" w:rsidR="0082558C" w:rsidRPr="0082558C" w:rsidRDefault="00E238B2" w:rsidP="000E4050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60986624D4F5413F9EB4AA5D8D89D1E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0E4050">
                                <w:t>3575 Moreau Court, Suite 300</w:t>
                              </w:r>
                              <w:r w:rsidR="000E4050">
                                <w:br/>
                                <w:t>South Bend, IN 46628-4837</w:t>
                              </w:r>
                            </w:sdtContent>
                          </w:sdt>
                        </w:p>
                        <w:p w14:paraId="3370FBF8" w14:textId="77777777" w:rsidR="00EA4BA8" w:rsidRDefault="00E238B2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01BA67BE0A4F4749A82BE127F0AD6A3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F21225B1222F42EA86B583725549B0AD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07F3350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8EE4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7C65E6D4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6C554966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EEDCDF6" w14:textId="77777777" w:rsidR="00AB1C1A" w:rsidRDefault="00E238B2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D9A8D8D0E13445F7B3FD3437E903F44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24030C3E" w14:textId="5EA857BE" w:rsidR="00EA4BA8" w:rsidRPr="00C63EF1" w:rsidRDefault="00E238B2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4038710C055477F872143E3578218E9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4D3401">
                          <w:t>St. Joseph County</w:t>
                        </w:r>
                      </w:sdtContent>
                    </w:sdt>
                  </w:p>
                  <w:p w14:paraId="23F97101" w14:textId="77777777" w:rsidR="0082558C" w:rsidRPr="0082558C" w:rsidRDefault="00E238B2" w:rsidP="000E4050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60986624D4F5413F9EB4AA5D8D89D1E1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0E4050">
                          <w:t>3575 Moreau Court, Suite 300</w:t>
                        </w:r>
                        <w:r w:rsidR="000E4050">
                          <w:br/>
                          <w:t>South Bend, IN 46628-4837</w:t>
                        </w:r>
                      </w:sdtContent>
                    </w:sdt>
                  </w:p>
                  <w:p w14:paraId="3370FBF8" w14:textId="77777777" w:rsidR="00EA4BA8" w:rsidRDefault="00E238B2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01BA67BE0A4F4749A82BE127F0AD6A3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F21225B1222F42EA86B583725549B0AD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07F3350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C9F3971" wp14:editId="236B5535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FF0EF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D768CA2" wp14:editId="07FDEF48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9F3971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4FF0EF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D768CA2" wp14:editId="07FDEF48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B2"/>
    <w:rsid w:val="000D2E46"/>
    <w:rsid w:val="000E2B0E"/>
    <w:rsid w:val="000E4050"/>
    <w:rsid w:val="00112570"/>
    <w:rsid w:val="001170D6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4D3401"/>
    <w:rsid w:val="004E500C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D29DD"/>
    <w:rsid w:val="00CE0CA1"/>
    <w:rsid w:val="00CF19F6"/>
    <w:rsid w:val="00D04F10"/>
    <w:rsid w:val="00D16819"/>
    <w:rsid w:val="00D37E34"/>
    <w:rsid w:val="00D41FBE"/>
    <w:rsid w:val="00DA36E0"/>
    <w:rsid w:val="00E238B2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EF0D02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1C661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A8D8D0E13445F7B3FD3437E903F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D697-7B03-4B9A-8870-9027B35A83FD}"/>
      </w:docPartPr>
      <w:docPartBody>
        <w:p w:rsidR="00093D4C" w:rsidRDefault="00093D4C">
          <w:pPr>
            <w:pStyle w:val="D9A8D8D0E13445F7B3FD3437E903F44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4038710C055477F872143E357821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38E53-CA1A-43A8-ABCB-45B047E38D18}"/>
      </w:docPartPr>
      <w:docPartBody>
        <w:p w:rsidR="00093D4C" w:rsidRDefault="00093D4C">
          <w:pPr>
            <w:pStyle w:val="84038710C055477F872143E3578218E9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60986624D4F5413F9EB4AA5D8D89D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3BC2B-AF84-4E6F-B7DF-A5444FB87685}"/>
      </w:docPartPr>
      <w:docPartBody>
        <w:p w:rsidR="00093D4C" w:rsidRDefault="00093D4C">
          <w:pPr>
            <w:pStyle w:val="60986624D4F5413F9EB4AA5D8D89D1E1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01BA67BE0A4F4749A82BE127F0AD6A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74258-4071-49BC-AD2E-8FD78E62CECD}"/>
      </w:docPartPr>
      <w:docPartBody>
        <w:p w:rsidR="00093D4C" w:rsidRDefault="00093D4C">
          <w:pPr>
            <w:pStyle w:val="01BA67BE0A4F4749A82BE127F0AD6A3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F21225B1222F42EA86B583725549B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BC8A4-ED27-46FA-8332-785C48EEA2A1}"/>
      </w:docPartPr>
      <w:docPartBody>
        <w:p w:rsidR="00093D4C" w:rsidRDefault="00093D4C">
          <w:pPr>
            <w:pStyle w:val="F21225B1222F42EA86B583725549B0AD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D4C"/>
    <w:rsid w:val="00093D4C"/>
    <w:rsid w:val="004E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D9A8D8D0E13445F7B3FD3437E903F44D">
    <w:name w:val="D9A8D8D0E13445F7B3FD3437E903F44D"/>
  </w:style>
  <w:style w:type="paragraph" w:customStyle="1" w:styleId="84038710C055477F872143E3578218E9">
    <w:name w:val="84038710C055477F872143E3578218E9"/>
  </w:style>
  <w:style w:type="paragraph" w:customStyle="1" w:styleId="60986624D4F5413F9EB4AA5D8D89D1E1">
    <w:name w:val="60986624D4F5413F9EB4AA5D8D89D1E1"/>
  </w:style>
  <w:style w:type="paragraph" w:customStyle="1" w:styleId="01BA67BE0A4F4749A82BE127F0AD6A32">
    <w:name w:val="01BA67BE0A4F4749A82BE127F0AD6A32"/>
  </w:style>
  <w:style w:type="paragraph" w:customStyle="1" w:styleId="F21225B1222F42EA86B583725549B0AD">
    <w:name w:val="F21225B1222F42EA86B583725549B0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StJoseph_Co_SBend_DFR</Template>
  <TotalTime>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St. Joseph County</dc:title>
  <dc:subject>VOICE: 800-403-0864</dc:subject>
  <dc:creator>Inkenbrandt, Alan L</dc:creator>
  <cp:keywords>FSSA</cp:keywords>
  <dc:description>3575 Moreau Court, Suite 300
South Bend, IN 46628-4837</dc:description>
  <cp:lastModifiedBy>Inkenbrandt, Alan L</cp:lastModifiedBy>
  <cp:revision>1</cp:revision>
  <dcterms:created xsi:type="dcterms:W3CDTF">2025-12-19T18:44:00Z</dcterms:created>
  <dcterms:modified xsi:type="dcterms:W3CDTF">2025-12-19T18:46:00Z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