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B6B5D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72A27A64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537F2" w14:textId="77777777" w:rsidR="00523938" w:rsidRDefault="00523938" w:rsidP="003057A0">
      <w:r>
        <w:separator/>
      </w:r>
    </w:p>
  </w:endnote>
  <w:endnote w:type="continuationSeparator" w:id="0">
    <w:p w14:paraId="0925F418" w14:textId="77777777" w:rsidR="00523938" w:rsidRDefault="00523938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93C88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7AA3FA48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0510F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3911AD8" wp14:editId="30BF98B3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9551BC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E4FEFB0" wp14:editId="4BAAFFD0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911AD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49551BC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E4FEFB0" wp14:editId="4BAAFFD0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151E8C3" wp14:editId="7E5B6398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ABAAA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4DBF68EB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51E8C3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DABAAA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4DBF68EB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3DC0A" w14:textId="77777777" w:rsidR="00523938" w:rsidRDefault="00523938" w:rsidP="003057A0">
      <w:r>
        <w:separator/>
      </w:r>
    </w:p>
  </w:footnote>
  <w:footnote w:type="continuationSeparator" w:id="0">
    <w:p w14:paraId="0197B08C" w14:textId="77777777" w:rsidR="00523938" w:rsidRDefault="00523938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3315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3907527" wp14:editId="67EB3314">
              <wp:simplePos x="0" y="0"/>
              <wp:positionH relativeFrom="column">
                <wp:posOffset>2047875</wp:posOffset>
              </wp:positionH>
              <wp:positionV relativeFrom="paragraph">
                <wp:posOffset>380999</wp:posOffset>
              </wp:positionV>
              <wp:extent cx="40252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08A77F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E0E6E8E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AB41900" w14:textId="77777777" w:rsidR="00AB1C1A" w:rsidRDefault="008A30C4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91327E7B3FA4B14834D336EF271BB01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837CE5">
                                <w:t>Indiana State Psychiatric Hospital Network</w:t>
                              </w:r>
                            </w:sdtContent>
                          </w:sdt>
                        </w:p>
                        <w:p w14:paraId="0A2FDF8F" w14:textId="2CD6BE57" w:rsidR="00EA4BA8" w:rsidRPr="00C63EF1" w:rsidRDefault="008A30C4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F848DBECBE1A49D58C88D6F3ADB42DE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Madison State Hospital</w:t>
                              </w:r>
                            </w:sdtContent>
                          </w:sdt>
                        </w:p>
                        <w:p w14:paraId="69A01A28" w14:textId="4C7E2DE8" w:rsidR="0082558C" w:rsidRPr="0082558C" w:rsidRDefault="008A30C4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79CA420FC5C04FD397689BAB10415C7D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711 GREEN ROAD</w:t>
                              </w:r>
                              <w:r>
                                <w:br/>
                                <w:t>MADISON, IN 47250-2199</w:t>
                              </w:r>
                            </w:sdtContent>
                          </w:sdt>
                        </w:p>
                        <w:p w14:paraId="3E186CFD" w14:textId="5846F8F9" w:rsidR="00EA4BA8" w:rsidRDefault="008A30C4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E35CA034CF91402F9EAFE1C0F225B51D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PHONE: 812-265-2611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0D78DE73E26541C397C81F57256A2BB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A19F46F" w14:textId="4B9CF1A6" w:rsidR="009F0635" w:rsidRPr="004274A9" w:rsidRDefault="008A30C4" w:rsidP="0082558C">
                              <w:pPr>
                                <w:pStyle w:val="Address"/>
                              </w:pPr>
                              <w:r>
                                <w:t>FAX: 812-265-7377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0752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" filled="f" stroked="f">
              <v:textbox>
                <w:txbxContent>
                  <w:p w14:paraId="1308A77F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E0E6E8E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AB41900" w14:textId="77777777" w:rsidR="00AB1C1A" w:rsidRDefault="008A30C4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91327E7B3FA4B14834D336EF271BB01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837CE5">
                          <w:t>Indiana State Psychiatric Hospital Network</w:t>
                        </w:r>
                      </w:sdtContent>
                    </w:sdt>
                  </w:p>
                  <w:p w14:paraId="0A2FDF8F" w14:textId="2CD6BE57" w:rsidR="00EA4BA8" w:rsidRPr="00C63EF1" w:rsidRDefault="008A30C4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F848DBECBE1A49D58C88D6F3ADB42DEE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Madison State Hospital</w:t>
                        </w:r>
                      </w:sdtContent>
                    </w:sdt>
                  </w:p>
                  <w:p w14:paraId="69A01A28" w14:textId="4C7E2DE8" w:rsidR="0082558C" w:rsidRPr="0082558C" w:rsidRDefault="008A30C4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79CA420FC5C04FD397689BAB10415C7D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711 GREEN ROAD</w:t>
                        </w:r>
                        <w:r>
                          <w:br/>
                          <w:t>MADISON, IN 47250-2199</w:t>
                        </w:r>
                      </w:sdtContent>
                    </w:sdt>
                  </w:p>
                  <w:p w14:paraId="3E186CFD" w14:textId="5846F8F9" w:rsidR="00EA4BA8" w:rsidRDefault="008A30C4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E35CA034CF91402F9EAFE1C0F225B51D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>
                          <w:t>PHONE: 812-265-2611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0D78DE73E26541C397C81F57256A2BB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A19F46F" w14:textId="4B9CF1A6" w:rsidR="009F0635" w:rsidRPr="004274A9" w:rsidRDefault="008A30C4" w:rsidP="0082558C">
                        <w:pPr>
                          <w:pStyle w:val="Address"/>
                        </w:pPr>
                        <w:r>
                          <w:t>FAX: 812-265-7377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5138545" wp14:editId="18EC7D56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C6A522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05F9110" wp14:editId="1D4D01EF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138545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3AC6A522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05F9110" wp14:editId="1D4D01EF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938"/>
    <w:rsid w:val="00014442"/>
    <w:rsid w:val="00064077"/>
    <w:rsid w:val="00081B88"/>
    <w:rsid w:val="000D006F"/>
    <w:rsid w:val="000D2E46"/>
    <w:rsid w:val="000E2B0E"/>
    <w:rsid w:val="00112570"/>
    <w:rsid w:val="00114D57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34B4F"/>
    <w:rsid w:val="00362FC1"/>
    <w:rsid w:val="003820D2"/>
    <w:rsid w:val="00385610"/>
    <w:rsid w:val="0039348F"/>
    <w:rsid w:val="003B168F"/>
    <w:rsid w:val="00400172"/>
    <w:rsid w:val="00412BFF"/>
    <w:rsid w:val="004274A9"/>
    <w:rsid w:val="004B0028"/>
    <w:rsid w:val="004D67C6"/>
    <w:rsid w:val="005222E4"/>
    <w:rsid w:val="0052290A"/>
    <w:rsid w:val="00523938"/>
    <w:rsid w:val="00525674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3161"/>
    <w:rsid w:val="00706038"/>
    <w:rsid w:val="00730C42"/>
    <w:rsid w:val="007310FC"/>
    <w:rsid w:val="007350A3"/>
    <w:rsid w:val="00746E83"/>
    <w:rsid w:val="00755746"/>
    <w:rsid w:val="00762CE2"/>
    <w:rsid w:val="007A0ED0"/>
    <w:rsid w:val="007A3376"/>
    <w:rsid w:val="007B61FC"/>
    <w:rsid w:val="007B6552"/>
    <w:rsid w:val="007C5C0B"/>
    <w:rsid w:val="008041A0"/>
    <w:rsid w:val="00817AD5"/>
    <w:rsid w:val="008249F2"/>
    <w:rsid w:val="0082558C"/>
    <w:rsid w:val="00837CE5"/>
    <w:rsid w:val="00871140"/>
    <w:rsid w:val="0087757C"/>
    <w:rsid w:val="0088388A"/>
    <w:rsid w:val="00887054"/>
    <w:rsid w:val="0089712D"/>
    <w:rsid w:val="008A30C4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B76BB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94679"/>
    <w:rsid w:val="00CC7841"/>
    <w:rsid w:val="00CD29DD"/>
    <w:rsid w:val="00CE0CA1"/>
    <w:rsid w:val="00CF19F6"/>
    <w:rsid w:val="00D04F10"/>
    <w:rsid w:val="00D16819"/>
    <w:rsid w:val="00D3025B"/>
    <w:rsid w:val="00D41FBE"/>
    <w:rsid w:val="00DE3522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D2B80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73F1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91327E7B3FA4B14834D336EF271B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2B77F-140E-4CBE-996C-17370D319DBD}"/>
      </w:docPartPr>
      <w:docPartBody>
        <w:p w:rsidR="00BD3C01" w:rsidRDefault="00BD3C01">
          <w:pPr>
            <w:pStyle w:val="A91327E7B3FA4B14834D336EF271BB01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F848DBECBE1A49D58C88D6F3ADB42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D59ABD-1449-4BF4-930F-3D875AE9EFAC}"/>
      </w:docPartPr>
      <w:docPartBody>
        <w:p w:rsidR="00BD3C01" w:rsidRDefault="00BD3C01">
          <w:pPr>
            <w:pStyle w:val="F848DBECBE1A49D58C88D6F3ADB42DEE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79CA420FC5C04FD397689BAB10415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E19AD-1525-4613-BF92-BC44107B22CB}"/>
      </w:docPartPr>
      <w:docPartBody>
        <w:p w:rsidR="00BD3C01" w:rsidRDefault="00BD3C01">
          <w:pPr>
            <w:pStyle w:val="79CA420FC5C04FD397689BAB10415C7D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E35CA034CF91402F9EAFE1C0F225B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AE868-3E81-440A-8A99-D043D992EEDF}"/>
      </w:docPartPr>
      <w:docPartBody>
        <w:p w:rsidR="00BD3C01" w:rsidRDefault="00BD3C01">
          <w:pPr>
            <w:pStyle w:val="E35CA034CF91402F9EAFE1C0F225B51D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0D78DE73E26541C397C81F57256A2B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96EBE-4345-4B72-8A51-46C40A37295E}"/>
      </w:docPartPr>
      <w:docPartBody>
        <w:p w:rsidR="00BD3C01" w:rsidRDefault="00BD3C01">
          <w:pPr>
            <w:pStyle w:val="0D78DE73E26541C397C81F57256A2BB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C01"/>
    <w:rsid w:val="007310FC"/>
    <w:rsid w:val="00BD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91327E7B3FA4B14834D336EF271BB01">
    <w:name w:val="A91327E7B3FA4B14834D336EF271BB01"/>
  </w:style>
  <w:style w:type="paragraph" w:customStyle="1" w:styleId="F848DBECBE1A49D58C88D6F3ADB42DEE">
    <w:name w:val="F848DBECBE1A49D58C88D6F3ADB42DEE"/>
  </w:style>
  <w:style w:type="paragraph" w:customStyle="1" w:styleId="79CA420FC5C04FD397689BAB10415C7D">
    <w:name w:val="79CA420FC5C04FD397689BAB10415C7D"/>
  </w:style>
  <w:style w:type="paragraph" w:customStyle="1" w:styleId="E35CA034CF91402F9EAFE1C0F225B51D">
    <w:name w:val="E35CA034CF91402F9EAFE1C0F225B51D"/>
  </w:style>
  <w:style w:type="paragraph" w:customStyle="1" w:styleId="0D78DE73E26541C397C81F57256A2BB2">
    <w:name w:val="0D78DE73E26541C397C81F57256A2B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Madison-SH-Letterhead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Evansville Psychiatric Childrens Center</vt:lpstr>
    </vt:vector>
  </TitlesOfParts>
  <Manager>Indiana State Psychiatric Hospital Network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Madison State Hospital</dc:title>
  <dc:subject>PHONE: 812-265-2611</dc:subject>
  <dc:creator>Inkenbrandt, Alan L</dc:creator>
  <cp:keywords>FSSA</cp:keywords>
  <dc:description>711 GREEN ROAD_x000d_
MADISON, IN 47250-2199</dc:description>
  <cp:lastModifiedBy>Inkenbrandt, Alan L</cp:lastModifiedBy>
  <cp:revision>2</cp:revision>
  <dcterms:created xsi:type="dcterms:W3CDTF">2025-01-09T17:45:00Z</dcterms:created>
  <dcterms:modified xsi:type="dcterms:W3CDTF">2025-01-09T17:46:00Z</dcterms:modified>
  <cp:category>FAX: 812-265-7377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