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41B4" w14:textId="77777777" w:rsidR="00B04377" w:rsidRPr="00C63EF1" w:rsidRDefault="003278FA" w:rsidP="00C63EF1">
      <w:pPr>
        <w:pStyle w:val="Dateline"/>
      </w:pPr>
      <w:r>
        <w:t>Xxx</w:t>
      </w:r>
      <w:r w:rsidR="00B04377" w:rsidRPr="00C63EF1">
        <w:t>. ##, 20##</w:t>
      </w:r>
    </w:p>
    <w:p w14:paraId="0A518104" w14:textId="77777777" w:rsidR="003278FA" w:rsidRPr="003057A0" w:rsidRDefault="002E12AA" w:rsidP="003057A0">
      <w:r>
        <w:t>Lorem ipsum dolor est</w:t>
      </w:r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AABA5" w14:textId="77777777" w:rsidR="005A5B43" w:rsidRDefault="005A5B43" w:rsidP="003057A0">
      <w:r>
        <w:separator/>
      </w:r>
    </w:p>
  </w:endnote>
  <w:endnote w:type="continuationSeparator" w:id="0">
    <w:p w14:paraId="4BE34193" w14:textId="77777777" w:rsidR="005A5B43" w:rsidRDefault="005A5B43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276AB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07EF4F1F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E9FE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D4AFCE" wp14:editId="5B6958C9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0D761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D7FD473" wp14:editId="4C060CA7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4AFC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3C0D761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D7FD473" wp14:editId="4C060CA7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38006E2" wp14:editId="11951393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9FB86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872FF8C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8006E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139FB86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872FF8C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7FA6" w14:textId="77777777" w:rsidR="005A5B43" w:rsidRDefault="005A5B43" w:rsidP="003057A0">
      <w:r>
        <w:separator/>
      </w:r>
    </w:p>
  </w:footnote>
  <w:footnote w:type="continuationSeparator" w:id="0">
    <w:p w14:paraId="209DEDAC" w14:textId="77777777" w:rsidR="005A5B43" w:rsidRDefault="005A5B43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6BEC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01C7E9" wp14:editId="27F26D0E">
              <wp:simplePos x="0" y="0"/>
              <wp:positionH relativeFrom="column">
                <wp:posOffset>2255520</wp:posOffset>
              </wp:positionH>
              <wp:positionV relativeFrom="paragraph">
                <wp:posOffset>381000</wp:posOffset>
              </wp:positionV>
              <wp:extent cx="3815715" cy="176022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6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CB177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AD0EB8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BE7CCCB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0C59FBB15A134F75B826E2074E611087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6A8572B" w14:textId="07636692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CCF82D6F88B34F6980C461F1BD19F7B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B717F">
                                <w:t>Lake County Office</w:t>
                              </w:r>
                            </w:sdtContent>
                          </w:sdt>
                        </w:p>
                        <w:p w14:paraId="3324FB24" w14:textId="0E20DEF8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4307FB52C6BD4A76B31846052E0E97F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91364E">
                                <w:t>Gary Office</w:t>
                              </w:r>
                              <w:r w:rsidR="0091364E">
                                <w:br/>
                                <w:t>661 Broadway</w:t>
                              </w:r>
                              <w:r w:rsidR="0091364E">
                                <w:br/>
                                <w:t>Gary, IN 46402-2407</w:t>
                              </w:r>
                            </w:sdtContent>
                          </w:sdt>
                        </w:p>
                        <w:p w14:paraId="2CC36AEC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D3C99A3E89E34A029AAF1E35263A4F9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CF9BFA7C785349CE8E51234FB17E783D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5FE9A737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01C7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6pt;margin-top:30pt;width:300.45pt;height:13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" filled="f" stroked="f">
              <v:textbox>
                <w:txbxContent>
                  <w:p w14:paraId="1F1CB177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AD0EB8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BE7CCCB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0C59FBB15A134F75B826E2074E611087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6A8572B" w14:textId="07636692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CCF82D6F88B34F6980C461F1BD19F7B3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DB717F">
                          <w:t>Lake County Office</w:t>
                        </w:r>
                      </w:sdtContent>
                    </w:sdt>
                  </w:p>
                  <w:p w14:paraId="3324FB24" w14:textId="0E20DEF8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4307FB52C6BD4A76B31846052E0E97FF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91364E">
                          <w:t>Gary Office</w:t>
                        </w:r>
                        <w:r w:rsidR="0091364E">
                          <w:br/>
                          <w:t>661 Broadway</w:t>
                        </w:r>
                        <w:r w:rsidR="0091364E">
                          <w:br/>
                          <w:t>Gary, IN 46402-2407</w:t>
                        </w:r>
                      </w:sdtContent>
                    </w:sdt>
                  </w:p>
                  <w:p w14:paraId="2CC36AEC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D3C99A3E89E34A029AAF1E35263A4F9D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CF9BFA7C785349CE8E51234FB17E783D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5FE9A737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9A53F8" wp14:editId="6A944980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A2711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8DE662B" wp14:editId="2702478E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A53F8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7CA2711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8DE662B" wp14:editId="2702478E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8A"/>
    <w:rsid w:val="00046916"/>
    <w:rsid w:val="00077337"/>
    <w:rsid w:val="000D2E46"/>
    <w:rsid w:val="000E2B0E"/>
    <w:rsid w:val="00112570"/>
    <w:rsid w:val="001170D6"/>
    <w:rsid w:val="001341B1"/>
    <w:rsid w:val="0014019A"/>
    <w:rsid w:val="00143507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061D3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0029A"/>
    <w:rsid w:val="004B0028"/>
    <w:rsid w:val="005222E4"/>
    <w:rsid w:val="0052290A"/>
    <w:rsid w:val="00525674"/>
    <w:rsid w:val="00563C69"/>
    <w:rsid w:val="00566DC2"/>
    <w:rsid w:val="005904BD"/>
    <w:rsid w:val="005A5B43"/>
    <w:rsid w:val="005D7C34"/>
    <w:rsid w:val="00600787"/>
    <w:rsid w:val="0060238A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1300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1364E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05FC0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46EB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B717F"/>
    <w:rsid w:val="00E2569B"/>
    <w:rsid w:val="00E32157"/>
    <w:rsid w:val="00E44167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4909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F6F89B"/>
  <w15:chartTrackingRefBased/>
  <w15:docId w15:val="{415F97FE-3CF5-45AE-8930-5B418A47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.gov/fssa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59FBB15A134F75B826E2074E611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E9C77-A5D1-4A1C-8C70-72F0196501A9}"/>
      </w:docPartPr>
      <w:docPartBody>
        <w:p w:rsidR="001D561B" w:rsidRDefault="00000000">
          <w:pPr>
            <w:pStyle w:val="0C59FBB15A134F75B826E2074E611087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CCF82D6F88B34F6980C461F1BD19F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3239A-27EF-4FA1-A0B5-4BF22D8DC55F}"/>
      </w:docPartPr>
      <w:docPartBody>
        <w:p w:rsidR="001D561B" w:rsidRDefault="00000000">
          <w:pPr>
            <w:pStyle w:val="CCF82D6F88B34F6980C461F1BD19F7B3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4307FB52C6BD4A76B31846052E0E9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74905-A003-4748-B618-5615EB4125A2}"/>
      </w:docPartPr>
      <w:docPartBody>
        <w:p w:rsidR="001D561B" w:rsidRDefault="00000000">
          <w:pPr>
            <w:pStyle w:val="4307FB52C6BD4A76B31846052E0E97FF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D3C99A3E89E34A029AAF1E35263A4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E4C43-C2A2-4911-A3F8-49FCBA7E9E80}"/>
      </w:docPartPr>
      <w:docPartBody>
        <w:p w:rsidR="001D561B" w:rsidRDefault="00000000">
          <w:pPr>
            <w:pStyle w:val="D3C99A3E89E34A029AAF1E35263A4F9D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CF9BFA7C785349CE8E51234FB17E7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3D346-0EA6-4A2C-8718-98C7711EF093}"/>
      </w:docPartPr>
      <w:docPartBody>
        <w:p w:rsidR="001D561B" w:rsidRDefault="00000000">
          <w:pPr>
            <w:pStyle w:val="CF9BFA7C785349CE8E51234FB17E783D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82"/>
    <w:rsid w:val="00046916"/>
    <w:rsid w:val="00056782"/>
    <w:rsid w:val="001D561B"/>
    <w:rsid w:val="003061D3"/>
    <w:rsid w:val="0040029A"/>
    <w:rsid w:val="005E571D"/>
    <w:rsid w:val="00C3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0C59FBB15A134F75B826E2074E611087">
    <w:name w:val="0C59FBB15A134F75B826E2074E611087"/>
  </w:style>
  <w:style w:type="paragraph" w:customStyle="1" w:styleId="CCF82D6F88B34F6980C461F1BD19F7B3">
    <w:name w:val="CCF82D6F88B34F6980C461F1BD19F7B3"/>
  </w:style>
  <w:style w:type="paragraph" w:customStyle="1" w:styleId="4307FB52C6BD4A76B31846052E0E97FF">
    <w:name w:val="4307FB52C6BD4A76B31846052E0E97FF"/>
  </w:style>
  <w:style w:type="paragraph" w:customStyle="1" w:styleId="D3C99A3E89E34A029AAF1E35263A4F9D">
    <w:name w:val="D3C99A3E89E34A029AAF1E35263A4F9D"/>
  </w:style>
  <w:style w:type="paragraph" w:customStyle="1" w:styleId="CF9BFA7C785349CE8E51234FB17E783D">
    <w:name w:val="CF9BFA7C785349CE8E51234FB17E7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6E7A6D-BA9F-4C86-BF6F-FF5F8C314864}"/>
</file>

<file path=customXml/itemProps3.xml><?xml version="1.0" encoding="utf-8"?>
<ds:datastoreItem xmlns:ds="http://schemas.openxmlformats.org/officeDocument/2006/customXml" ds:itemID="{C4E24147-ADBF-4E0D-933E-A1DF9CD203F9}"/>
</file>

<file path=customXml/itemProps4.xml><?xml version="1.0" encoding="utf-8"?>
<ds:datastoreItem xmlns:ds="http://schemas.openxmlformats.org/officeDocument/2006/customXml" ds:itemID="{6552EE05-5E27-43FF-ACF7-45F12A00C9B4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County Office</dc:title>
  <dc:subject>VOICE: 800-403-0864</dc:subject>
  <dc:creator>Runkle, Tyson R</dc:creator>
  <cp:keywords>FSSA</cp:keywords>
  <dc:description>Gary Office_x000d_
661 Broadway_x000d_
Gary, IN 46402-2407</dc:description>
  <cp:lastModifiedBy>Runkle, Tyson R</cp:lastModifiedBy>
  <cp:revision>3</cp:revision>
  <dcterms:created xsi:type="dcterms:W3CDTF">2025-01-09T20:34:00Z</dcterms:created>
  <dcterms:modified xsi:type="dcterms:W3CDTF">2025-01-09T20:34:00Z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