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1AEF0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3330EB3B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14EC5" w14:textId="77777777" w:rsidR="00534AF7" w:rsidRDefault="00534AF7" w:rsidP="003057A0">
      <w:r>
        <w:separator/>
      </w:r>
    </w:p>
  </w:endnote>
  <w:endnote w:type="continuationSeparator" w:id="0">
    <w:p w14:paraId="1101370E" w14:textId="77777777" w:rsidR="00534AF7" w:rsidRDefault="00534AF7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4B416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374D9FB6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C3057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56768AA" wp14:editId="1B274AC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6C2E0F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1D30829" wp14:editId="17ECB92E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768A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B6C2E0F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1D30829" wp14:editId="17ECB92E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D6D7CDA" wp14:editId="7C5BA3F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AF9AE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ED7418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6D7CDA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FAF9AE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ED7418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0C6EF" w14:textId="77777777" w:rsidR="00534AF7" w:rsidRDefault="00534AF7" w:rsidP="003057A0">
      <w:r>
        <w:separator/>
      </w:r>
    </w:p>
  </w:footnote>
  <w:footnote w:type="continuationSeparator" w:id="0">
    <w:p w14:paraId="167C7E42" w14:textId="77777777" w:rsidR="00534AF7" w:rsidRDefault="00534AF7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CE30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636746C" wp14:editId="221D4859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AF1738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21AB85A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61F3BF3" w14:textId="77777777" w:rsidR="00AB1C1A" w:rsidRDefault="008B727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870AE2FCA9546AFA1F5FC439A8B19B5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774B9870" w14:textId="77777777" w:rsidR="00EA4BA8" w:rsidRPr="00C63EF1" w:rsidRDefault="008B727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7FB9D55916634E6C94156D7D8BF1812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2A24059D" w14:textId="64A36448" w:rsidR="0082558C" w:rsidRPr="0082558C" w:rsidRDefault="008B727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19048DD2CBF74F899D96191752DEA2D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1700 MAGNAVOX WAY, SUITE 210</w:t>
                              </w:r>
                              <w:r>
                                <w:br/>
                                <w:t>FORT WAYNE, IN 46804-1552</w:t>
                              </w:r>
                            </w:sdtContent>
                          </w:sdt>
                        </w:p>
                        <w:p w14:paraId="42F81481" w14:textId="77777777" w:rsidR="00EA4BA8" w:rsidRPr="00604E04" w:rsidRDefault="008B7275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6039042BE9AA448682057EA5F1DC9B7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02FCC94CA34D42D3B27F5D30CBC8BEF8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23762BE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6746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62AF1738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21AB85A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61F3BF3" w14:textId="77777777" w:rsidR="00AB1C1A" w:rsidRDefault="008B727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870AE2FCA9546AFA1F5FC439A8B19B5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774B9870" w14:textId="77777777" w:rsidR="00EA4BA8" w:rsidRPr="00C63EF1" w:rsidRDefault="008B727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7FB9D55916634E6C94156D7D8BF18128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2A24059D" w14:textId="64A36448" w:rsidR="0082558C" w:rsidRPr="0082558C" w:rsidRDefault="008B727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19048DD2CBF74F899D96191752DEA2D2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1700 MAGNAVOX WAY, SUITE 210</w:t>
                        </w:r>
                        <w:r>
                          <w:br/>
                          <w:t>FORT WAYNE, IN 46804-1552</w:t>
                        </w:r>
                      </w:sdtContent>
                    </w:sdt>
                  </w:p>
                  <w:p w14:paraId="42F81481" w14:textId="77777777" w:rsidR="00EA4BA8" w:rsidRPr="00604E04" w:rsidRDefault="008B7275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6039042BE9AA448682057EA5F1DC9B77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02FCC94CA34D42D3B27F5D30CBC8BEF8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23762BE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86D5493" wp14:editId="755267DC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C2657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069245B" wp14:editId="6CA49AC9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6D549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AC2657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069245B" wp14:editId="6CA49AC9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AF7"/>
    <w:rsid w:val="000C5DA5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C3576"/>
    <w:rsid w:val="002E12AA"/>
    <w:rsid w:val="002E5516"/>
    <w:rsid w:val="003057A0"/>
    <w:rsid w:val="0031790B"/>
    <w:rsid w:val="003278FA"/>
    <w:rsid w:val="00362FC1"/>
    <w:rsid w:val="00375022"/>
    <w:rsid w:val="00385610"/>
    <w:rsid w:val="0039348F"/>
    <w:rsid w:val="003B168F"/>
    <w:rsid w:val="00400172"/>
    <w:rsid w:val="00412BFF"/>
    <w:rsid w:val="00414408"/>
    <w:rsid w:val="00441A35"/>
    <w:rsid w:val="0044554B"/>
    <w:rsid w:val="004A1700"/>
    <w:rsid w:val="004B0028"/>
    <w:rsid w:val="004D67C6"/>
    <w:rsid w:val="005222E4"/>
    <w:rsid w:val="0052290A"/>
    <w:rsid w:val="00525595"/>
    <w:rsid w:val="00525674"/>
    <w:rsid w:val="00534AF7"/>
    <w:rsid w:val="00563C69"/>
    <w:rsid w:val="00566DC2"/>
    <w:rsid w:val="005904BD"/>
    <w:rsid w:val="005E66BC"/>
    <w:rsid w:val="00600787"/>
    <w:rsid w:val="0060311A"/>
    <w:rsid w:val="00604E04"/>
    <w:rsid w:val="006402E3"/>
    <w:rsid w:val="00653CA9"/>
    <w:rsid w:val="00661EEB"/>
    <w:rsid w:val="006661BD"/>
    <w:rsid w:val="00681811"/>
    <w:rsid w:val="006C6480"/>
    <w:rsid w:val="006E360D"/>
    <w:rsid w:val="006F3161"/>
    <w:rsid w:val="00706038"/>
    <w:rsid w:val="00730C42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7D3D3C"/>
    <w:rsid w:val="008041A0"/>
    <w:rsid w:val="00817AD5"/>
    <w:rsid w:val="008249F2"/>
    <w:rsid w:val="0082558C"/>
    <w:rsid w:val="00860115"/>
    <w:rsid w:val="00871140"/>
    <w:rsid w:val="0087757C"/>
    <w:rsid w:val="0088388A"/>
    <w:rsid w:val="0089712D"/>
    <w:rsid w:val="008A3A1E"/>
    <w:rsid w:val="008B1B0B"/>
    <w:rsid w:val="008B7275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B46D3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46CFE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371B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870AE2FCA9546AFA1F5FC439A8B1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361AB-31FD-454B-AD89-889BEF4407E3}"/>
      </w:docPartPr>
      <w:docPartBody>
        <w:p w:rsidR="00583991" w:rsidRDefault="00583991">
          <w:pPr>
            <w:pStyle w:val="E870AE2FCA9546AFA1F5FC439A8B19B5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7FB9D55916634E6C94156D7D8BF181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83E113-B79B-4107-9810-1E05CBF23F29}"/>
      </w:docPartPr>
      <w:docPartBody>
        <w:p w:rsidR="00583991" w:rsidRDefault="00583991">
          <w:pPr>
            <w:pStyle w:val="7FB9D55916634E6C94156D7D8BF18128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19048DD2CBF74F899D96191752DEA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D78E2-56BB-4BC9-9928-293B7CB35A24}"/>
      </w:docPartPr>
      <w:docPartBody>
        <w:p w:rsidR="00583991" w:rsidRDefault="00583991">
          <w:pPr>
            <w:pStyle w:val="19048DD2CBF74F899D96191752DEA2D2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6039042BE9AA448682057EA5F1DC9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2FEC32-1989-4663-8D77-F3EA46B5A13B}"/>
      </w:docPartPr>
      <w:docPartBody>
        <w:p w:rsidR="00583991" w:rsidRDefault="00583991">
          <w:pPr>
            <w:pStyle w:val="6039042BE9AA448682057EA5F1DC9B77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02FCC94CA34D42D3B27F5D30CBC8BE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088FBF-57D3-4130-9B8B-F4D01C55762D}"/>
      </w:docPartPr>
      <w:docPartBody>
        <w:p w:rsidR="00583991" w:rsidRDefault="00583991">
          <w:pPr>
            <w:pStyle w:val="02FCC94CA34D42D3B27F5D30CBC8BEF8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991"/>
    <w:rsid w:val="00375022"/>
    <w:rsid w:val="0058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870AE2FCA9546AFA1F5FC439A8B19B5">
    <w:name w:val="E870AE2FCA9546AFA1F5FC439A8B19B5"/>
  </w:style>
  <w:style w:type="paragraph" w:customStyle="1" w:styleId="7FB9D55916634E6C94156D7D8BF18128">
    <w:name w:val="7FB9D55916634E6C94156D7D8BF18128"/>
  </w:style>
  <w:style w:type="paragraph" w:customStyle="1" w:styleId="19048DD2CBF74F899D96191752DEA2D2">
    <w:name w:val="19048DD2CBF74F899D96191752DEA2D2"/>
  </w:style>
  <w:style w:type="paragraph" w:customStyle="1" w:styleId="6039042BE9AA448682057EA5F1DC9B77">
    <w:name w:val="6039042BE9AA448682057EA5F1DC9B77"/>
  </w:style>
  <w:style w:type="paragraph" w:customStyle="1" w:styleId="02FCC94CA34D42D3B27F5D30CBC8BEF8">
    <w:name w:val="02FCC94CA34D42D3B27F5D30CBC8BE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Investigations_and_Compliance_Fort_Wayne</Template>
  <TotalTime>0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1700 MAGNAVOX WAY, SUITE 210_x000d_
FORT WAYNE, IN 46804-1552</dc:description>
  <cp:lastModifiedBy>Inkenbrandt, Alan L</cp:lastModifiedBy>
  <cp:revision>2</cp:revision>
  <dcterms:created xsi:type="dcterms:W3CDTF">2025-01-09T18:57:00Z</dcterms:created>
  <dcterms:modified xsi:type="dcterms:W3CDTF">2025-01-09T18:57:00Z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