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68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12"/>
        <w:gridCol w:w="19"/>
      </w:tblGrid>
      <w:tr w:rsidR="00C74D6B" w:rsidRPr="00076C9A" w:rsidTr="00175179">
        <w:trPr>
          <w:trHeight w:val="477"/>
          <w:tblCellSpacing w:w="0" w:type="dxa"/>
        </w:trPr>
        <w:tc>
          <w:tcPr>
            <w:tcW w:w="4991" w:type="pct"/>
            <w:shd w:val="clear" w:color="auto" w:fill="000000" w:themeFill="text1"/>
            <w:vAlign w:val="center"/>
            <w:hideMark/>
          </w:tcPr>
          <w:p w:rsidR="00C74D6B" w:rsidRPr="00864B44" w:rsidRDefault="00D04396" w:rsidP="004E53CA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C74D6B" w:rsidRPr="00864B44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 xml:space="preserve">1.  </w:t>
            </w:r>
            <w:r w:rsidR="004E53C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>PROJECT SPECIFIC INFORMATION</w:t>
            </w:r>
          </w:p>
        </w:tc>
        <w:tc>
          <w:tcPr>
            <w:tcW w:w="9" w:type="pct"/>
            <w:shd w:val="clear" w:color="auto" w:fill="DCBDD8"/>
            <w:hideMark/>
          </w:tcPr>
          <w:p w:rsidR="00C74D6B" w:rsidRPr="00076C9A" w:rsidRDefault="00C74D6B" w:rsidP="00175179">
            <w:pPr>
              <w:spacing w:after="0" w:line="240" w:lineRule="auto"/>
              <w:rPr>
                <w:rFonts w:ascii="Arial" w:eastAsia="Times New Roman" w:hAnsi="Arial" w:cs="Arial"/>
                <w:color w:val="2D1A66"/>
                <w:sz w:val="20"/>
                <w:szCs w:val="20"/>
              </w:rPr>
            </w:pPr>
          </w:p>
        </w:tc>
      </w:tr>
    </w:tbl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060"/>
        <w:gridCol w:w="3060"/>
        <w:gridCol w:w="4590"/>
      </w:tblGrid>
      <w:tr w:rsidR="00C74D6B" w:rsidTr="00DC42D6">
        <w:tc>
          <w:tcPr>
            <w:tcW w:w="3060" w:type="dxa"/>
          </w:tcPr>
          <w:p w:rsidR="00C74D6B" w:rsidRPr="004D069D" w:rsidRDefault="00C74D6B" w:rsidP="00F31EFC">
            <w:pPr>
              <w:rPr>
                <w:rFonts w:ascii="Times New Roman" w:hAnsi="Times New Roman" w:cs="Times New Roman"/>
                <w:b/>
              </w:rPr>
            </w:pPr>
            <w:r w:rsidRPr="004D069D">
              <w:rPr>
                <w:rFonts w:ascii="Times New Roman" w:hAnsi="Times New Roman" w:cs="Times New Roman"/>
                <w:b/>
              </w:rPr>
              <w:t xml:space="preserve">Project </w:t>
            </w:r>
            <w:r w:rsidR="00F31EFC" w:rsidRPr="004D069D">
              <w:rPr>
                <w:rFonts w:ascii="Times New Roman" w:hAnsi="Times New Roman" w:cs="Times New Roman"/>
                <w:b/>
              </w:rPr>
              <w:t>Route/Type</w:t>
            </w:r>
          </w:p>
        </w:tc>
        <w:tc>
          <w:tcPr>
            <w:tcW w:w="7650" w:type="dxa"/>
            <w:gridSpan w:val="2"/>
          </w:tcPr>
          <w:p w:rsidR="00C74D6B" w:rsidRPr="004D069D" w:rsidRDefault="00C74D6B" w:rsidP="0081342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95ECE" w:rsidTr="00E95ECE">
        <w:tc>
          <w:tcPr>
            <w:tcW w:w="3060" w:type="dxa"/>
          </w:tcPr>
          <w:p w:rsidR="00E95ECE" w:rsidRPr="004D069D" w:rsidRDefault="00E95ECE" w:rsidP="00813421">
            <w:pPr>
              <w:rPr>
                <w:rFonts w:ascii="Times New Roman" w:hAnsi="Times New Roman" w:cs="Times New Roman"/>
                <w:b/>
              </w:rPr>
            </w:pPr>
            <w:r w:rsidRPr="004D069D">
              <w:rPr>
                <w:rFonts w:ascii="Times New Roman" w:hAnsi="Times New Roman" w:cs="Times New Roman"/>
                <w:b/>
              </w:rPr>
              <w:t>INDOT Des. Number</w:t>
            </w:r>
          </w:p>
        </w:tc>
        <w:tc>
          <w:tcPr>
            <w:tcW w:w="3060" w:type="dxa"/>
          </w:tcPr>
          <w:p w:rsidR="00E95ECE" w:rsidRPr="004D069D" w:rsidRDefault="00E95ECE" w:rsidP="0081342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90" w:type="dxa"/>
          </w:tcPr>
          <w:p w:rsidR="00E95ECE" w:rsidRPr="004D069D" w:rsidRDefault="00E95ECE" w:rsidP="0081342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Contract Number:</w:t>
            </w:r>
          </w:p>
        </w:tc>
      </w:tr>
      <w:tr w:rsidR="00C74D6B" w:rsidTr="00DC42D6">
        <w:tc>
          <w:tcPr>
            <w:tcW w:w="3060" w:type="dxa"/>
          </w:tcPr>
          <w:p w:rsidR="00C74D6B" w:rsidRPr="004D069D" w:rsidRDefault="00C74D6B" w:rsidP="00813421">
            <w:pPr>
              <w:rPr>
                <w:rFonts w:ascii="Times New Roman" w:hAnsi="Times New Roman" w:cs="Times New Roman"/>
                <w:b/>
              </w:rPr>
            </w:pPr>
            <w:bookmarkStart w:id="0" w:name="_GoBack" w:colFirst="2" w:colLast="2"/>
            <w:r w:rsidRPr="004D069D">
              <w:rPr>
                <w:rFonts w:ascii="Times New Roman" w:hAnsi="Times New Roman" w:cs="Times New Roman"/>
                <w:b/>
              </w:rPr>
              <w:t>County</w:t>
            </w:r>
          </w:p>
        </w:tc>
        <w:tc>
          <w:tcPr>
            <w:tcW w:w="7650" w:type="dxa"/>
            <w:gridSpan w:val="2"/>
          </w:tcPr>
          <w:p w:rsidR="00C74D6B" w:rsidRPr="004D069D" w:rsidRDefault="00C74D6B" w:rsidP="00813421">
            <w:pPr>
              <w:rPr>
                <w:rFonts w:ascii="Times New Roman" w:hAnsi="Times New Roman" w:cs="Times New Roman"/>
                <w:b/>
              </w:rPr>
            </w:pPr>
          </w:p>
        </w:tc>
      </w:tr>
      <w:bookmarkEnd w:id="0"/>
      <w:tr w:rsidR="00A9527A" w:rsidTr="00A9527A">
        <w:tc>
          <w:tcPr>
            <w:tcW w:w="3060" w:type="dxa"/>
          </w:tcPr>
          <w:p w:rsidR="00A9527A" w:rsidRPr="004D069D" w:rsidRDefault="00804083" w:rsidP="0081342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RFC</w:t>
            </w:r>
            <w:r w:rsidR="00A9527A" w:rsidRPr="004D069D">
              <w:rPr>
                <w:rFonts w:ascii="Times New Roman" w:hAnsi="Times New Roman" w:cs="Times New Roman"/>
                <w:b/>
              </w:rPr>
              <w:t xml:space="preserve"> Date</w:t>
            </w:r>
          </w:p>
        </w:tc>
        <w:tc>
          <w:tcPr>
            <w:tcW w:w="3060" w:type="dxa"/>
          </w:tcPr>
          <w:p w:rsidR="00A9527A" w:rsidRPr="004D069D" w:rsidRDefault="00A9527A" w:rsidP="0081342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90" w:type="dxa"/>
          </w:tcPr>
          <w:p w:rsidR="00A9527A" w:rsidRPr="004D069D" w:rsidRDefault="00804083" w:rsidP="0081342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Letting</w:t>
            </w:r>
            <w:r w:rsidR="00A9527A">
              <w:rPr>
                <w:rFonts w:ascii="Times New Roman" w:hAnsi="Times New Roman" w:cs="Times New Roman"/>
                <w:b/>
              </w:rPr>
              <w:t xml:space="preserve"> Date:</w:t>
            </w:r>
          </w:p>
        </w:tc>
      </w:tr>
    </w:tbl>
    <w:p w:rsidR="00054F77" w:rsidRPr="00B42EE0" w:rsidRDefault="00054F77" w:rsidP="00813421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W w:w="4968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12"/>
        <w:gridCol w:w="19"/>
      </w:tblGrid>
      <w:tr w:rsidR="00C74D6B" w:rsidRPr="00076C9A" w:rsidTr="00175179">
        <w:trPr>
          <w:trHeight w:val="477"/>
          <w:tblCellSpacing w:w="0" w:type="dxa"/>
        </w:trPr>
        <w:tc>
          <w:tcPr>
            <w:tcW w:w="4991" w:type="pct"/>
            <w:shd w:val="clear" w:color="auto" w:fill="000000" w:themeFill="text1"/>
            <w:vAlign w:val="center"/>
            <w:hideMark/>
          </w:tcPr>
          <w:p w:rsidR="00C74D6B" w:rsidRPr="00864B44" w:rsidRDefault="00D04396" w:rsidP="004E53CA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C74D6B" w:rsidRPr="00864B44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 xml:space="preserve">2.  </w:t>
            </w:r>
            <w:r w:rsidR="004E53C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>APPLICATION BACKGROUND</w:t>
            </w:r>
          </w:p>
        </w:tc>
        <w:tc>
          <w:tcPr>
            <w:tcW w:w="9" w:type="pct"/>
            <w:shd w:val="clear" w:color="auto" w:fill="DCBDD8"/>
            <w:hideMark/>
          </w:tcPr>
          <w:p w:rsidR="00C74D6B" w:rsidRPr="00076C9A" w:rsidRDefault="00C74D6B" w:rsidP="00175179">
            <w:pPr>
              <w:spacing w:after="0" w:line="240" w:lineRule="auto"/>
              <w:rPr>
                <w:rFonts w:ascii="Arial" w:eastAsia="Times New Roman" w:hAnsi="Arial" w:cs="Arial"/>
                <w:color w:val="2D1A66"/>
                <w:sz w:val="20"/>
                <w:szCs w:val="20"/>
              </w:rPr>
            </w:pPr>
          </w:p>
        </w:tc>
      </w:tr>
    </w:tbl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060"/>
        <w:gridCol w:w="3060"/>
        <w:gridCol w:w="2160"/>
        <w:gridCol w:w="2430"/>
      </w:tblGrid>
      <w:tr w:rsidR="00C74D6B" w:rsidTr="009D189A">
        <w:tc>
          <w:tcPr>
            <w:tcW w:w="3060" w:type="dxa"/>
          </w:tcPr>
          <w:p w:rsidR="00FB3380" w:rsidRDefault="00FB3380" w:rsidP="0081342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Project Manager</w:t>
            </w:r>
          </w:p>
          <w:p w:rsidR="00C74D6B" w:rsidRPr="004D069D" w:rsidRDefault="00605DCF" w:rsidP="0081342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margin-left:-5.8pt;margin-top:.25pt;width:534.9pt;height:0;z-index:251660288" o:connectortype="straight"/>
              </w:pict>
            </w:r>
            <w:r w:rsidR="00D04396" w:rsidRPr="004D069D">
              <w:rPr>
                <w:rFonts w:ascii="Times New Roman" w:hAnsi="Times New Roman" w:cs="Times New Roman"/>
                <w:b/>
              </w:rPr>
              <w:t>Designer</w:t>
            </w:r>
            <w:r w:rsidR="00C74D6B" w:rsidRPr="004D069D">
              <w:rPr>
                <w:rFonts w:ascii="Times New Roman" w:hAnsi="Times New Roman" w:cs="Times New Roman"/>
                <w:b/>
              </w:rPr>
              <w:t xml:space="preserve">/Firm </w:t>
            </w:r>
          </w:p>
        </w:tc>
        <w:tc>
          <w:tcPr>
            <w:tcW w:w="7650" w:type="dxa"/>
            <w:gridSpan w:val="3"/>
          </w:tcPr>
          <w:p w:rsidR="00C74D6B" w:rsidRPr="004D069D" w:rsidRDefault="00C74D6B" w:rsidP="00813421">
            <w:pPr>
              <w:rPr>
                <w:rFonts w:ascii="Times New Roman" w:hAnsi="Times New Roman" w:cs="Times New Roman"/>
              </w:rPr>
            </w:pPr>
          </w:p>
        </w:tc>
      </w:tr>
      <w:tr w:rsidR="009D189A" w:rsidTr="00BE724B">
        <w:tc>
          <w:tcPr>
            <w:tcW w:w="3060" w:type="dxa"/>
          </w:tcPr>
          <w:p w:rsidR="009D189A" w:rsidRPr="004D069D" w:rsidRDefault="009D189A" w:rsidP="00813421">
            <w:pPr>
              <w:rPr>
                <w:rFonts w:ascii="Times New Roman" w:hAnsi="Times New Roman" w:cs="Times New Roman"/>
                <w:b/>
              </w:rPr>
            </w:pPr>
            <w:r w:rsidRPr="004D069D">
              <w:rPr>
                <w:rFonts w:ascii="Times New Roman" w:hAnsi="Times New Roman" w:cs="Times New Roman"/>
                <w:b/>
              </w:rPr>
              <w:t>Submittal Date</w:t>
            </w:r>
          </w:p>
        </w:tc>
        <w:tc>
          <w:tcPr>
            <w:tcW w:w="3060" w:type="dxa"/>
          </w:tcPr>
          <w:p w:rsidR="009D189A" w:rsidRPr="004D069D" w:rsidRDefault="009D189A" w:rsidP="008134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:rsidR="009D189A" w:rsidRPr="004D069D" w:rsidRDefault="009D189A" w:rsidP="009D189A">
            <w:pPr>
              <w:rPr>
                <w:rFonts w:ascii="Times New Roman" w:hAnsi="Times New Roman" w:cs="Times New Roman"/>
                <w:b/>
              </w:rPr>
            </w:pPr>
            <w:r w:rsidRPr="004D069D">
              <w:rPr>
                <w:rFonts w:ascii="Times New Roman" w:hAnsi="Times New Roman" w:cs="Times New Roman"/>
                <w:b/>
              </w:rPr>
              <w:t>Submittal Number</w:t>
            </w:r>
          </w:p>
        </w:tc>
        <w:tc>
          <w:tcPr>
            <w:tcW w:w="2430" w:type="dxa"/>
          </w:tcPr>
          <w:p w:rsidR="009D189A" w:rsidRPr="004D069D" w:rsidRDefault="009D189A" w:rsidP="00813421">
            <w:pPr>
              <w:rPr>
                <w:rFonts w:ascii="Times New Roman" w:hAnsi="Times New Roman" w:cs="Times New Roman"/>
              </w:rPr>
            </w:pPr>
          </w:p>
        </w:tc>
      </w:tr>
      <w:tr w:rsidR="009D189A" w:rsidTr="009D189A">
        <w:tc>
          <w:tcPr>
            <w:tcW w:w="3060" w:type="dxa"/>
          </w:tcPr>
          <w:p w:rsidR="009D189A" w:rsidRPr="004D069D" w:rsidRDefault="009D189A" w:rsidP="00813421">
            <w:pPr>
              <w:rPr>
                <w:rFonts w:ascii="Times New Roman" w:hAnsi="Times New Roman" w:cs="Times New Roman"/>
                <w:b/>
              </w:rPr>
            </w:pPr>
            <w:r w:rsidRPr="004D069D">
              <w:rPr>
                <w:rFonts w:ascii="Times New Roman" w:hAnsi="Times New Roman" w:cs="Times New Roman"/>
                <w:b/>
              </w:rPr>
              <w:t>ES Reviewer/Contact Info.</w:t>
            </w:r>
          </w:p>
        </w:tc>
        <w:tc>
          <w:tcPr>
            <w:tcW w:w="7650" w:type="dxa"/>
            <w:gridSpan w:val="3"/>
          </w:tcPr>
          <w:p w:rsidR="009D189A" w:rsidRPr="004D069D" w:rsidRDefault="009D189A" w:rsidP="00813421">
            <w:pPr>
              <w:rPr>
                <w:rFonts w:ascii="Times New Roman" w:hAnsi="Times New Roman" w:cs="Times New Roman"/>
              </w:rPr>
            </w:pPr>
          </w:p>
        </w:tc>
      </w:tr>
      <w:tr w:rsidR="009D189A" w:rsidTr="009D189A">
        <w:tc>
          <w:tcPr>
            <w:tcW w:w="3060" w:type="dxa"/>
          </w:tcPr>
          <w:p w:rsidR="009D189A" w:rsidRPr="004D069D" w:rsidRDefault="009D189A" w:rsidP="00813421">
            <w:pPr>
              <w:rPr>
                <w:rFonts w:ascii="Times New Roman" w:hAnsi="Times New Roman" w:cs="Times New Roman"/>
                <w:b/>
              </w:rPr>
            </w:pPr>
            <w:r w:rsidRPr="004D069D">
              <w:rPr>
                <w:rFonts w:ascii="Times New Roman" w:hAnsi="Times New Roman" w:cs="Times New Roman"/>
                <w:b/>
              </w:rPr>
              <w:t>Review Date</w:t>
            </w:r>
          </w:p>
        </w:tc>
        <w:tc>
          <w:tcPr>
            <w:tcW w:w="7650" w:type="dxa"/>
            <w:gridSpan w:val="3"/>
          </w:tcPr>
          <w:p w:rsidR="009D189A" w:rsidRPr="004D069D" w:rsidRDefault="009D189A" w:rsidP="00813421">
            <w:pPr>
              <w:rPr>
                <w:rFonts w:ascii="Times New Roman" w:hAnsi="Times New Roman" w:cs="Times New Roman"/>
              </w:rPr>
            </w:pPr>
          </w:p>
        </w:tc>
      </w:tr>
    </w:tbl>
    <w:p w:rsidR="00054F77" w:rsidRPr="00B42EE0" w:rsidRDefault="00054F77" w:rsidP="00813421">
      <w:pPr>
        <w:spacing w:after="0"/>
        <w:rPr>
          <w:sz w:val="10"/>
          <w:szCs w:val="10"/>
        </w:rPr>
      </w:pPr>
    </w:p>
    <w:p w:rsidR="0052584D" w:rsidRPr="00054F77" w:rsidRDefault="0052584D" w:rsidP="00876EE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54F77">
        <w:rPr>
          <w:rFonts w:ascii="Times New Roman" w:hAnsi="Times New Roman" w:cs="Times New Roman"/>
          <w:b/>
        </w:rPr>
        <w:t>Review columns are abbreviated as follows:  Sufficient (S), Deficient (D), and Not Applicable (NA).  All items marked deficient require resolution from the designer prior to INDOT acceptance of the application.</w:t>
      </w:r>
    </w:p>
    <w:p w:rsidR="0058293E" w:rsidRPr="00D25DAC" w:rsidRDefault="0058293E" w:rsidP="00B35E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14"/>
          <w:szCs w:val="14"/>
        </w:rPr>
      </w:pPr>
    </w:p>
    <w:tbl>
      <w:tblPr>
        <w:tblW w:w="5042" w:type="pct"/>
        <w:tblCellSpacing w:w="0" w:type="dxa"/>
        <w:shd w:val="clear" w:color="auto" w:fill="000000" w:themeFill="text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10542"/>
        <w:gridCol w:w="329"/>
      </w:tblGrid>
      <w:tr w:rsidR="00076C9A" w:rsidRPr="00615429" w:rsidTr="00A9527A">
        <w:trPr>
          <w:trHeight w:val="420"/>
          <w:tblCellSpacing w:w="0" w:type="dxa"/>
        </w:trPr>
        <w:tc>
          <w:tcPr>
            <w:tcW w:w="20" w:type="dxa"/>
            <w:shd w:val="clear" w:color="auto" w:fill="000000" w:themeFill="text1"/>
            <w:hideMark/>
          </w:tcPr>
          <w:p w:rsidR="00076C9A" w:rsidRPr="00864B44" w:rsidRDefault="00076C9A" w:rsidP="00076C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0542" w:type="dxa"/>
            <w:shd w:val="clear" w:color="auto" w:fill="000000" w:themeFill="text1"/>
            <w:vAlign w:val="center"/>
            <w:hideMark/>
          </w:tcPr>
          <w:p w:rsidR="00076C9A" w:rsidRPr="00864B44" w:rsidRDefault="00D04396" w:rsidP="007A3976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7A3976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="00AA5046" w:rsidRPr="00864B44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227016" w:rsidRPr="00864B44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AA5046" w:rsidRPr="00864B44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4E53C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>STATE FORM</w:t>
            </w:r>
            <w:r w:rsidR="00813421" w:rsidRPr="00864B44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 xml:space="preserve"> 51937</w:t>
            </w:r>
          </w:p>
        </w:tc>
        <w:tc>
          <w:tcPr>
            <w:tcW w:w="329" w:type="dxa"/>
            <w:shd w:val="clear" w:color="auto" w:fill="000000" w:themeFill="text1"/>
            <w:hideMark/>
          </w:tcPr>
          <w:p w:rsidR="00076C9A" w:rsidRPr="00615429" w:rsidRDefault="00076C9A" w:rsidP="00076C9A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</w:rPr>
            </w:pPr>
          </w:p>
        </w:tc>
      </w:tr>
    </w:tbl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90"/>
        <w:gridCol w:w="420"/>
        <w:gridCol w:w="563"/>
        <w:gridCol w:w="9517"/>
      </w:tblGrid>
      <w:tr w:rsidR="009D7F17" w:rsidRPr="00C91327" w:rsidTr="00B202A5">
        <w:tc>
          <w:tcPr>
            <w:tcW w:w="390" w:type="dxa"/>
          </w:tcPr>
          <w:p w:rsidR="009D7F17" w:rsidRPr="00B42EE0" w:rsidRDefault="003E6320" w:rsidP="00AA5046">
            <w:pPr>
              <w:spacing w:before="100" w:before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42EE0">
              <w:rPr>
                <w:rFonts w:ascii="Times New Roman" w:eastAsia="Times New Roman" w:hAnsi="Times New Roman" w:cs="Times New Roman"/>
                <w:b/>
              </w:rPr>
              <w:t>S</w:t>
            </w:r>
          </w:p>
        </w:tc>
        <w:tc>
          <w:tcPr>
            <w:tcW w:w="420" w:type="dxa"/>
          </w:tcPr>
          <w:p w:rsidR="009D7F17" w:rsidRPr="00B42EE0" w:rsidRDefault="003E6320" w:rsidP="00AA5046">
            <w:pPr>
              <w:spacing w:before="100" w:before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42EE0">
              <w:rPr>
                <w:rFonts w:ascii="Times New Roman" w:eastAsia="Times New Roman" w:hAnsi="Times New Roman" w:cs="Times New Roman"/>
                <w:b/>
              </w:rPr>
              <w:t>D</w:t>
            </w:r>
          </w:p>
        </w:tc>
        <w:tc>
          <w:tcPr>
            <w:tcW w:w="563" w:type="dxa"/>
          </w:tcPr>
          <w:p w:rsidR="009D7F17" w:rsidRPr="00B42EE0" w:rsidRDefault="009D7F17" w:rsidP="004E53CA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B42EE0">
              <w:rPr>
                <w:rFonts w:ascii="Times New Roman" w:eastAsia="Times New Roman" w:hAnsi="Times New Roman" w:cs="Times New Roman"/>
                <w:b/>
              </w:rPr>
              <w:t>NA</w:t>
            </w:r>
          </w:p>
        </w:tc>
        <w:tc>
          <w:tcPr>
            <w:tcW w:w="9517" w:type="dxa"/>
          </w:tcPr>
          <w:p w:rsidR="009D7F17" w:rsidRPr="00B42EE0" w:rsidRDefault="00D04396" w:rsidP="004E53CA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B42EE0">
              <w:rPr>
                <w:rFonts w:ascii="Times New Roman" w:eastAsia="Times New Roman" w:hAnsi="Times New Roman" w:cs="Times New Roman"/>
                <w:b/>
              </w:rPr>
              <w:t>I</w:t>
            </w:r>
            <w:r w:rsidR="009D7F17" w:rsidRPr="00B42EE0">
              <w:rPr>
                <w:rFonts w:ascii="Times New Roman" w:eastAsia="Times New Roman" w:hAnsi="Times New Roman" w:cs="Times New Roman"/>
                <w:b/>
              </w:rPr>
              <w:t>:  General Application Requirements</w:t>
            </w:r>
          </w:p>
        </w:tc>
      </w:tr>
      <w:tr w:rsidR="009D7F17" w:rsidRPr="00C91327" w:rsidTr="00B202A5">
        <w:tc>
          <w:tcPr>
            <w:tcW w:w="390" w:type="dxa"/>
            <w:tcBorders>
              <w:bottom w:val="single" w:sz="4" w:space="0" w:color="auto"/>
            </w:tcBorders>
          </w:tcPr>
          <w:p w:rsidR="009D7F17" w:rsidRPr="00B42EE0" w:rsidRDefault="009D7F17" w:rsidP="00AA5046">
            <w:pPr>
              <w:spacing w:before="100" w:beforeAutospacing="1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bottom w:val="single" w:sz="4" w:space="0" w:color="auto"/>
            </w:tcBorders>
          </w:tcPr>
          <w:p w:rsidR="009D7F17" w:rsidRPr="00B42EE0" w:rsidRDefault="009D7F17" w:rsidP="00AA5046">
            <w:pPr>
              <w:spacing w:before="100" w:beforeAutospacing="1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  <w:tcBorders>
              <w:bottom w:val="single" w:sz="4" w:space="0" w:color="auto"/>
            </w:tcBorders>
          </w:tcPr>
          <w:p w:rsidR="009D7F17" w:rsidRPr="00B42EE0" w:rsidRDefault="009D7F17" w:rsidP="00C91327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</w:tcPr>
          <w:p w:rsidR="009D7F17" w:rsidRDefault="003E6320" w:rsidP="00C91327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 xml:space="preserve">A)  </w:t>
            </w:r>
            <w:r w:rsidR="000B0364">
              <w:rPr>
                <w:rFonts w:ascii="Times New Roman" w:eastAsia="Times New Roman" w:hAnsi="Times New Roman" w:cs="Times New Roman"/>
              </w:rPr>
              <w:t>Uses</w:t>
            </w:r>
            <w:r w:rsidR="009D7F17" w:rsidRPr="00B42EE0">
              <w:rPr>
                <w:rFonts w:ascii="Times New Roman" w:eastAsia="Times New Roman" w:hAnsi="Times New Roman" w:cs="Times New Roman"/>
              </w:rPr>
              <w:t xml:space="preserve"> the most recent State Form 51937 application used (version </w:t>
            </w:r>
            <w:r w:rsidR="009D7F17" w:rsidRPr="00B42EE0">
              <w:rPr>
                <w:rFonts w:ascii="Times New Roman" w:eastAsia="Times New Roman" w:hAnsi="Times New Roman" w:cs="Times New Roman"/>
                <w:i/>
              </w:rPr>
              <w:t>R</w:t>
            </w:r>
            <w:r w:rsidR="00605DCF">
              <w:rPr>
                <w:rFonts w:ascii="Times New Roman" w:eastAsia="Times New Roman" w:hAnsi="Times New Roman" w:cs="Times New Roman"/>
                <w:i/>
              </w:rPr>
              <w:t>5</w:t>
            </w:r>
            <w:r w:rsidR="009D7F17" w:rsidRPr="00B42EE0">
              <w:rPr>
                <w:rFonts w:ascii="Times New Roman" w:eastAsia="Times New Roman" w:hAnsi="Times New Roman" w:cs="Times New Roman"/>
                <w:i/>
              </w:rPr>
              <w:t>/</w:t>
            </w:r>
            <w:r w:rsidR="00605DCF">
              <w:rPr>
                <w:rFonts w:ascii="Times New Roman" w:eastAsia="Times New Roman" w:hAnsi="Times New Roman" w:cs="Times New Roman"/>
                <w:i/>
              </w:rPr>
              <w:t>7-18</w:t>
            </w:r>
            <w:r w:rsidR="009D7F17" w:rsidRPr="00B42EE0">
              <w:rPr>
                <w:rFonts w:ascii="Times New Roman" w:eastAsia="Times New Roman" w:hAnsi="Times New Roman" w:cs="Times New Roman"/>
              </w:rPr>
              <w:t>)</w:t>
            </w:r>
            <w:r w:rsidR="001203F2">
              <w:rPr>
                <w:rFonts w:ascii="Times New Roman" w:eastAsia="Times New Roman" w:hAnsi="Times New Roman" w:cs="Times New Roman"/>
              </w:rPr>
              <w:t xml:space="preserve"> </w:t>
            </w:r>
            <w:r w:rsidR="00982AD6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920744" w:rsidRPr="00B42EE0" w:rsidRDefault="00920744" w:rsidP="00C91327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  <w:r w:rsidRPr="004D069D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Reviewer Notes:</w:t>
            </w:r>
          </w:p>
        </w:tc>
      </w:tr>
    </w:tbl>
    <w:p w:rsidR="00F31EFC" w:rsidRPr="00D25DAC" w:rsidRDefault="00F31EFC" w:rsidP="007A245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90"/>
        <w:gridCol w:w="420"/>
        <w:gridCol w:w="563"/>
        <w:gridCol w:w="9517"/>
      </w:tblGrid>
      <w:tr w:rsidR="009D7F17" w:rsidRPr="00B42EE0" w:rsidTr="0047403D">
        <w:tc>
          <w:tcPr>
            <w:tcW w:w="390" w:type="dxa"/>
          </w:tcPr>
          <w:p w:rsidR="009D7F17" w:rsidRPr="00B42EE0" w:rsidRDefault="003E6320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B42EE0">
              <w:rPr>
                <w:rFonts w:ascii="Times New Roman" w:eastAsia="Times New Roman" w:hAnsi="Times New Roman" w:cs="Times New Roman"/>
                <w:b/>
              </w:rPr>
              <w:t>S</w:t>
            </w:r>
          </w:p>
        </w:tc>
        <w:tc>
          <w:tcPr>
            <w:tcW w:w="420" w:type="dxa"/>
          </w:tcPr>
          <w:p w:rsidR="009D7F17" w:rsidRPr="00B42EE0" w:rsidRDefault="003E6320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B42EE0">
              <w:rPr>
                <w:rFonts w:ascii="Times New Roman" w:eastAsia="Times New Roman" w:hAnsi="Times New Roman" w:cs="Times New Roman"/>
                <w:b/>
              </w:rPr>
              <w:t>D</w:t>
            </w:r>
          </w:p>
        </w:tc>
        <w:tc>
          <w:tcPr>
            <w:tcW w:w="563" w:type="dxa"/>
          </w:tcPr>
          <w:p w:rsidR="009D7F17" w:rsidRPr="00B42EE0" w:rsidRDefault="009D7F17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B42EE0">
              <w:rPr>
                <w:rFonts w:ascii="Times New Roman" w:eastAsia="Times New Roman" w:hAnsi="Times New Roman" w:cs="Times New Roman"/>
                <w:b/>
              </w:rPr>
              <w:t>NA</w:t>
            </w:r>
          </w:p>
        </w:tc>
        <w:tc>
          <w:tcPr>
            <w:tcW w:w="9517" w:type="dxa"/>
          </w:tcPr>
          <w:p w:rsidR="009D7F17" w:rsidRPr="00B42EE0" w:rsidRDefault="00D04396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B42EE0">
              <w:rPr>
                <w:rFonts w:ascii="Times New Roman" w:eastAsia="Times New Roman" w:hAnsi="Times New Roman" w:cs="Times New Roman"/>
                <w:b/>
              </w:rPr>
              <w:t>II</w:t>
            </w:r>
            <w:r w:rsidR="009D7F17" w:rsidRPr="00B42EE0">
              <w:rPr>
                <w:rFonts w:ascii="Times New Roman" w:eastAsia="Times New Roman" w:hAnsi="Times New Roman" w:cs="Times New Roman"/>
                <w:b/>
              </w:rPr>
              <w:t>:  Applicant Information</w:t>
            </w:r>
          </w:p>
        </w:tc>
      </w:tr>
      <w:tr w:rsidR="009D7F17" w:rsidRPr="00B42EE0" w:rsidTr="0047403D">
        <w:tc>
          <w:tcPr>
            <w:tcW w:w="390" w:type="dxa"/>
          </w:tcPr>
          <w:p w:rsidR="009D7F17" w:rsidRPr="00B42EE0" w:rsidRDefault="009D7F17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9D7F17" w:rsidRPr="00B42EE0" w:rsidRDefault="009D7F17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9D7F17" w:rsidRPr="00B42EE0" w:rsidRDefault="009D7F17" w:rsidP="004E53CA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</w:tcPr>
          <w:p w:rsidR="009D7F17" w:rsidRDefault="003E6320" w:rsidP="004E53CA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 xml:space="preserve">A)  </w:t>
            </w:r>
            <w:r w:rsidR="00A9527A">
              <w:rPr>
                <w:rFonts w:ascii="Times New Roman" w:eastAsia="Times New Roman" w:hAnsi="Times New Roman" w:cs="Times New Roman"/>
              </w:rPr>
              <w:t>A</w:t>
            </w:r>
            <w:r w:rsidR="009D7F17" w:rsidRPr="00B42EE0">
              <w:rPr>
                <w:rFonts w:ascii="Times New Roman" w:eastAsia="Times New Roman" w:hAnsi="Times New Roman" w:cs="Times New Roman"/>
              </w:rPr>
              <w:t>pplicant contact information reflect</w:t>
            </w:r>
            <w:r w:rsidR="00A9527A">
              <w:rPr>
                <w:rFonts w:ascii="Times New Roman" w:eastAsia="Times New Roman" w:hAnsi="Times New Roman" w:cs="Times New Roman"/>
              </w:rPr>
              <w:t>s</w:t>
            </w:r>
            <w:r w:rsidR="009D7F17" w:rsidRPr="00B42EE0">
              <w:rPr>
                <w:rFonts w:ascii="Times New Roman" w:eastAsia="Times New Roman" w:hAnsi="Times New Roman" w:cs="Times New Roman"/>
              </w:rPr>
              <w:t xml:space="preserve"> the appropriate EWPO Team Lead or Manager</w:t>
            </w:r>
          </w:p>
          <w:p w:rsidR="00920744" w:rsidRPr="00B42EE0" w:rsidRDefault="00920744" w:rsidP="004E53CA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  <w:r w:rsidRPr="004D069D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Reviewer Notes:</w:t>
            </w:r>
          </w:p>
        </w:tc>
      </w:tr>
      <w:tr w:rsidR="009D7F17" w:rsidRPr="00B42EE0" w:rsidTr="0047403D">
        <w:tc>
          <w:tcPr>
            <w:tcW w:w="390" w:type="dxa"/>
          </w:tcPr>
          <w:p w:rsidR="009D7F17" w:rsidRPr="00B42EE0" w:rsidRDefault="009D7F17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9D7F17" w:rsidRPr="00B42EE0" w:rsidRDefault="009D7F17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9D7F17" w:rsidRPr="00B42EE0" w:rsidRDefault="009D7F17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</w:tcPr>
          <w:p w:rsidR="009D7F17" w:rsidRDefault="003E6320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 xml:space="preserve">B)  </w:t>
            </w:r>
            <w:r w:rsidR="00A9527A">
              <w:rPr>
                <w:rFonts w:ascii="Times New Roman" w:eastAsia="Times New Roman" w:hAnsi="Times New Roman" w:cs="Times New Roman"/>
              </w:rPr>
              <w:t>A</w:t>
            </w:r>
            <w:r w:rsidR="009D7F17" w:rsidRPr="00B42EE0">
              <w:rPr>
                <w:rFonts w:ascii="Times New Roman" w:eastAsia="Times New Roman" w:hAnsi="Times New Roman" w:cs="Times New Roman"/>
              </w:rPr>
              <w:t xml:space="preserve">gent blocks </w:t>
            </w:r>
            <w:r w:rsidR="00A9527A">
              <w:rPr>
                <w:rFonts w:ascii="Times New Roman" w:eastAsia="Times New Roman" w:hAnsi="Times New Roman" w:cs="Times New Roman"/>
              </w:rPr>
              <w:t xml:space="preserve">are </w:t>
            </w:r>
            <w:r w:rsidR="009D7F17" w:rsidRPr="00B42EE0">
              <w:rPr>
                <w:rFonts w:ascii="Times New Roman" w:eastAsia="Times New Roman" w:hAnsi="Times New Roman" w:cs="Times New Roman"/>
              </w:rPr>
              <w:t>complete and accurate</w:t>
            </w:r>
          </w:p>
          <w:p w:rsidR="00920744" w:rsidRPr="00B42EE0" w:rsidRDefault="00920744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  <w:r w:rsidRPr="004D069D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Reviewer Notes:</w:t>
            </w:r>
          </w:p>
        </w:tc>
      </w:tr>
    </w:tbl>
    <w:p w:rsidR="00C91327" w:rsidRPr="00D25DAC" w:rsidRDefault="00C91327" w:rsidP="00597B89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90"/>
        <w:gridCol w:w="420"/>
        <w:gridCol w:w="563"/>
        <w:gridCol w:w="9517"/>
      </w:tblGrid>
      <w:tr w:rsidR="009D7F17" w:rsidRPr="00B42EE0" w:rsidTr="0047403D">
        <w:tc>
          <w:tcPr>
            <w:tcW w:w="390" w:type="dxa"/>
          </w:tcPr>
          <w:p w:rsidR="009D7F17" w:rsidRPr="00B42EE0" w:rsidRDefault="003E6320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B42EE0">
              <w:rPr>
                <w:rFonts w:ascii="Times New Roman" w:eastAsia="Times New Roman" w:hAnsi="Times New Roman" w:cs="Times New Roman"/>
                <w:b/>
              </w:rPr>
              <w:t>S</w:t>
            </w:r>
          </w:p>
        </w:tc>
        <w:tc>
          <w:tcPr>
            <w:tcW w:w="420" w:type="dxa"/>
          </w:tcPr>
          <w:p w:rsidR="009D7F17" w:rsidRPr="00B42EE0" w:rsidRDefault="003E6320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B42EE0">
              <w:rPr>
                <w:rFonts w:ascii="Times New Roman" w:eastAsia="Times New Roman" w:hAnsi="Times New Roman" w:cs="Times New Roman"/>
                <w:b/>
              </w:rPr>
              <w:t>D</w:t>
            </w:r>
          </w:p>
        </w:tc>
        <w:tc>
          <w:tcPr>
            <w:tcW w:w="563" w:type="dxa"/>
          </w:tcPr>
          <w:p w:rsidR="009D7F17" w:rsidRPr="00B42EE0" w:rsidRDefault="009D7F17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B42EE0">
              <w:rPr>
                <w:rFonts w:ascii="Times New Roman" w:eastAsia="Times New Roman" w:hAnsi="Times New Roman" w:cs="Times New Roman"/>
                <w:b/>
              </w:rPr>
              <w:t>NA</w:t>
            </w:r>
          </w:p>
        </w:tc>
        <w:tc>
          <w:tcPr>
            <w:tcW w:w="9517" w:type="dxa"/>
          </w:tcPr>
          <w:p w:rsidR="009D7F17" w:rsidRPr="00B42EE0" w:rsidRDefault="00D04396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B42EE0">
              <w:rPr>
                <w:rFonts w:ascii="Times New Roman" w:eastAsia="Times New Roman" w:hAnsi="Times New Roman" w:cs="Times New Roman"/>
                <w:b/>
              </w:rPr>
              <w:t>III</w:t>
            </w:r>
            <w:r w:rsidR="009D7F17" w:rsidRPr="00B42EE0">
              <w:rPr>
                <w:rFonts w:ascii="Times New Roman" w:eastAsia="Times New Roman" w:hAnsi="Times New Roman" w:cs="Times New Roman"/>
                <w:b/>
              </w:rPr>
              <w:t>:  Project Location</w:t>
            </w:r>
          </w:p>
        </w:tc>
      </w:tr>
      <w:tr w:rsidR="009D7F17" w:rsidRPr="00B42EE0" w:rsidTr="0047403D">
        <w:tc>
          <w:tcPr>
            <w:tcW w:w="390" w:type="dxa"/>
          </w:tcPr>
          <w:p w:rsidR="009D7F17" w:rsidRPr="00B42EE0" w:rsidRDefault="009D7F17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9D7F17" w:rsidRPr="00B42EE0" w:rsidRDefault="009D7F17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9D7F17" w:rsidRPr="00B42EE0" w:rsidRDefault="009D7F17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</w:tcPr>
          <w:p w:rsidR="009D7F17" w:rsidRDefault="003E6320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 xml:space="preserve">A)  </w:t>
            </w:r>
            <w:r w:rsidR="00A9527A">
              <w:rPr>
                <w:rFonts w:ascii="Times New Roman" w:eastAsia="Times New Roman" w:hAnsi="Times New Roman" w:cs="Times New Roman"/>
              </w:rPr>
              <w:t>B</w:t>
            </w:r>
            <w:r w:rsidR="009D7F17" w:rsidRPr="00B42EE0">
              <w:rPr>
                <w:rFonts w:ascii="Times New Roman" w:eastAsia="Times New Roman" w:hAnsi="Times New Roman" w:cs="Times New Roman"/>
              </w:rPr>
              <w:t>locks in this section</w:t>
            </w:r>
            <w:r w:rsidR="00A9527A">
              <w:rPr>
                <w:rFonts w:ascii="Times New Roman" w:eastAsia="Times New Roman" w:hAnsi="Times New Roman" w:cs="Times New Roman"/>
              </w:rPr>
              <w:t xml:space="preserve"> are</w:t>
            </w:r>
            <w:r w:rsidR="009D7F17" w:rsidRPr="00B42EE0">
              <w:rPr>
                <w:rFonts w:ascii="Times New Roman" w:eastAsia="Times New Roman" w:hAnsi="Times New Roman" w:cs="Times New Roman"/>
              </w:rPr>
              <w:t xml:space="preserve"> complete and accurate</w:t>
            </w:r>
          </w:p>
          <w:p w:rsidR="00920744" w:rsidRPr="00B42EE0" w:rsidRDefault="00920744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  <w:r w:rsidRPr="004D069D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Reviewer Notes:</w:t>
            </w:r>
          </w:p>
        </w:tc>
      </w:tr>
      <w:tr w:rsidR="009D7F17" w:rsidRPr="00B42EE0" w:rsidTr="0047403D">
        <w:tc>
          <w:tcPr>
            <w:tcW w:w="390" w:type="dxa"/>
          </w:tcPr>
          <w:p w:rsidR="009D7F17" w:rsidRPr="00B42EE0" w:rsidRDefault="009D7F17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9D7F17" w:rsidRPr="00B42EE0" w:rsidRDefault="009D7F17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9D7F17" w:rsidRPr="00B42EE0" w:rsidRDefault="009D7F17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</w:tcPr>
          <w:p w:rsidR="009D7F17" w:rsidRDefault="003E6320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 xml:space="preserve">B)  </w:t>
            </w:r>
            <w:r w:rsidR="00A9527A">
              <w:rPr>
                <w:rFonts w:ascii="Times New Roman" w:eastAsia="Times New Roman" w:hAnsi="Times New Roman" w:cs="Times New Roman"/>
              </w:rPr>
              <w:t>Driving</w:t>
            </w:r>
            <w:r w:rsidR="009D7F17" w:rsidRPr="00B42EE0">
              <w:rPr>
                <w:rFonts w:ascii="Times New Roman" w:eastAsia="Times New Roman" w:hAnsi="Times New Roman" w:cs="Times New Roman"/>
              </w:rPr>
              <w:t xml:space="preserve"> directions include distances (mileage)</w:t>
            </w:r>
            <w:r w:rsidR="003C3804">
              <w:rPr>
                <w:rFonts w:ascii="Times New Roman" w:eastAsia="Times New Roman" w:hAnsi="Times New Roman" w:cs="Times New Roman"/>
              </w:rPr>
              <w:t xml:space="preserve"> and address</w:t>
            </w:r>
          </w:p>
          <w:p w:rsidR="00920744" w:rsidRPr="00B42EE0" w:rsidRDefault="00920744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  <w:r w:rsidRPr="004D069D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Reviewer Notes:</w:t>
            </w:r>
          </w:p>
        </w:tc>
      </w:tr>
    </w:tbl>
    <w:p w:rsidR="00227016" w:rsidRPr="00D25DAC" w:rsidRDefault="00227016" w:rsidP="00597B89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90"/>
        <w:gridCol w:w="420"/>
        <w:gridCol w:w="563"/>
        <w:gridCol w:w="9517"/>
      </w:tblGrid>
      <w:tr w:rsidR="009D7F17" w:rsidRPr="00B42EE0" w:rsidTr="0047403D">
        <w:tc>
          <w:tcPr>
            <w:tcW w:w="390" w:type="dxa"/>
          </w:tcPr>
          <w:p w:rsidR="009D7F17" w:rsidRPr="00B42EE0" w:rsidRDefault="003E6320" w:rsidP="00227016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B42EE0">
              <w:rPr>
                <w:rFonts w:ascii="Times New Roman" w:eastAsia="Times New Roman" w:hAnsi="Times New Roman" w:cs="Times New Roman"/>
                <w:b/>
              </w:rPr>
              <w:t>S</w:t>
            </w:r>
          </w:p>
        </w:tc>
        <w:tc>
          <w:tcPr>
            <w:tcW w:w="420" w:type="dxa"/>
          </w:tcPr>
          <w:p w:rsidR="009D7F17" w:rsidRPr="00B42EE0" w:rsidRDefault="003E6320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B42EE0">
              <w:rPr>
                <w:rFonts w:ascii="Times New Roman" w:eastAsia="Times New Roman" w:hAnsi="Times New Roman" w:cs="Times New Roman"/>
                <w:b/>
              </w:rPr>
              <w:t>D</w:t>
            </w:r>
          </w:p>
        </w:tc>
        <w:tc>
          <w:tcPr>
            <w:tcW w:w="563" w:type="dxa"/>
          </w:tcPr>
          <w:p w:rsidR="009D7F17" w:rsidRPr="00B42EE0" w:rsidRDefault="009D7F17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B42EE0">
              <w:rPr>
                <w:rFonts w:ascii="Times New Roman" w:eastAsia="Times New Roman" w:hAnsi="Times New Roman" w:cs="Times New Roman"/>
                <w:b/>
              </w:rPr>
              <w:t>NA</w:t>
            </w:r>
          </w:p>
        </w:tc>
        <w:tc>
          <w:tcPr>
            <w:tcW w:w="9517" w:type="dxa"/>
          </w:tcPr>
          <w:p w:rsidR="009D7F17" w:rsidRPr="00B42EE0" w:rsidRDefault="00D04396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B42EE0">
              <w:rPr>
                <w:rFonts w:ascii="Times New Roman" w:eastAsia="Times New Roman" w:hAnsi="Times New Roman" w:cs="Times New Roman"/>
                <w:b/>
              </w:rPr>
              <w:t>IV</w:t>
            </w:r>
            <w:r w:rsidR="009D7F17" w:rsidRPr="00B42EE0">
              <w:rPr>
                <w:rFonts w:ascii="Times New Roman" w:eastAsia="Times New Roman" w:hAnsi="Times New Roman" w:cs="Times New Roman"/>
                <w:b/>
              </w:rPr>
              <w:t>:  Existing Conditions on the Project Site</w:t>
            </w:r>
          </w:p>
        </w:tc>
      </w:tr>
      <w:tr w:rsidR="009D7F17" w:rsidRPr="00B42EE0" w:rsidTr="0047403D">
        <w:tc>
          <w:tcPr>
            <w:tcW w:w="390" w:type="dxa"/>
          </w:tcPr>
          <w:p w:rsidR="009D7F17" w:rsidRPr="00B42EE0" w:rsidRDefault="009D7F17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9D7F17" w:rsidRPr="00B42EE0" w:rsidRDefault="009D7F17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9D7F17" w:rsidRPr="00B42EE0" w:rsidRDefault="009D7F17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</w:tcPr>
          <w:p w:rsidR="009D7F17" w:rsidRDefault="003E6320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 xml:space="preserve">A)  </w:t>
            </w:r>
            <w:r w:rsidR="00A9527A">
              <w:rPr>
                <w:rFonts w:ascii="Times New Roman" w:eastAsia="Times New Roman" w:hAnsi="Times New Roman" w:cs="Times New Roman"/>
              </w:rPr>
              <w:t>T</w:t>
            </w:r>
            <w:r w:rsidR="009D7F17" w:rsidRPr="00B42EE0">
              <w:rPr>
                <w:rFonts w:ascii="Times New Roman" w:eastAsia="Times New Roman" w:hAnsi="Times New Roman" w:cs="Times New Roman"/>
              </w:rPr>
              <w:t>he appropriate boxes for lake, stream, and/or wetland impacts</w:t>
            </w:r>
            <w:r w:rsidR="00A9527A">
              <w:rPr>
                <w:rFonts w:ascii="Times New Roman" w:eastAsia="Times New Roman" w:hAnsi="Times New Roman" w:cs="Times New Roman"/>
              </w:rPr>
              <w:t xml:space="preserve"> are checked</w:t>
            </w:r>
          </w:p>
          <w:p w:rsidR="00920744" w:rsidRPr="00B42EE0" w:rsidRDefault="00920744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  <w:r w:rsidRPr="004D069D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Reviewer Notes:</w:t>
            </w:r>
          </w:p>
        </w:tc>
      </w:tr>
      <w:tr w:rsidR="009D7F17" w:rsidRPr="00B42EE0" w:rsidTr="0047403D">
        <w:tc>
          <w:tcPr>
            <w:tcW w:w="390" w:type="dxa"/>
          </w:tcPr>
          <w:p w:rsidR="009D7F17" w:rsidRPr="00B42EE0" w:rsidRDefault="009D7F17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9D7F17" w:rsidRPr="00B42EE0" w:rsidRDefault="009D7F17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9D7F17" w:rsidRPr="00B42EE0" w:rsidRDefault="009D7F17" w:rsidP="00E17D9A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</w:tcPr>
          <w:p w:rsidR="009D7F17" w:rsidRDefault="003E6320" w:rsidP="00E17D9A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 xml:space="preserve">B)  </w:t>
            </w:r>
            <w:r w:rsidR="00A9527A">
              <w:rPr>
                <w:rFonts w:ascii="Times New Roman" w:eastAsia="Times New Roman" w:hAnsi="Times New Roman" w:cs="Times New Roman"/>
              </w:rPr>
              <w:t xml:space="preserve">Uses </w:t>
            </w:r>
            <w:r w:rsidR="009D7F17" w:rsidRPr="00B42EE0">
              <w:rPr>
                <w:rFonts w:ascii="Times New Roman" w:eastAsia="Times New Roman" w:hAnsi="Times New Roman" w:cs="Times New Roman"/>
              </w:rPr>
              <w:t>the correct names (USGS 7.5 minute series) provided for any lakes or streams that are located</w:t>
            </w:r>
            <w:r w:rsidR="00A9527A">
              <w:rPr>
                <w:rFonts w:ascii="Times New Roman" w:eastAsia="Times New Roman" w:hAnsi="Times New Roman" w:cs="Times New Roman"/>
              </w:rPr>
              <w:t xml:space="preserve"> within the project site</w:t>
            </w:r>
          </w:p>
          <w:p w:rsidR="00920744" w:rsidRPr="00B42EE0" w:rsidRDefault="00920744" w:rsidP="00E17D9A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  <w:r w:rsidRPr="004D069D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Reviewer Notes:</w:t>
            </w:r>
          </w:p>
        </w:tc>
      </w:tr>
      <w:tr w:rsidR="009D7F17" w:rsidRPr="00B42EE0" w:rsidTr="0047403D">
        <w:tc>
          <w:tcPr>
            <w:tcW w:w="390" w:type="dxa"/>
          </w:tcPr>
          <w:p w:rsidR="009D7F17" w:rsidRPr="00B42EE0" w:rsidRDefault="009D7F17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9D7F17" w:rsidRPr="00B42EE0" w:rsidRDefault="009D7F17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9D7F17" w:rsidRPr="00B42EE0" w:rsidRDefault="009D7F17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</w:tcPr>
          <w:p w:rsidR="009D7F17" w:rsidRDefault="003E6320" w:rsidP="00D04396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 xml:space="preserve">C)  </w:t>
            </w:r>
            <w:r w:rsidR="00A9527A">
              <w:rPr>
                <w:rFonts w:ascii="Times New Roman" w:eastAsia="Times New Roman" w:hAnsi="Times New Roman" w:cs="Times New Roman"/>
              </w:rPr>
              <w:t>T</w:t>
            </w:r>
            <w:r w:rsidR="009D7F17" w:rsidRPr="00B42EE0">
              <w:rPr>
                <w:rFonts w:ascii="Times New Roman" w:eastAsia="Times New Roman" w:hAnsi="Times New Roman" w:cs="Times New Roman"/>
              </w:rPr>
              <w:t>he total acreage of any wetlands located within the project site</w:t>
            </w:r>
            <w:r w:rsidR="00A9527A">
              <w:rPr>
                <w:rFonts w:ascii="Times New Roman" w:eastAsia="Times New Roman" w:hAnsi="Times New Roman" w:cs="Times New Roman"/>
              </w:rPr>
              <w:t xml:space="preserve"> </w:t>
            </w:r>
            <w:r w:rsidR="00FD7581">
              <w:rPr>
                <w:rFonts w:ascii="Times New Roman" w:eastAsia="Times New Roman" w:hAnsi="Times New Roman" w:cs="Times New Roman"/>
              </w:rPr>
              <w:t>matches the waters report</w:t>
            </w:r>
            <w:r w:rsidR="009D7F17" w:rsidRPr="00B42EE0">
              <w:rPr>
                <w:rFonts w:ascii="Times New Roman" w:eastAsia="Times New Roman" w:hAnsi="Times New Roman" w:cs="Times New Roman"/>
              </w:rPr>
              <w:t xml:space="preserve"> (note that this </w:t>
            </w:r>
            <w:r w:rsidR="00D04396" w:rsidRPr="00B42EE0">
              <w:rPr>
                <w:rFonts w:ascii="Times New Roman" w:eastAsia="Times New Roman" w:hAnsi="Times New Roman" w:cs="Times New Roman"/>
              </w:rPr>
              <w:t>acreage is</w:t>
            </w:r>
            <w:r w:rsidR="009D7F17" w:rsidRPr="00B42EE0">
              <w:rPr>
                <w:rFonts w:ascii="Times New Roman" w:eastAsia="Times New Roman" w:hAnsi="Times New Roman" w:cs="Times New Roman"/>
              </w:rPr>
              <w:t xml:space="preserve"> not necessarily the same as the impact acreage)</w:t>
            </w:r>
          </w:p>
          <w:p w:rsidR="00920744" w:rsidRPr="00B42EE0" w:rsidRDefault="00920744" w:rsidP="00D04396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  <w:r w:rsidRPr="004D069D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Reviewer Notes:</w:t>
            </w:r>
          </w:p>
        </w:tc>
      </w:tr>
      <w:tr w:rsidR="009D7F17" w:rsidRPr="00B42EE0" w:rsidTr="0047403D">
        <w:tc>
          <w:tcPr>
            <w:tcW w:w="390" w:type="dxa"/>
          </w:tcPr>
          <w:p w:rsidR="009D7F17" w:rsidRPr="00B42EE0" w:rsidRDefault="009D7F17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9D7F17" w:rsidRPr="00B42EE0" w:rsidRDefault="009D7F17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9D7F17" w:rsidRPr="00B42EE0" w:rsidRDefault="009D7F17" w:rsidP="004E53CA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</w:tcPr>
          <w:p w:rsidR="009D7F17" w:rsidRDefault="003E6320" w:rsidP="004E53CA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 xml:space="preserve">D)  </w:t>
            </w:r>
            <w:r w:rsidR="00FD7581">
              <w:rPr>
                <w:rFonts w:ascii="Times New Roman" w:eastAsia="Times New Roman" w:hAnsi="Times New Roman" w:cs="Times New Roman"/>
              </w:rPr>
              <w:t>T</w:t>
            </w:r>
            <w:r w:rsidR="009D7F17" w:rsidRPr="00B42EE0">
              <w:rPr>
                <w:rFonts w:ascii="Times New Roman" w:eastAsia="Times New Roman" w:hAnsi="Times New Roman" w:cs="Times New Roman"/>
              </w:rPr>
              <w:t>he date of the wetland delineation</w:t>
            </w:r>
            <w:r w:rsidR="00FD7581">
              <w:rPr>
                <w:rFonts w:ascii="Times New Roman" w:eastAsia="Times New Roman" w:hAnsi="Times New Roman" w:cs="Times New Roman"/>
              </w:rPr>
              <w:t xml:space="preserve"> is provided </w:t>
            </w:r>
          </w:p>
          <w:p w:rsidR="00920744" w:rsidRPr="00B42EE0" w:rsidRDefault="00920744" w:rsidP="004E53CA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  <w:r w:rsidRPr="004D069D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Reviewer Notes:</w:t>
            </w:r>
          </w:p>
        </w:tc>
      </w:tr>
    </w:tbl>
    <w:p w:rsidR="00876EE2" w:rsidRDefault="00876EE2" w:rsidP="00597B89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16"/>
          <w:szCs w:val="16"/>
        </w:rPr>
      </w:pPr>
    </w:p>
    <w:p w:rsidR="00876EE2" w:rsidRDefault="00876EE2" w:rsidP="00597B89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16"/>
          <w:szCs w:val="16"/>
        </w:rPr>
      </w:pPr>
    </w:p>
    <w:p w:rsidR="00876EE2" w:rsidRDefault="00876EE2" w:rsidP="00597B89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16"/>
          <w:szCs w:val="16"/>
        </w:rPr>
      </w:pPr>
    </w:p>
    <w:p w:rsidR="00876EE2" w:rsidRDefault="00876EE2" w:rsidP="00597B89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16"/>
          <w:szCs w:val="16"/>
        </w:rPr>
      </w:pPr>
    </w:p>
    <w:p w:rsidR="0016547A" w:rsidRDefault="0016547A" w:rsidP="00597B89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16"/>
          <w:szCs w:val="16"/>
        </w:rPr>
      </w:pPr>
    </w:p>
    <w:p w:rsidR="00876EE2" w:rsidRDefault="00876EE2" w:rsidP="00597B89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16"/>
          <w:szCs w:val="16"/>
        </w:rPr>
      </w:pPr>
    </w:p>
    <w:p w:rsidR="00876EE2" w:rsidRDefault="00876EE2" w:rsidP="00597B89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16"/>
          <w:szCs w:val="16"/>
        </w:rPr>
      </w:pPr>
    </w:p>
    <w:p w:rsidR="00876EE2" w:rsidRPr="00D25DAC" w:rsidRDefault="00876EE2" w:rsidP="00597B89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90"/>
        <w:gridCol w:w="420"/>
        <w:gridCol w:w="563"/>
        <w:gridCol w:w="9517"/>
      </w:tblGrid>
      <w:tr w:rsidR="009D7F17" w:rsidRPr="00B42EE0" w:rsidTr="0047403D">
        <w:tc>
          <w:tcPr>
            <w:tcW w:w="390" w:type="dxa"/>
          </w:tcPr>
          <w:p w:rsidR="009D7F17" w:rsidRPr="00B42EE0" w:rsidRDefault="003E6320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B42EE0">
              <w:rPr>
                <w:rFonts w:ascii="Times New Roman" w:eastAsia="Times New Roman" w:hAnsi="Times New Roman" w:cs="Times New Roman"/>
                <w:b/>
              </w:rPr>
              <w:lastRenderedPageBreak/>
              <w:t>S</w:t>
            </w:r>
          </w:p>
        </w:tc>
        <w:tc>
          <w:tcPr>
            <w:tcW w:w="420" w:type="dxa"/>
          </w:tcPr>
          <w:p w:rsidR="009D7F17" w:rsidRPr="00B42EE0" w:rsidRDefault="003E6320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B42EE0">
              <w:rPr>
                <w:rFonts w:ascii="Times New Roman" w:eastAsia="Times New Roman" w:hAnsi="Times New Roman" w:cs="Times New Roman"/>
                <w:b/>
              </w:rPr>
              <w:t>D</w:t>
            </w:r>
          </w:p>
        </w:tc>
        <w:tc>
          <w:tcPr>
            <w:tcW w:w="563" w:type="dxa"/>
          </w:tcPr>
          <w:p w:rsidR="009D7F17" w:rsidRPr="00B42EE0" w:rsidRDefault="009D7F17" w:rsidP="006B1933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B42EE0">
              <w:rPr>
                <w:rFonts w:ascii="Times New Roman" w:eastAsia="Times New Roman" w:hAnsi="Times New Roman" w:cs="Times New Roman"/>
                <w:b/>
              </w:rPr>
              <w:t>NA</w:t>
            </w:r>
          </w:p>
        </w:tc>
        <w:tc>
          <w:tcPr>
            <w:tcW w:w="9517" w:type="dxa"/>
          </w:tcPr>
          <w:p w:rsidR="009D7F17" w:rsidRPr="00B42EE0" w:rsidRDefault="00D04396" w:rsidP="006B1933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B42EE0">
              <w:rPr>
                <w:rFonts w:ascii="Times New Roman" w:eastAsia="Times New Roman" w:hAnsi="Times New Roman" w:cs="Times New Roman"/>
                <w:b/>
              </w:rPr>
              <w:t>V</w:t>
            </w:r>
            <w:r w:rsidR="009D7F17" w:rsidRPr="00B42EE0">
              <w:rPr>
                <w:rFonts w:ascii="Times New Roman" w:eastAsia="Times New Roman" w:hAnsi="Times New Roman" w:cs="Times New Roman"/>
                <w:b/>
              </w:rPr>
              <w:t>:  Project Impacts</w:t>
            </w:r>
          </w:p>
        </w:tc>
      </w:tr>
      <w:tr w:rsidR="00BE724B" w:rsidRPr="00B42EE0" w:rsidTr="00A139D1">
        <w:trPr>
          <w:trHeight w:val="270"/>
        </w:trPr>
        <w:tc>
          <w:tcPr>
            <w:tcW w:w="1373" w:type="dxa"/>
            <w:gridSpan w:val="3"/>
            <w:shd w:val="clear" w:color="auto" w:fill="BFBFBF" w:themeFill="background1" w:themeFillShade="BF"/>
          </w:tcPr>
          <w:p w:rsidR="00BE724B" w:rsidRPr="00B42EE0" w:rsidRDefault="00BE724B" w:rsidP="00063433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  <w:vMerge w:val="restart"/>
          </w:tcPr>
          <w:p w:rsidR="00BE724B" w:rsidRPr="00B42EE0" w:rsidRDefault="00BE724B" w:rsidP="00063433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A)  Does the “</w:t>
            </w:r>
            <w:r w:rsidRPr="00B42EE0">
              <w:rPr>
                <w:rFonts w:ascii="Times New Roman" w:eastAsia="Times New Roman" w:hAnsi="Times New Roman" w:cs="Times New Roman"/>
                <w:i/>
              </w:rPr>
              <w:t>Activity Description</w:t>
            </w:r>
            <w:r w:rsidRPr="00B42EE0">
              <w:rPr>
                <w:rFonts w:ascii="Times New Roman" w:eastAsia="Times New Roman" w:hAnsi="Times New Roman" w:cs="Times New Roman"/>
              </w:rPr>
              <w:t>” meet the following requirements:</w:t>
            </w:r>
          </w:p>
          <w:p w:rsidR="00BE724B" w:rsidRDefault="00BE724B" w:rsidP="00063433">
            <w:pPr>
              <w:pStyle w:val="ListParagraph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Overall description clarifies the waters resource(s) that will be impacted and is not solely focused o</w:t>
            </w:r>
            <w:r w:rsidR="00D33519">
              <w:rPr>
                <w:rFonts w:ascii="Times New Roman" w:eastAsia="Times New Roman" w:hAnsi="Times New Roman" w:cs="Times New Roman"/>
              </w:rPr>
              <w:t>n the roadway or structure work</w:t>
            </w:r>
          </w:p>
          <w:p w:rsidR="00D33519" w:rsidRPr="00B42EE0" w:rsidRDefault="00D33519" w:rsidP="00063433">
            <w:pPr>
              <w:pStyle w:val="ListParagraph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Dimensions of riprap are mentioned (length, width, and depth)</w:t>
            </w:r>
          </w:p>
          <w:p w:rsidR="00BE724B" w:rsidRPr="00B42EE0" w:rsidRDefault="00BE724B" w:rsidP="00063433">
            <w:pPr>
              <w:pStyle w:val="ListParagraph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Existing structure dimensions (length, wid</w:t>
            </w:r>
            <w:r w:rsidR="00D33519">
              <w:rPr>
                <w:rFonts w:ascii="Times New Roman" w:eastAsia="Times New Roman" w:hAnsi="Times New Roman" w:cs="Times New Roman"/>
              </w:rPr>
              <w:t>th, and height)</w:t>
            </w:r>
          </w:p>
          <w:p w:rsidR="00BE724B" w:rsidRPr="00B42EE0" w:rsidRDefault="00BE724B" w:rsidP="00063433">
            <w:pPr>
              <w:pStyle w:val="ListParagraph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Proposed structure dimensi</w:t>
            </w:r>
            <w:r w:rsidR="00D33519">
              <w:rPr>
                <w:rFonts w:ascii="Times New Roman" w:eastAsia="Times New Roman" w:hAnsi="Times New Roman" w:cs="Times New Roman"/>
              </w:rPr>
              <w:t>ons (length, width, and height)</w:t>
            </w:r>
            <w:r w:rsidR="003C3804" w:rsidRPr="00B42EE0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BE724B" w:rsidRPr="00B42EE0" w:rsidRDefault="00BE724B" w:rsidP="00063433">
            <w:pPr>
              <w:pStyle w:val="ListParagraph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Total cumulative i</w:t>
            </w:r>
            <w:r w:rsidR="00D33519">
              <w:rPr>
                <w:rFonts w:ascii="Times New Roman" w:eastAsia="Times New Roman" w:hAnsi="Times New Roman" w:cs="Times New Roman"/>
              </w:rPr>
              <w:t>mpacts to streams (linear feet)</w:t>
            </w:r>
          </w:p>
          <w:p w:rsidR="00BE724B" w:rsidRPr="00B42EE0" w:rsidRDefault="00BE724B" w:rsidP="00063433">
            <w:pPr>
              <w:pStyle w:val="ListParagraph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 xml:space="preserve">Total cumulative impacts </w:t>
            </w:r>
            <w:r w:rsidR="00D33519">
              <w:rPr>
                <w:rFonts w:ascii="Times New Roman" w:eastAsia="Times New Roman" w:hAnsi="Times New Roman" w:cs="Times New Roman"/>
              </w:rPr>
              <w:t>to streams and wetlands (acres)</w:t>
            </w:r>
          </w:p>
          <w:p w:rsidR="00BE724B" w:rsidRDefault="00BE724B" w:rsidP="0085797A">
            <w:pPr>
              <w:pStyle w:val="ListParagraph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A short description of any temporary impacts associated with the project and a brief statement regarding the restoration of any ar</w:t>
            </w:r>
            <w:r w:rsidR="00FD7581">
              <w:rPr>
                <w:rFonts w:ascii="Times New Roman" w:eastAsia="Times New Roman" w:hAnsi="Times New Roman" w:cs="Times New Roman"/>
              </w:rPr>
              <w:t>eas impacted by temporary fill</w:t>
            </w:r>
          </w:p>
          <w:p w:rsidR="003C3804" w:rsidRDefault="003C3804" w:rsidP="0085797A">
            <w:pPr>
              <w:pStyle w:val="ListParagraph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There is a</w:t>
            </w:r>
            <w:r w:rsidR="00BD4309"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 xml:space="preserve"> activity description in the application; does not just say “see attached”</w:t>
            </w:r>
          </w:p>
          <w:p w:rsidR="00BE724B" w:rsidRPr="00920744" w:rsidRDefault="00BE724B" w:rsidP="00920744">
            <w:pPr>
              <w:rPr>
                <w:rFonts w:ascii="Times New Roman" w:eastAsia="Times New Roman" w:hAnsi="Times New Roman" w:cs="Times New Roman"/>
              </w:rPr>
            </w:pPr>
            <w:r w:rsidRPr="004D069D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Reviewer Notes:</w:t>
            </w:r>
          </w:p>
        </w:tc>
      </w:tr>
      <w:tr w:rsidR="00BE724B" w:rsidRPr="00B42EE0" w:rsidTr="00876EE2">
        <w:trPr>
          <w:trHeight w:val="530"/>
        </w:trPr>
        <w:tc>
          <w:tcPr>
            <w:tcW w:w="390" w:type="dxa"/>
          </w:tcPr>
          <w:p w:rsidR="00BE724B" w:rsidRPr="00B42EE0" w:rsidRDefault="00BE724B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BE724B" w:rsidRPr="00B42EE0" w:rsidRDefault="00BE724B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BE724B" w:rsidRPr="00B42EE0" w:rsidRDefault="00BE724B" w:rsidP="00063433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  <w:vMerge/>
          </w:tcPr>
          <w:p w:rsidR="00BE724B" w:rsidRPr="00B42EE0" w:rsidRDefault="00BE724B" w:rsidP="00063433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BE724B" w:rsidRPr="00B42EE0" w:rsidTr="00BE724B">
        <w:trPr>
          <w:trHeight w:val="350"/>
        </w:trPr>
        <w:tc>
          <w:tcPr>
            <w:tcW w:w="390" w:type="dxa"/>
          </w:tcPr>
          <w:p w:rsidR="00BE724B" w:rsidRPr="00B42EE0" w:rsidRDefault="00BE724B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BE724B" w:rsidRPr="00B42EE0" w:rsidRDefault="00BE724B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BE724B" w:rsidRPr="00B42EE0" w:rsidRDefault="00BE724B" w:rsidP="00063433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  <w:vMerge/>
          </w:tcPr>
          <w:p w:rsidR="00BE724B" w:rsidRPr="00B42EE0" w:rsidRDefault="00BE724B" w:rsidP="00063433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BE724B" w:rsidRPr="00B42EE0" w:rsidTr="00F92145">
        <w:trPr>
          <w:trHeight w:val="350"/>
        </w:trPr>
        <w:tc>
          <w:tcPr>
            <w:tcW w:w="390" w:type="dxa"/>
          </w:tcPr>
          <w:p w:rsidR="00BE724B" w:rsidRPr="00B42EE0" w:rsidRDefault="00BE724B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BE724B" w:rsidRPr="00B42EE0" w:rsidRDefault="00BE724B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BE724B" w:rsidRPr="00B42EE0" w:rsidRDefault="00BE724B" w:rsidP="00063433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  <w:vMerge/>
          </w:tcPr>
          <w:p w:rsidR="00BE724B" w:rsidRPr="00B42EE0" w:rsidRDefault="00BE724B" w:rsidP="00063433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BE724B" w:rsidRPr="00B42EE0" w:rsidTr="00D33519">
        <w:trPr>
          <w:trHeight w:val="332"/>
        </w:trPr>
        <w:tc>
          <w:tcPr>
            <w:tcW w:w="390" w:type="dxa"/>
          </w:tcPr>
          <w:p w:rsidR="00BE724B" w:rsidRPr="00B42EE0" w:rsidRDefault="00BE724B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BE724B" w:rsidRPr="00B42EE0" w:rsidRDefault="00BE724B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BE724B" w:rsidRPr="00B42EE0" w:rsidRDefault="00BE724B" w:rsidP="00063433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  <w:vMerge/>
          </w:tcPr>
          <w:p w:rsidR="00BE724B" w:rsidRPr="00B42EE0" w:rsidRDefault="00BE724B" w:rsidP="00063433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BE724B" w:rsidRPr="00B42EE0" w:rsidTr="00BE724B">
        <w:trPr>
          <w:trHeight w:val="300"/>
        </w:trPr>
        <w:tc>
          <w:tcPr>
            <w:tcW w:w="390" w:type="dxa"/>
          </w:tcPr>
          <w:p w:rsidR="00BE724B" w:rsidRPr="00B42EE0" w:rsidRDefault="00BE724B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BE724B" w:rsidRPr="00B42EE0" w:rsidRDefault="00BE724B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BE724B" w:rsidRPr="00B42EE0" w:rsidRDefault="00BE724B" w:rsidP="00063433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  <w:vMerge/>
          </w:tcPr>
          <w:p w:rsidR="00BE724B" w:rsidRPr="00B42EE0" w:rsidRDefault="00BE724B" w:rsidP="00063433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BE724B" w:rsidRPr="00B42EE0" w:rsidTr="00D33519">
        <w:trPr>
          <w:trHeight w:val="323"/>
        </w:trPr>
        <w:tc>
          <w:tcPr>
            <w:tcW w:w="390" w:type="dxa"/>
          </w:tcPr>
          <w:p w:rsidR="00BE724B" w:rsidRPr="00B42EE0" w:rsidRDefault="00605DCF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pict>
                <v:shape id="_x0000_s1026" type="#_x0000_t32" style="position:absolute;margin-left:-5.25pt;margin-top:15.65pt;width:68.2pt;height:0;z-index:251658240;mso-position-horizontal-relative:text;mso-position-vertical-relative:text" o:connectortype="straight"/>
              </w:pict>
            </w:r>
            <w:r>
              <w:rPr>
                <w:rFonts w:ascii="Times New Roman" w:eastAsia="Times New Roman" w:hAnsi="Times New Roman" w:cs="Times New Roman"/>
                <w:noProof/>
              </w:rPr>
              <w:pict>
                <v:shape id="_x0000_s1027" type="#_x0000_t32" style="position:absolute;margin-left:-5.25pt;margin-top:34.75pt;width:68.2pt;height:0;z-index:251659264;mso-position-horizontal-relative:text;mso-position-vertical-relative:text" o:connectortype="straight"/>
              </w:pict>
            </w:r>
          </w:p>
        </w:tc>
        <w:tc>
          <w:tcPr>
            <w:tcW w:w="420" w:type="dxa"/>
          </w:tcPr>
          <w:p w:rsidR="00BE724B" w:rsidRPr="00B42EE0" w:rsidRDefault="00BE724B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BE724B" w:rsidRPr="00B42EE0" w:rsidRDefault="00BE724B" w:rsidP="00063433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  <w:vMerge/>
          </w:tcPr>
          <w:p w:rsidR="00BE724B" w:rsidRPr="00B42EE0" w:rsidRDefault="00BE724B" w:rsidP="00063433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4F46C9" w:rsidRPr="00B42EE0" w:rsidTr="004F46C9">
        <w:trPr>
          <w:trHeight w:val="240"/>
        </w:trPr>
        <w:tc>
          <w:tcPr>
            <w:tcW w:w="390" w:type="dxa"/>
            <w:shd w:val="clear" w:color="auto" w:fill="auto"/>
          </w:tcPr>
          <w:p w:rsidR="004F46C9" w:rsidRPr="00B42EE0" w:rsidRDefault="004F46C9" w:rsidP="00063433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shd w:val="clear" w:color="auto" w:fill="auto"/>
          </w:tcPr>
          <w:p w:rsidR="004F46C9" w:rsidRPr="00B42EE0" w:rsidRDefault="004F46C9" w:rsidP="00063433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  <w:shd w:val="clear" w:color="auto" w:fill="auto"/>
          </w:tcPr>
          <w:p w:rsidR="004F46C9" w:rsidRPr="00B42EE0" w:rsidRDefault="004F46C9" w:rsidP="00063433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</w:tcPr>
          <w:p w:rsidR="004F46C9" w:rsidRDefault="004F46C9" w:rsidP="000C1A4B">
            <w:pPr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B)  </w:t>
            </w:r>
            <w:r w:rsidR="00FD7581"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 “</w:t>
            </w:r>
            <w:r w:rsidRPr="000C1A4B">
              <w:rPr>
                <w:rFonts w:ascii="Times New Roman" w:eastAsia="Times New Roman" w:hAnsi="Times New Roman" w:cs="Times New Roman"/>
                <w:i/>
              </w:rPr>
              <w:t>Purpose of Project</w:t>
            </w:r>
            <w:r>
              <w:rPr>
                <w:rFonts w:ascii="Times New Roman" w:eastAsia="Times New Roman" w:hAnsi="Times New Roman" w:cs="Times New Roman"/>
              </w:rPr>
              <w:t xml:space="preserve">” </w:t>
            </w:r>
            <w:r w:rsidR="00FD7581">
              <w:rPr>
                <w:rFonts w:ascii="Times New Roman" w:eastAsia="Times New Roman" w:hAnsi="Times New Roman" w:cs="Times New Roman"/>
              </w:rPr>
              <w:t>explains</w:t>
            </w:r>
            <w:r>
              <w:rPr>
                <w:rFonts w:ascii="Times New Roman" w:eastAsia="Times New Roman" w:hAnsi="Times New Roman" w:cs="Times New Roman"/>
              </w:rPr>
              <w:t xml:space="preserve"> why the project is necessary</w:t>
            </w:r>
            <w:r w:rsidR="00FD7581">
              <w:rPr>
                <w:rFonts w:ascii="Times New Roman" w:eastAsia="Times New Roman" w:hAnsi="Times New Roman" w:cs="Times New Roman"/>
              </w:rPr>
              <w:t xml:space="preserve"> (should include explanation of riprap if applicable)</w:t>
            </w:r>
          </w:p>
          <w:p w:rsidR="004F46C9" w:rsidRPr="000C1A4B" w:rsidRDefault="004F46C9" w:rsidP="000C1A4B">
            <w:pPr>
              <w:contextualSpacing/>
              <w:rPr>
                <w:rFonts w:ascii="Times New Roman" w:eastAsia="Times New Roman" w:hAnsi="Times New Roman" w:cs="Times New Roman"/>
                <w:i/>
              </w:rPr>
            </w:pPr>
            <w:r w:rsidRPr="000C1A4B">
              <w:rPr>
                <w:rFonts w:ascii="Times New Roman" w:eastAsia="Times New Roman" w:hAnsi="Times New Roman" w:cs="Times New Roman"/>
                <w:i/>
              </w:rPr>
              <w:t xml:space="preserve">Reviewer Notes: </w:t>
            </w:r>
          </w:p>
        </w:tc>
      </w:tr>
      <w:tr w:rsidR="002A5142" w:rsidRPr="00B42EE0" w:rsidTr="002A5142">
        <w:trPr>
          <w:trHeight w:val="242"/>
        </w:trPr>
        <w:tc>
          <w:tcPr>
            <w:tcW w:w="1373" w:type="dxa"/>
            <w:gridSpan w:val="3"/>
            <w:shd w:val="clear" w:color="auto" w:fill="BFBFBF" w:themeFill="background1" w:themeFillShade="BF"/>
          </w:tcPr>
          <w:p w:rsidR="002A5142" w:rsidRPr="00B42EE0" w:rsidRDefault="002A5142" w:rsidP="007B6816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  <w:vMerge w:val="restart"/>
          </w:tcPr>
          <w:p w:rsidR="002A5142" w:rsidRPr="00B42EE0" w:rsidRDefault="000C1A4B" w:rsidP="007B6816">
            <w:pPr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</w:t>
            </w:r>
            <w:r w:rsidR="002A5142" w:rsidRPr="00B42EE0">
              <w:rPr>
                <w:rFonts w:ascii="Times New Roman" w:eastAsia="Times New Roman" w:hAnsi="Times New Roman" w:cs="Times New Roman"/>
              </w:rPr>
              <w:t>)  Does the “</w:t>
            </w:r>
            <w:r w:rsidR="002A5142" w:rsidRPr="00B42EE0">
              <w:rPr>
                <w:rFonts w:ascii="Times New Roman" w:eastAsia="Times New Roman" w:hAnsi="Times New Roman" w:cs="Times New Roman"/>
                <w:i/>
              </w:rPr>
              <w:t>For Lake Impact</w:t>
            </w:r>
            <w:r w:rsidR="002A5142" w:rsidRPr="00B42EE0">
              <w:rPr>
                <w:rFonts w:ascii="Times New Roman" w:eastAsia="Times New Roman" w:hAnsi="Times New Roman" w:cs="Times New Roman"/>
              </w:rPr>
              <w:t>” box meet the following requirements (check all that apply):</w:t>
            </w:r>
          </w:p>
          <w:p w:rsidR="002A5142" w:rsidRPr="00B42EE0" w:rsidRDefault="002A5142" w:rsidP="007B6816">
            <w:pPr>
              <w:pStyle w:val="ListParagraph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 xml:space="preserve">Cumulative linear feet of </w:t>
            </w:r>
            <w:r w:rsidR="00FD7581">
              <w:rPr>
                <w:rFonts w:ascii="Times New Roman" w:eastAsia="Times New Roman" w:hAnsi="Times New Roman" w:cs="Times New Roman"/>
              </w:rPr>
              <w:t>shoreline that will be impacted</w:t>
            </w:r>
          </w:p>
          <w:p w:rsidR="002A5142" w:rsidRPr="00B42EE0" w:rsidRDefault="002A5142" w:rsidP="007B6816">
            <w:pPr>
              <w:pStyle w:val="ListParagraph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Type of permanent fill, volume of fill (cumulative), and acres of fill (cumulative) below OHWM (temporary impacts should be qua</w:t>
            </w:r>
            <w:r w:rsidR="00FD7581">
              <w:rPr>
                <w:rFonts w:ascii="Times New Roman" w:eastAsia="Times New Roman" w:hAnsi="Times New Roman" w:cs="Times New Roman"/>
              </w:rPr>
              <w:t>ntified in an attached exhibit)</w:t>
            </w:r>
          </w:p>
          <w:p w:rsidR="002A5142" w:rsidRPr="00B42EE0" w:rsidRDefault="002A5142" w:rsidP="007B6816">
            <w:pPr>
              <w:pStyle w:val="ListParagraph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Appropriate box checked for presence/absence of vegetation</w:t>
            </w:r>
            <w:r w:rsidR="003C3804">
              <w:rPr>
                <w:rFonts w:ascii="Times New Roman" w:eastAsia="Times New Roman" w:hAnsi="Times New Roman" w:cs="Times New Roman"/>
              </w:rPr>
              <w:t xml:space="preserve"> and if there will be natural shoreline stabilization</w:t>
            </w:r>
          </w:p>
          <w:p w:rsidR="002A5142" w:rsidRDefault="002A5142" w:rsidP="001B1B1A">
            <w:pPr>
              <w:pStyle w:val="ListParagraph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 xml:space="preserve">Type of permanent </w:t>
            </w:r>
            <w:r w:rsidR="003C3804">
              <w:rPr>
                <w:rFonts w:ascii="Times New Roman" w:eastAsia="Times New Roman" w:hAnsi="Times New Roman" w:cs="Times New Roman"/>
              </w:rPr>
              <w:t xml:space="preserve">open water </w:t>
            </w:r>
            <w:r w:rsidRPr="00B42EE0">
              <w:rPr>
                <w:rFonts w:ascii="Times New Roman" w:eastAsia="Times New Roman" w:hAnsi="Times New Roman" w:cs="Times New Roman"/>
              </w:rPr>
              <w:t>fill and acres of fill (cu</w:t>
            </w:r>
            <w:r w:rsidR="00BD4309">
              <w:rPr>
                <w:rFonts w:ascii="Times New Roman" w:eastAsia="Times New Roman" w:hAnsi="Times New Roman" w:cs="Times New Roman"/>
              </w:rPr>
              <w:t xml:space="preserve">mulative) beyond the shoreline </w:t>
            </w:r>
          </w:p>
          <w:p w:rsidR="002A5142" w:rsidRPr="00920744" w:rsidRDefault="002A5142" w:rsidP="00920744">
            <w:pPr>
              <w:rPr>
                <w:rFonts w:ascii="Times New Roman" w:eastAsia="Times New Roman" w:hAnsi="Times New Roman" w:cs="Times New Roman"/>
              </w:rPr>
            </w:pPr>
            <w:r w:rsidRPr="004D069D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Reviewer Notes:</w:t>
            </w:r>
          </w:p>
        </w:tc>
      </w:tr>
      <w:tr w:rsidR="002A5142" w:rsidRPr="00B42EE0" w:rsidTr="002A5142">
        <w:trPr>
          <w:trHeight w:val="350"/>
        </w:trPr>
        <w:tc>
          <w:tcPr>
            <w:tcW w:w="390" w:type="dxa"/>
          </w:tcPr>
          <w:p w:rsidR="002A5142" w:rsidRPr="00B42EE0" w:rsidRDefault="002A5142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2A5142" w:rsidRPr="00B42EE0" w:rsidRDefault="002A5142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2A5142" w:rsidRPr="00B42EE0" w:rsidRDefault="002A5142" w:rsidP="007B6816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  <w:vMerge/>
          </w:tcPr>
          <w:p w:rsidR="002A5142" w:rsidRPr="00B42EE0" w:rsidRDefault="002A5142" w:rsidP="007B6816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2A5142" w:rsidRPr="00B42EE0" w:rsidTr="00A139D1">
        <w:trPr>
          <w:trHeight w:val="530"/>
        </w:trPr>
        <w:tc>
          <w:tcPr>
            <w:tcW w:w="390" w:type="dxa"/>
          </w:tcPr>
          <w:p w:rsidR="002A5142" w:rsidRPr="00B42EE0" w:rsidRDefault="002A5142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2A5142" w:rsidRPr="00B42EE0" w:rsidRDefault="002A5142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2A5142" w:rsidRPr="00B42EE0" w:rsidRDefault="002A5142" w:rsidP="007B6816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  <w:vMerge/>
          </w:tcPr>
          <w:p w:rsidR="002A5142" w:rsidRPr="00B42EE0" w:rsidRDefault="002A5142" w:rsidP="007B6816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2A5142" w:rsidRPr="00B42EE0" w:rsidTr="00A139D1">
        <w:trPr>
          <w:trHeight w:val="350"/>
        </w:trPr>
        <w:tc>
          <w:tcPr>
            <w:tcW w:w="390" w:type="dxa"/>
          </w:tcPr>
          <w:p w:rsidR="002A5142" w:rsidRPr="00B42EE0" w:rsidRDefault="002A5142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2A5142" w:rsidRPr="00B42EE0" w:rsidRDefault="002A5142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2A5142" w:rsidRPr="00B42EE0" w:rsidRDefault="002A5142" w:rsidP="007B6816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  <w:vMerge/>
          </w:tcPr>
          <w:p w:rsidR="002A5142" w:rsidRPr="00B42EE0" w:rsidRDefault="002A5142" w:rsidP="007B6816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2A5142" w:rsidRPr="00B42EE0" w:rsidTr="00A139D1">
        <w:trPr>
          <w:trHeight w:val="350"/>
        </w:trPr>
        <w:tc>
          <w:tcPr>
            <w:tcW w:w="390" w:type="dxa"/>
          </w:tcPr>
          <w:p w:rsidR="002A5142" w:rsidRPr="00B42EE0" w:rsidRDefault="002A5142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2A5142" w:rsidRPr="00B42EE0" w:rsidRDefault="002A5142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2A5142" w:rsidRPr="00B42EE0" w:rsidRDefault="002A5142" w:rsidP="007B6816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  <w:vMerge/>
          </w:tcPr>
          <w:p w:rsidR="002A5142" w:rsidRPr="00B42EE0" w:rsidRDefault="002A5142" w:rsidP="007B6816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C1A4B" w:rsidRPr="00B42EE0" w:rsidTr="00A139D1">
        <w:trPr>
          <w:trHeight w:val="260"/>
        </w:trPr>
        <w:tc>
          <w:tcPr>
            <w:tcW w:w="1373" w:type="dxa"/>
            <w:gridSpan w:val="3"/>
            <w:shd w:val="clear" w:color="auto" w:fill="BFBFBF" w:themeFill="background1" w:themeFillShade="BF"/>
          </w:tcPr>
          <w:p w:rsidR="000C1A4B" w:rsidRPr="00B42EE0" w:rsidRDefault="000C1A4B" w:rsidP="0046286C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  <w:vMerge w:val="restart"/>
          </w:tcPr>
          <w:p w:rsidR="000C1A4B" w:rsidRPr="00B42EE0" w:rsidRDefault="000C1A4B" w:rsidP="0046286C">
            <w:pPr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</w:t>
            </w:r>
            <w:r w:rsidRPr="00B42EE0">
              <w:rPr>
                <w:rFonts w:ascii="Times New Roman" w:eastAsia="Times New Roman" w:hAnsi="Times New Roman" w:cs="Times New Roman"/>
              </w:rPr>
              <w:t>)  Does the “</w:t>
            </w:r>
            <w:r w:rsidRPr="00B42EE0">
              <w:rPr>
                <w:rFonts w:ascii="Times New Roman" w:eastAsia="Times New Roman" w:hAnsi="Times New Roman" w:cs="Times New Roman"/>
                <w:i/>
              </w:rPr>
              <w:t>For Stream Impact</w:t>
            </w:r>
            <w:r w:rsidRPr="00B42EE0">
              <w:rPr>
                <w:rFonts w:ascii="Times New Roman" w:eastAsia="Times New Roman" w:hAnsi="Times New Roman" w:cs="Times New Roman"/>
              </w:rPr>
              <w:t>” box meet the following requirements:</w:t>
            </w:r>
          </w:p>
          <w:p w:rsidR="000C1A4B" w:rsidRPr="00B42EE0" w:rsidRDefault="000C1A4B" w:rsidP="0046286C">
            <w:pPr>
              <w:pStyle w:val="ListParagraph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Cumulative linear</w:t>
            </w:r>
            <w:r w:rsidR="003C3804">
              <w:rPr>
                <w:rFonts w:ascii="Times New Roman" w:eastAsia="Times New Roman" w:hAnsi="Times New Roman" w:cs="Times New Roman"/>
              </w:rPr>
              <w:t xml:space="preserve"> </w:t>
            </w:r>
            <w:r w:rsidRPr="00B42EE0">
              <w:rPr>
                <w:rFonts w:ascii="Times New Roman" w:eastAsia="Times New Roman" w:hAnsi="Times New Roman" w:cs="Times New Roman"/>
              </w:rPr>
              <w:t xml:space="preserve">feet </w:t>
            </w:r>
            <w:r w:rsidR="003C3804">
              <w:rPr>
                <w:rFonts w:ascii="Times New Roman" w:eastAsia="Times New Roman" w:hAnsi="Times New Roman" w:cs="Times New Roman"/>
              </w:rPr>
              <w:t xml:space="preserve">and acre(s) </w:t>
            </w:r>
            <w:r w:rsidR="00FD7581">
              <w:rPr>
                <w:rFonts w:ascii="Times New Roman" w:eastAsia="Times New Roman" w:hAnsi="Times New Roman" w:cs="Times New Roman"/>
              </w:rPr>
              <w:t>of permanent impacts to streams</w:t>
            </w:r>
          </w:p>
          <w:p w:rsidR="000C1A4B" w:rsidRPr="00B42EE0" w:rsidRDefault="000C1A4B" w:rsidP="0046286C">
            <w:pPr>
              <w:pStyle w:val="ListParagraph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Type(s) of permanent fill material and volume of this material</w:t>
            </w:r>
            <w:r w:rsidR="00FD7581">
              <w:rPr>
                <w:rFonts w:ascii="Times New Roman" w:eastAsia="Times New Roman" w:hAnsi="Times New Roman" w:cs="Times New Roman"/>
              </w:rPr>
              <w:t xml:space="preserve"> that will be placed below OHWM</w:t>
            </w:r>
          </w:p>
          <w:p w:rsidR="000C1A4B" w:rsidRDefault="000C1A4B" w:rsidP="0046286C">
            <w:pPr>
              <w:pStyle w:val="ListParagraph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 xml:space="preserve">Proposed start and end date that are consistent </w:t>
            </w:r>
            <w:r w:rsidR="00FD7581">
              <w:rPr>
                <w:rFonts w:ascii="Times New Roman" w:eastAsia="Times New Roman" w:hAnsi="Times New Roman" w:cs="Times New Roman"/>
              </w:rPr>
              <w:t>with the project’s letting date</w:t>
            </w:r>
          </w:p>
          <w:p w:rsidR="000C1A4B" w:rsidRDefault="000C1A4B" w:rsidP="0046286C">
            <w:pPr>
              <w:pStyle w:val="ListParagraph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Channel width and depth </w:t>
            </w:r>
            <w:r w:rsidR="004F46C9">
              <w:rPr>
                <w:rFonts w:ascii="Times New Roman" w:eastAsia="Times New Roman" w:hAnsi="Times New Roman" w:cs="Times New Roman"/>
              </w:rPr>
              <w:t>are provided and match those listed in</w:t>
            </w:r>
            <w:r w:rsidR="00FD7581">
              <w:rPr>
                <w:rFonts w:ascii="Times New Roman" w:eastAsia="Times New Roman" w:hAnsi="Times New Roman" w:cs="Times New Roman"/>
              </w:rPr>
              <w:t xml:space="preserve"> the waters report</w:t>
            </w:r>
          </w:p>
          <w:p w:rsidR="003C3804" w:rsidRPr="00B42EE0" w:rsidRDefault="003C3804" w:rsidP="0046286C">
            <w:pPr>
              <w:pStyle w:val="ListParagraph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Cross-sectional area below the </w:t>
            </w:r>
            <w:r w:rsidR="00FD7581">
              <w:rPr>
                <w:rFonts w:ascii="Times New Roman" w:eastAsia="Times New Roman" w:hAnsi="Times New Roman" w:cs="Times New Roman"/>
              </w:rPr>
              <w:t>OHWM that match the plan sheets</w:t>
            </w:r>
          </w:p>
          <w:p w:rsidR="000C1A4B" w:rsidRPr="00B42EE0" w:rsidRDefault="000C1A4B" w:rsidP="0046286C">
            <w:pPr>
              <w:pStyle w:val="ListParagraph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The type of structure that wi</w:t>
            </w:r>
            <w:r w:rsidR="00BD4309">
              <w:rPr>
                <w:rFonts w:ascii="Times New Roman" w:eastAsia="Times New Roman" w:hAnsi="Times New Roman" w:cs="Times New Roman"/>
              </w:rPr>
              <w:t>ll be installed</w:t>
            </w:r>
          </w:p>
          <w:p w:rsidR="000C1A4B" w:rsidRDefault="000C1A4B" w:rsidP="0046286C">
            <w:pPr>
              <w:pStyle w:val="ListParagraph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The struc</w:t>
            </w:r>
            <w:r w:rsidR="00FD7581">
              <w:rPr>
                <w:rFonts w:ascii="Times New Roman" w:eastAsia="Times New Roman" w:hAnsi="Times New Roman" w:cs="Times New Roman"/>
              </w:rPr>
              <w:t xml:space="preserve">ture dimensions </w:t>
            </w:r>
          </w:p>
          <w:p w:rsidR="00160981" w:rsidRPr="00160981" w:rsidRDefault="00160981" w:rsidP="00160981">
            <w:pPr>
              <w:pStyle w:val="ListParagraph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Stream substrate</w:t>
            </w:r>
            <w:r w:rsidR="00FD7581">
              <w:rPr>
                <w:rFonts w:ascii="Times New Roman" w:eastAsia="Times New Roman" w:hAnsi="Times New Roman" w:cs="Times New Roman"/>
              </w:rPr>
              <w:t xml:space="preserve"> that matches the waters report</w:t>
            </w:r>
          </w:p>
          <w:p w:rsidR="000C1A4B" w:rsidRPr="00BD4309" w:rsidRDefault="000C1A4B" w:rsidP="00BD4309">
            <w:pPr>
              <w:pStyle w:val="ListParagraph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The type of permanent fill material for any open water impacts</w:t>
            </w:r>
            <w:r w:rsidR="00160981">
              <w:rPr>
                <w:rFonts w:ascii="Times New Roman" w:eastAsia="Times New Roman" w:hAnsi="Times New Roman" w:cs="Times New Roman"/>
              </w:rPr>
              <w:t xml:space="preserve"> and acre(s)</w:t>
            </w:r>
          </w:p>
          <w:p w:rsidR="000C1A4B" w:rsidRPr="00920744" w:rsidRDefault="000C1A4B" w:rsidP="00920744">
            <w:pPr>
              <w:rPr>
                <w:rFonts w:ascii="Times New Roman" w:eastAsia="Times New Roman" w:hAnsi="Times New Roman" w:cs="Times New Roman"/>
              </w:rPr>
            </w:pPr>
            <w:r w:rsidRPr="004D069D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Reviewer Notes:</w:t>
            </w:r>
          </w:p>
        </w:tc>
      </w:tr>
      <w:tr w:rsidR="000C1A4B" w:rsidRPr="00B42EE0" w:rsidTr="008275DE">
        <w:trPr>
          <w:trHeight w:val="323"/>
        </w:trPr>
        <w:tc>
          <w:tcPr>
            <w:tcW w:w="390" w:type="dxa"/>
          </w:tcPr>
          <w:p w:rsidR="000C1A4B" w:rsidRPr="00B42EE0" w:rsidRDefault="000C1A4B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0C1A4B" w:rsidRPr="00B42EE0" w:rsidRDefault="000C1A4B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0C1A4B" w:rsidRPr="00B42EE0" w:rsidRDefault="000C1A4B" w:rsidP="0046286C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  <w:vMerge/>
          </w:tcPr>
          <w:p w:rsidR="000C1A4B" w:rsidRPr="00B42EE0" w:rsidRDefault="000C1A4B" w:rsidP="0046286C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C1A4B" w:rsidRPr="00B42EE0" w:rsidTr="002A5142">
        <w:trPr>
          <w:trHeight w:val="345"/>
        </w:trPr>
        <w:tc>
          <w:tcPr>
            <w:tcW w:w="390" w:type="dxa"/>
          </w:tcPr>
          <w:p w:rsidR="000C1A4B" w:rsidRPr="00B42EE0" w:rsidRDefault="000C1A4B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0C1A4B" w:rsidRPr="00B42EE0" w:rsidRDefault="000C1A4B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0C1A4B" w:rsidRPr="00B42EE0" w:rsidRDefault="000C1A4B" w:rsidP="0046286C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  <w:vMerge/>
          </w:tcPr>
          <w:p w:rsidR="000C1A4B" w:rsidRPr="00B42EE0" w:rsidRDefault="000C1A4B" w:rsidP="0046286C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C1A4B" w:rsidRPr="00B42EE0" w:rsidTr="00FB3380">
        <w:trPr>
          <w:trHeight w:val="323"/>
        </w:trPr>
        <w:tc>
          <w:tcPr>
            <w:tcW w:w="390" w:type="dxa"/>
          </w:tcPr>
          <w:p w:rsidR="000C1A4B" w:rsidRPr="00B42EE0" w:rsidRDefault="000C1A4B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0C1A4B" w:rsidRPr="00B42EE0" w:rsidRDefault="000C1A4B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0C1A4B" w:rsidRPr="00B42EE0" w:rsidRDefault="000C1A4B" w:rsidP="0046286C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  <w:vMerge/>
          </w:tcPr>
          <w:p w:rsidR="000C1A4B" w:rsidRPr="00B42EE0" w:rsidRDefault="000C1A4B" w:rsidP="0046286C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C1A4B" w:rsidRPr="00B42EE0" w:rsidTr="008275DE">
        <w:trPr>
          <w:trHeight w:val="278"/>
        </w:trPr>
        <w:tc>
          <w:tcPr>
            <w:tcW w:w="390" w:type="dxa"/>
          </w:tcPr>
          <w:p w:rsidR="000C1A4B" w:rsidRPr="00B42EE0" w:rsidRDefault="000C1A4B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0C1A4B" w:rsidRPr="00B42EE0" w:rsidRDefault="000C1A4B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0C1A4B" w:rsidRPr="00B42EE0" w:rsidRDefault="000C1A4B" w:rsidP="0046286C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  <w:vMerge/>
          </w:tcPr>
          <w:p w:rsidR="000C1A4B" w:rsidRPr="00B42EE0" w:rsidRDefault="000C1A4B" w:rsidP="0046286C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C1A4B" w:rsidRPr="00B42EE0" w:rsidTr="008275DE">
        <w:trPr>
          <w:trHeight w:val="350"/>
        </w:trPr>
        <w:tc>
          <w:tcPr>
            <w:tcW w:w="390" w:type="dxa"/>
          </w:tcPr>
          <w:p w:rsidR="000C1A4B" w:rsidRPr="00B42EE0" w:rsidRDefault="000C1A4B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0C1A4B" w:rsidRPr="00B42EE0" w:rsidRDefault="000C1A4B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0C1A4B" w:rsidRPr="00B42EE0" w:rsidRDefault="000C1A4B" w:rsidP="0046286C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  <w:vMerge/>
          </w:tcPr>
          <w:p w:rsidR="000C1A4B" w:rsidRPr="00B42EE0" w:rsidRDefault="000C1A4B" w:rsidP="0046286C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C1A4B" w:rsidRPr="00B42EE0" w:rsidTr="002E6BC6">
        <w:trPr>
          <w:trHeight w:val="350"/>
        </w:trPr>
        <w:tc>
          <w:tcPr>
            <w:tcW w:w="390" w:type="dxa"/>
          </w:tcPr>
          <w:p w:rsidR="000C1A4B" w:rsidRPr="00B42EE0" w:rsidRDefault="000C1A4B" w:rsidP="0046286C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0C1A4B" w:rsidRPr="00B42EE0" w:rsidRDefault="000C1A4B" w:rsidP="0046286C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0C1A4B" w:rsidRPr="00B42EE0" w:rsidRDefault="000C1A4B" w:rsidP="0046286C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  <w:vMerge/>
          </w:tcPr>
          <w:p w:rsidR="000C1A4B" w:rsidRPr="00B42EE0" w:rsidRDefault="000C1A4B" w:rsidP="0046286C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C1A4B" w:rsidRPr="00B42EE0" w:rsidTr="00160981">
        <w:trPr>
          <w:trHeight w:val="296"/>
        </w:trPr>
        <w:tc>
          <w:tcPr>
            <w:tcW w:w="390" w:type="dxa"/>
          </w:tcPr>
          <w:p w:rsidR="000C1A4B" w:rsidRPr="00B42EE0" w:rsidRDefault="000C1A4B" w:rsidP="0046286C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0C1A4B" w:rsidRPr="00B42EE0" w:rsidRDefault="000C1A4B" w:rsidP="0046286C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0C1A4B" w:rsidRPr="00B42EE0" w:rsidRDefault="000C1A4B" w:rsidP="0046286C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  <w:vMerge/>
          </w:tcPr>
          <w:p w:rsidR="000C1A4B" w:rsidRPr="00B42EE0" w:rsidRDefault="000C1A4B" w:rsidP="0046286C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C1A4B" w:rsidRPr="00B42EE0" w:rsidTr="000C1A4B">
        <w:trPr>
          <w:trHeight w:val="308"/>
        </w:trPr>
        <w:tc>
          <w:tcPr>
            <w:tcW w:w="390" w:type="dxa"/>
            <w:shd w:val="clear" w:color="auto" w:fill="auto"/>
          </w:tcPr>
          <w:p w:rsidR="000C1A4B" w:rsidRPr="00B42EE0" w:rsidRDefault="00605DCF" w:rsidP="0046286C">
            <w:pPr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pict>
                <v:shape id="_x0000_s1030" type="#_x0000_t32" style="position:absolute;margin-left:-5.25pt;margin-top:15.4pt;width:68.2pt;height:0;z-index:251662336;mso-position-horizontal-relative:text;mso-position-vertical-relative:text" o:connectortype="straight"/>
              </w:pict>
            </w:r>
          </w:p>
        </w:tc>
        <w:tc>
          <w:tcPr>
            <w:tcW w:w="420" w:type="dxa"/>
            <w:shd w:val="clear" w:color="auto" w:fill="auto"/>
          </w:tcPr>
          <w:p w:rsidR="000C1A4B" w:rsidRPr="00B42EE0" w:rsidRDefault="000C1A4B" w:rsidP="0046286C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  <w:shd w:val="clear" w:color="auto" w:fill="auto"/>
          </w:tcPr>
          <w:p w:rsidR="000C1A4B" w:rsidRPr="00B42EE0" w:rsidRDefault="000C1A4B" w:rsidP="0046286C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  <w:vMerge/>
          </w:tcPr>
          <w:p w:rsidR="000C1A4B" w:rsidRPr="00B42EE0" w:rsidRDefault="000C1A4B" w:rsidP="0046286C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FF00EA" w:rsidRPr="00B42EE0" w:rsidTr="00FF00EA">
        <w:trPr>
          <w:trHeight w:val="233"/>
        </w:trPr>
        <w:tc>
          <w:tcPr>
            <w:tcW w:w="1373" w:type="dxa"/>
            <w:gridSpan w:val="3"/>
            <w:shd w:val="clear" w:color="auto" w:fill="BFBFBF" w:themeFill="background1" w:themeFillShade="BF"/>
          </w:tcPr>
          <w:p w:rsidR="00FF00EA" w:rsidRPr="00B42EE0" w:rsidRDefault="00FF00EA" w:rsidP="00537EA4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  <w:vMerge w:val="restart"/>
          </w:tcPr>
          <w:p w:rsidR="00FF00EA" w:rsidRPr="00B42EE0" w:rsidRDefault="000C1A4B" w:rsidP="00537EA4">
            <w:pPr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</w:t>
            </w:r>
            <w:r w:rsidR="00FF00EA" w:rsidRPr="00B42EE0">
              <w:rPr>
                <w:rFonts w:ascii="Times New Roman" w:eastAsia="Times New Roman" w:hAnsi="Times New Roman" w:cs="Times New Roman"/>
              </w:rPr>
              <w:t>)  Does the “</w:t>
            </w:r>
            <w:r w:rsidR="00FF00EA" w:rsidRPr="00B42EE0">
              <w:rPr>
                <w:rFonts w:ascii="Times New Roman" w:eastAsia="Times New Roman" w:hAnsi="Times New Roman" w:cs="Times New Roman"/>
                <w:i/>
              </w:rPr>
              <w:t>For Wetland Impact</w:t>
            </w:r>
            <w:r w:rsidR="00FF00EA" w:rsidRPr="00B42EE0">
              <w:rPr>
                <w:rFonts w:ascii="Times New Roman" w:eastAsia="Times New Roman" w:hAnsi="Times New Roman" w:cs="Times New Roman"/>
              </w:rPr>
              <w:t>” box meet the following requirements:</w:t>
            </w:r>
          </w:p>
          <w:p w:rsidR="00FF00EA" w:rsidRPr="00B42EE0" w:rsidRDefault="00FD7581" w:rsidP="00537EA4">
            <w:pPr>
              <w:pStyle w:val="ListParagraph"/>
              <w:numPr>
                <w:ilvl w:val="0"/>
                <w:numId w:val="19"/>
              </w:num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Type of permanent fill material</w:t>
            </w:r>
          </w:p>
          <w:p w:rsidR="00FF00EA" w:rsidRDefault="00FF00EA" w:rsidP="000E445D">
            <w:pPr>
              <w:pStyle w:val="ListParagraph"/>
              <w:numPr>
                <w:ilvl w:val="0"/>
                <w:numId w:val="19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Cumulative permanent acres of wetland impacted with a breakdown of impacts by wetland type (emerg</w:t>
            </w:r>
            <w:r w:rsidR="00FD7581">
              <w:rPr>
                <w:rFonts w:ascii="Times New Roman" w:eastAsia="Times New Roman" w:hAnsi="Times New Roman" w:cs="Times New Roman"/>
              </w:rPr>
              <w:t>ent, scrub-shrub, and forested)</w:t>
            </w:r>
          </w:p>
          <w:p w:rsidR="00FF00EA" w:rsidRPr="00920744" w:rsidRDefault="00FF00EA" w:rsidP="00920744">
            <w:pPr>
              <w:rPr>
                <w:rFonts w:ascii="Times New Roman" w:eastAsia="Times New Roman" w:hAnsi="Times New Roman" w:cs="Times New Roman"/>
              </w:rPr>
            </w:pPr>
            <w:r w:rsidRPr="004D069D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Reviewer Notes:</w:t>
            </w:r>
          </w:p>
        </w:tc>
      </w:tr>
      <w:tr w:rsidR="002A5142" w:rsidRPr="00B42EE0" w:rsidTr="002A5142">
        <w:trPr>
          <w:trHeight w:val="330"/>
        </w:trPr>
        <w:tc>
          <w:tcPr>
            <w:tcW w:w="390" w:type="dxa"/>
          </w:tcPr>
          <w:p w:rsidR="002A5142" w:rsidRPr="00B42EE0" w:rsidRDefault="002A5142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2A5142" w:rsidRPr="00B42EE0" w:rsidRDefault="002A5142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2A5142" w:rsidRPr="00B42EE0" w:rsidRDefault="002A5142" w:rsidP="00537EA4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  <w:vMerge/>
          </w:tcPr>
          <w:p w:rsidR="002A5142" w:rsidRPr="00B42EE0" w:rsidRDefault="002A5142" w:rsidP="00537EA4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2A5142" w:rsidRPr="00B42EE0" w:rsidTr="00FF00EA">
        <w:trPr>
          <w:trHeight w:val="530"/>
        </w:trPr>
        <w:tc>
          <w:tcPr>
            <w:tcW w:w="390" w:type="dxa"/>
          </w:tcPr>
          <w:p w:rsidR="002A5142" w:rsidRPr="00B42EE0" w:rsidRDefault="002A5142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2A5142" w:rsidRPr="00B42EE0" w:rsidRDefault="002A5142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2A5142" w:rsidRPr="00B42EE0" w:rsidRDefault="002A5142" w:rsidP="00537EA4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7" w:type="dxa"/>
            <w:vMerge/>
          </w:tcPr>
          <w:p w:rsidR="002A5142" w:rsidRPr="00B42EE0" w:rsidRDefault="002A5142" w:rsidP="00537EA4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2424F2" w:rsidRDefault="002424F2" w:rsidP="00597B89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16"/>
          <w:szCs w:val="16"/>
        </w:rPr>
      </w:pPr>
    </w:p>
    <w:p w:rsidR="00876EE2" w:rsidRDefault="00876EE2" w:rsidP="00597B89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16"/>
          <w:szCs w:val="16"/>
        </w:rPr>
      </w:pPr>
    </w:p>
    <w:p w:rsidR="00876EE2" w:rsidRDefault="00876EE2" w:rsidP="00597B89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16"/>
          <w:szCs w:val="16"/>
        </w:rPr>
      </w:pPr>
    </w:p>
    <w:p w:rsidR="0016547A" w:rsidRDefault="0016547A" w:rsidP="00597B89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16"/>
          <w:szCs w:val="16"/>
        </w:rPr>
      </w:pPr>
    </w:p>
    <w:p w:rsidR="00876EE2" w:rsidRDefault="00876EE2" w:rsidP="00597B89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16"/>
          <w:szCs w:val="16"/>
        </w:rPr>
      </w:pPr>
    </w:p>
    <w:p w:rsidR="00876EE2" w:rsidRDefault="00876EE2" w:rsidP="00597B89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16"/>
          <w:szCs w:val="16"/>
        </w:rPr>
      </w:pPr>
    </w:p>
    <w:p w:rsidR="00876EE2" w:rsidRDefault="00876EE2" w:rsidP="00597B89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16"/>
          <w:szCs w:val="16"/>
        </w:rPr>
      </w:pPr>
    </w:p>
    <w:p w:rsidR="00876EE2" w:rsidRDefault="00876EE2" w:rsidP="00597B89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16"/>
          <w:szCs w:val="16"/>
        </w:rPr>
      </w:pPr>
    </w:p>
    <w:p w:rsidR="00876EE2" w:rsidRDefault="00876EE2" w:rsidP="00597B89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90"/>
        <w:gridCol w:w="420"/>
        <w:gridCol w:w="563"/>
        <w:gridCol w:w="9535"/>
      </w:tblGrid>
      <w:tr w:rsidR="002424F2" w:rsidRPr="00B42EE0" w:rsidTr="00035E74">
        <w:tc>
          <w:tcPr>
            <w:tcW w:w="390" w:type="dxa"/>
          </w:tcPr>
          <w:p w:rsidR="002424F2" w:rsidRPr="00B42EE0" w:rsidRDefault="002424F2" w:rsidP="001203F2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B42EE0">
              <w:rPr>
                <w:rFonts w:ascii="Times New Roman" w:eastAsia="Times New Roman" w:hAnsi="Times New Roman" w:cs="Times New Roman"/>
                <w:b/>
              </w:rPr>
              <w:lastRenderedPageBreak/>
              <w:t>S</w:t>
            </w:r>
          </w:p>
        </w:tc>
        <w:tc>
          <w:tcPr>
            <w:tcW w:w="420" w:type="dxa"/>
          </w:tcPr>
          <w:p w:rsidR="002424F2" w:rsidRPr="00B42EE0" w:rsidRDefault="002424F2" w:rsidP="001203F2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B42EE0">
              <w:rPr>
                <w:rFonts w:ascii="Times New Roman" w:eastAsia="Times New Roman" w:hAnsi="Times New Roman" w:cs="Times New Roman"/>
                <w:b/>
              </w:rPr>
              <w:t>D</w:t>
            </w:r>
          </w:p>
        </w:tc>
        <w:tc>
          <w:tcPr>
            <w:tcW w:w="563" w:type="dxa"/>
          </w:tcPr>
          <w:p w:rsidR="002424F2" w:rsidRPr="00B42EE0" w:rsidRDefault="002424F2" w:rsidP="001203F2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B42EE0">
              <w:rPr>
                <w:rFonts w:ascii="Times New Roman" w:eastAsia="Times New Roman" w:hAnsi="Times New Roman" w:cs="Times New Roman"/>
                <w:b/>
              </w:rPr>
              <w:t>NA</w:t>
            </w:r>
          </w:p>
        </w:tc>
        <w:tc>
          <w:tcPr>
            <w:tcW w:w="9535" w:type="dxa"/>
          </w:tcPr>
          <w:p w:rsidR="002424F2" w:rsidRPr="00B42EE0" w:rsidRDefault="002424F2" w:rsidP="001203F2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B42EE0">
              <w:rPr>
                <w:rFonts w:ascii="Times New Roman" w:eastAsia="Times New Roman" w:hAnsi="Times New Roman" w:cs="Times New Roman"/>
                <w:b/>
              </w:rPr>
              <w:t>VI:  Application Attachments</w:t>
            </w:r>
          </w:p>
        </w:tc>
      </w:tr>
      <w:tr w:rsidR="00A866FE" w:rsidRPr="00B42EE0" w:rsidTr="00F717BF">
        <w:trPr>
          <w:trHeight w:val="305"/>
        </w:trPr>
        <w:tc>
          <w:tcPr>
            <w:tcW w:w="1373" w:type="dxa"/>
            <w:gridSpan w:val="3"/>
            <w:shd w:val="clear" w:color="auto" w:fill="BFBFBF" w:themeFill="background1" w:themeFillShade="BF"/>
          </w:tcPr>
          <w:p w:rsidR="002424F2" w:rsidRPr="00B42EE0" w:rsidRDefault="002424F2" w:rsidP="002424F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 w:val="restart"/>
          </w:tcPr>
          <w:p w:rsidR="00A866FE" w:rsidRPr="00B42EE0" w:rsidRDefault="00963794" w:rsidP="00FF4A3B">
            <w:pPr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</w:t>
            </w:r>
            <w:r w:rsidR="00A866FE" w:rsidRPr="00B42EE0">
              <w:rPr>
                <w:rFonts w:ascii="Times New Roman" w:eastAsia="Times New Roman" w:hAnsi="Times New Roman" w:cs="Times New Roman"/>
              </w:rPr>
              <w:t xml:space="preserve">)  </w:t>
            </w:r>
            <w:r w:rsidR="00F65450">
              <w:rPr>
                <w:rFonts w:ascii="Times New Roman" w:eastAsia="Times New Roman" w:hAnsi="Times New Roman" w:cs="Times New Roman"/>
              </w:rPr>
              <w:t>Do the p</w:t>
            </w:r>
            <w:r>
              <w:rPr>
                <w:rFonts w:ascii="Times New Roman" w:eastAsia="Times New Roman" w:hAnsi="Times New Roman" w:cs="Times New Roman"/>
              </w:rPr>
              <w:t>roject p</w:t>
            </w:r>
            <w:r w:rsidR="00A866FE" w:rsidRPr="00B42EE0">
              <w:rPr>
                <w:rFonts w:ascii="Times New Roman" w:eastAsia="Times New Roman" w:hAnsi="Times New Roman" w:cs="Times New Roman"/>
              </w:rPr>
              <w:t>lans m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 w:rsidR="00A866FE" w:rsidRPr="00B42EE0">
              <w:rPr>
                <w:rFonts w:ascii="Times New Roman" w:eastAsia="Times New Roman" w:hAnsi="Times New Roman" w:cs="Times New Roman"/>
              </w:rPr>
              <w:t>et the following requirements:</w:t>
            </w:r>
          </w:p>
          <w:p w:rsidR="00A866FE" w:rsidRPr="00B42EE0" w:rsidRDefault="00A866FE" w:rsidP="00FF4A3B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Plans represent both the existing and proposed project conditions (this can be addressed on the same plan page so long as each can be clearly review</w:t>
            </w:r>
            <w:r w:rsidR="00FD7581">
              <w:rPr>
                <w:rFonts w:ascii="Times New Roman" w:eastAsia="Times New Roman" w:hAnsi="Times New Roman" w:cs="Times New Roman"/>
              </w:rPr>
              <w:t>ed)</w:t>
            </w:r>
          </w:p>
          <w:p w:rsidR="00A866FE" w:rsidRPr="00B42EE0" w:rsidRDefault="00A866FE" w:rsidP="00FF4A3B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 xml:space="preserve">All </w:t>
            </w:r>
            <w:r w:rsidR="00943D22">
              <w:rPr>
                <w:rFonts w:ascii="Times New Roman" w:eastAsia="Times New Roman" w:hAnsi="Times New Roman" w:cs="Times New Roman"/>
              </w:rPr>
              <w:t xml:space="preserve">jurisdictional </w:t>
            </w:r>
            <w:r w:rsidRPr="00B42EE0">
              <w:rPr>
                <w:rFonts w:ascii="Times New Roman" w:eastAsia="Times New Roman" w:hAnsi="Times New Roman" w:cs="Times New Roman"/>
              </w:rPr>
              <w:t>streams and wetlands are labeled on the plans with the appropri</w:t>
            </w:r>
            <w:r w:rsidR="00FD7581">
              <w:rPr>
                <w:rFonts w:ascii="Times New Roman" w:eastAsia="Times New Roman" w:hAnsi="Times New Roman" w:cs="Times New Roman"/>
              </w:rPr>
              <w:t>ate USGS 7.5 minute series name</w:t>
            </w:r>
          </w:p>
          <w:p w:rsidR="00A866FE" w:rsidRPr="00B42EE0" w:rsidRDefault="00A866FE" w:rsidP="00FF4A3B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Cross sections are provided for all wetland impacts with a label show</w:t>
            </w:r>
            <w:r w:rsidR="00FD7581">
              <w:rPr>
                <w:rFonts w:ascii="Times New Roman" w:eastAsia="Times New Roman" w:hAnsi="Times New Roman" w:cs="Times New Roman"/>
              </w:rPr>
              <w:t>ing the boundary of the wetland</w:t>
            </w:r>
          </w:p>
          <w:p w:rsidR="00A866FE" w:rsidRDefault="00A866FE" w:rsidP="00ED6283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Cross sections are provided for stream impacts with label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 w:rsidRPr="00B42EE0">
              <w:rPr>
                <w:rFonts w:ascii="Times New Roman" w:eastAsia="Times New Roman" w:hAnsi="Times New Roman" w:cs="Times New Roman"/>
              </w:rPr>
              <w:t xml:space="preserve"> for the OHWM </w:t>
            </w:r>
            <w:r w:rsidR="00FD7581">
              <w:rPr>
                <w:rFonts w:ascii="Times New Roman" w:eastAsia="Times New Roman" w:hAnsi="Times New Roman" w:cs="Times New Roman"/>
              </w:rPr>
              <w:t>and flow-line elevation</w:t>
            </w:r>
          </w:p>
          <w:p w:rsidR="00A866FE" w:rsidRDefault="00A866FE" w:rsidP="00ED6283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Plans do not contain </w:t>
            </w:r>
            <w:r w:rsidR="004F46C9">
              <w:rPr>
                <w:rFonts w:ascii="Times New Roman" w:eastAsia="Times New Roman" w:hAnsi="Times New Roman" w:cs="Times New Roman"/>
              </w:rPr>
              <w:t>excessive</w:t>
            </w:r>
            <w:r>
              <w:rPr>
                <w:rFonts w:ascii="Times New Roman" w:eastAsia="Times New Roman" w:hAnsi="Times New Roman" w:cs="Times New Roman"/>
              </w:rPr>
              <w:t xml:space="preserve"> detail </w:t>
            </w:r>
            <w:r w:rsidR="004B056D">
              <w:rPr>
                <w:rFonts w:ascii="Times New Roman" w:eastAsia="Times New Roman" w:hAnsi="Times New Roman" w:cs="Times New Roman"/>
              </w:rPr>
              <w:t>that prevents review of impacts</w:t>
            </w:r>
          </w:p>
          <w:p w:rsidR="004B056D" w:rsidRDefault="004B056D" w:rsidP="004B056D">
            <w:pPr>
              <w:pStyle w:val="ListParagraph"/>
              <w:ind w:left="360"/>
              <w:rPr>
                <w:rFonts w:ascii="Times New Roman" w:eastAsia="Times New Roman" w:hAnsi="Times New Roman" w:cs="Times New Roman"/>
              </w:rPr>
            </w:pPr>
          </w:p>
          <w:p w:rsidR="00A866FE" w:rsidRDefault="00A866FE" w:rsidP="00ED6283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Flow direction of any stream </w:t>
            </w:r>
            <w:r w:rsidR="004F46C9">
              <w:rPr>
                <w:rFonts w:ascii="Times New Roman" w:eastAsia="Times New Roman" w:hAnsi="Times New Roman" w:cs="Times New Roman"/>
              </w:rPr>
              <w:t>is noted on the plans</w:t>
            </w:r>
          </w:p>
          <w:p w:rsidR="00A866FE" w:rsidRDefault="00FB3380" w:rsidP="00ED6283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Dimensions</w:t>
            </w:r>
            <w:r w:rsidR="00A866FE">
              <w:rPr>
                <w:rFonts w:ascii="Times New Roman" w:eastAsia="Times New Roman" w:hAnsi="Times New Roman" w:cs="Times New Roman"/>
              </w:rPr>
              <w:t xml:space="preserve"> of riprap </w:t>
            </w:r>
            <w:r>
              <w:rPr>
                <w:rFonts w:ascii="Times New Roman" w:eastAsia="Times New Roman" w:hAnsi="Times New Roman" w:cs="Times New Roman"/>
              </w:rPr>
              <w:t xml:space="preserve">(length, width, and depth) </w:t>
            </w:r>
            <w:r w:rsidR="00A866FE">
              <w:rPr>
                <w:rFonts w:ascii="Times New Roman" w:eastAsia="Times New Roman" w:hAnsi="Times New Roman" w:cs="Times New Roman"/>
              </w:rPr>
              <w:t>placed below</w:t>
            </w:r>
            <w:r w:rsidR="00FD7581">
              <w:rPr>
                <w:rFonts w:ascii="Times New Roman" w:eastAsia="Times New Roman" w:hAnsi="Times New Roman" w:cs="Times New Roman"/>
              </w:rPr>
              <w:t xml:space="preserve"> the OHWM is noted in the plans</w:t>
            </w:r>
          </w:p>
          <w:p w:rsidR="00D33519" w:rsidRDefault="00D33519" w:rsidP="00ED6283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The impacts (linear feet and acres)</w:t>
            </w:r>
            <w:r w:rsidR="00FB3380">
              <w:rPr>
                <w:rFonts w:ascii="Times New Roman" w:eastAsia="Times New Roman" w:hAnsi="Times New Roman" w:cs="Times New Roman"/>
              </w:rPr>
              <w:t xml:space="preserve"> reflect the</w:t>
            </w:r>
            <w:r w:rsidR="00FD7581">
              <w:rPr>
                <w:rFonts w:ascii="Times New Roman" w:eastAsia="Times New Roman" w:hAnsi="Times New Roman" w:cs="Times New Roman"/>
              </w:rPr>
              <w:t xml:space="preserve"> amount in the application form</w:t>
            </w:r>
          </w:p>
          <w:p w:rsidR="00A866FE" w:rsidRPr="00C73DA3" w:rsidRDefault="00C73DA3" w:rsidP="00C73DA3">
            <w:pPr>
              <w:pStyle w:val="ListParagraph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</w:rPr>
            </w:pPr>
            <w:r w:rsidRPr="00C73DA3">
              <w:rPr>
                <w:rFonts w:ascii="Times New Roman" w:eastAsia="Times New Roman" w:hAnsi="Times New Roman" w:cs="Times New Roman"/>
              </w:rPr>
              <w:t>For culverts, there is a structure long profile that shows the riprap flush with stream elevations</w:t>
            </w:r>
            <w:r w:rsidRPr="00C73DA3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 xml:space="preserve"> </w:t>
            </w:r>
            <w:r w:rsidR="00A866FE" w:rsidRPr="00C73DA3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Reviewer Notes:</w:t>
            </w:r>
          </w:p>
        </w:tc>
      </w:tr>
      <w:tr w:rsidR="00A866FE" w:rsidRPr="00B42EE0" w:rsidTr="00876EE2">
        <w:trPr>
          <w:trHeight w:val="494"/>
        </w:trPr>
        <w:tc>
          <w:tcPr>
            <w:tcW w:w="390" w:type="dxa"/>
          </w:tcPr>
          <w:p w:rsidR="00A866FE" w:rsidRPr="00B42EE0" w:rsidRDefault="00A866FE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A866FE" w:rsidRPr="00B42EE0" w:rsidRDefault="00A866FE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A866FE" w:rsidRPr="00B42EE0" w:rsidRDefault="00A866FE" w:rsidP="00FF4A3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A866FE" w:rsidRPr="00B42EE0" w:rsidRDefault="00A866FE" w:rsidP="00FF4A3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A866FE" w:rsidRPr="00B42EE0" w:rsidTr="00876EE2">
        <w:trPr>
          <w:trHeight w:val="476"/>
        </w:trPr>
        <w:tc>
          <w:tcPr>
            <w:tcW w:w="390" w:type="dxa"/>
          </w:tcPr>
          <w:p w:rsidR="00A866FE" w:rsidRPr="00B42EE0" w:rsidRDefault="00A866FE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A866FE" w:rsidRPr="00B42EE0" w:rsidRDefault="00A866FE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A866FE" w:rsidRPr="00B42EE0" w:rsidRDefault="00A866FE" w:rsidP="00FF4A3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A866FE" w:rsidRPr="00B42EE0" w:rsidRDefault="00A866FE" w:rsidP="00FF4A3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A866FE" w:rsidRPr="00B42EE0" w:rsidTr="00876EE2">
        <w:trPr>
          <w:trHeight w:val="449"/>
        </w:trPr>
        <w:tc>
          <w:tcPr>
            <w:tcW w:w="390" w:type="dxa"/>
          </w:tcPr>
          <w:p w:rsidR="00A866FE" w:rsidRPr="00B42EE0" w:rsidRDefault="00A866FE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A866FE" w:rsidRPr="00B42EE0" w:rsidRDefault="00A866FE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A866FE" w:rsidRPr="00B42EE0" w:rsidRDefault="00A866FE" w:rsidP="00FF4A3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A866FE" w:rsidRPr="00B42EE0" w:rsidRDefault="00A866FE" w:rsidP="00FF4A3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A866FE" w:rsidRPr="00B42EE0" w:rsidTr="007826C6">
        <w:trPr>
          <w:trHeight w:val="350"/>
        </w:trPr>
        <w:tc>
          <w:tcPr>
            <w:tcW w:w="390" w:type="dxa"/>
          </w:tcPr>
          <w:p w:rsidR="00A866FE" w:rsidRPr="00B42EE0" w:rsidRDefault="00A866FE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A866FE" w:rsidRPr="00B42EE0" w:rsidRDefault="00A866FE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A866FE" w:rsidRPr="00B42EE0" w:rsidRDefault="00A866FE" w:rsidP="00FF4A3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A866FE" w:rsidRPr="00B42EE0" w:rsidRDefault="00A866FE" w:rsidP="00FF4A3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826C6" w:rsidRPr="00B42EE0" w:rsidTr="007826C6">
        <w:trPr>
          <w:trHeight w:val="350"/>
        </w:trPr>
        <w:tc>
          <w:tcPr>
            <w:tcW w:w="390" w:type="dxa"/>
          </w:tcPr>
          <w:p w:rsidR="007826C6" w:rsidRPr="00B42EE0" w:rsidRDefault="007826C6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7826C6" w:rsidRPr="00B42EE0" w:rsidRDefault="007826C6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7826C6" w:rsidRPr="00B42EE0" w:rsidRDefault="007826C6" w:rsidP="00FF4A3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7826C6" w:rsidRPr="00B42EE0" w:rsidRDefault="007826C6" w:rsidP="00FF4A3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826C6" w:rsidRPr="00B42EE0" w:rsidTr="007826C6">
        <w:trPr>
          <w:trHeight w:val="530"/>
        </w:trPr>
        <w:tc>
          <w:tcPr>
            <w:tcW w:w="390" w:type="dxa"/>
          </w:tcPr>
          <w:p w:rsidR="007826C6" w:rsidRPr="00B42EE0" w:rsidRDefault="007826C6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7826C6" w:rsidRPr="00B42EE0" w:rsidRDefault="007826C6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7826C6" w:rsidRPr="00B42EE0" w:rsidRDefault="007826C6" w:rsidP="00FF4A3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7826C6" w:rsidRPr="00B42EE0" w:rsidRDefault="007826C6" w:rsidP="00FF4A3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A866FE" w:rsidRPr="00B42EE0" w:rsidTr="004B056D">
        <w:trPr>
          <w:trHeight w:val="350"/>
        </w:trPr>
        <w:tc>
          <w:tcPr>
            <w:tcW w:w="390" w:type="dxa"/>
            <w:shd w:val="clear" w:color="auto" w:fill="auto"/>
          </w:tcPr>
          <w:p w:rsidR="00A866FE" w:rsidRPr="00B42EE0" w:rsidRDefault="00A866FE" w:rsidP="00FF4A3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shd w:val="clear" w:color="auto" w:fill="auto"/>
          </w:tcPr>
          <w:p w:rsidR="00A866FE" w:rsidRPr="00B42EE0" w:rsidRDefault="00A866FE" w:rsidP="00FF4A3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  <w:shd w:val="clear" w:color="auto" w:fill="auto"/>
          </w:tcPr>
          <w:p w:rsidR="00A866FE" w:rsidRPr="00B42EE0" w:rsidRDefault="00A866FE" w:rsidP="00FF4A3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A866FE" w:rsidRPr="00B42EE0" w:rsidRDefault="00A866FE" w:rsidP="00FF4A3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A866FE" w:rsidRPr="00B42EE0" w:rsidTr="004B056D">
        <w:trPr>
          <w:trHeight w:val="350"/>
        </w:trPr>
        <w:tc>
          <w:tcPr>
            <w:tcW w:w="390" w:type="dxa"/>
            <w:shd w:val="clear" w:color="auto" w:fill="auto"/>
          </w:tcPr>
          <w:p w:rsidR="00A866FE" w:rsidRPr="00B42EE0" w:rsidRDefault="00A866FE" w:rsidP="00FF4A3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shd w:val="clear" w:color="auto" w:fill="auto"/>
          </w:tcPr>
          <w:p w:rsidR="00A866FE" w:rsidRPr="00B42EE0" w:rsidRDefault="00A866FE" w:rsidP="00FF4A3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  <w:shd w:val="clear" w:color="auto" w:fill="auto"/>
          </w:tcPr>
          <w:p w:rsidR="00A866FE" w:rsidRPr="00B42EE0" w:rsidRDefault="00A866FE" w:rsidP="00FF4A3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A866FE" w:rsidRPr="00B42EE0" w:rsidRDefault="00A866FE" w:rsidP="00FF4A3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A866FE" w:rsidRPr="00B42EE0" w:rsidTr="00035E74">
        <w:trPr>
          <w:trHeight w:val="260"/>
        </w:trPr>
        <w:tc>
          <w:tcPr>
            <w:tcW w:w="390" w:type="dxa"/>
            <w:shd w:val="clear" w:color="auto" w:fill="auto"/>
          </w:tcPr>
          <w:p w:rsidR="00A866FE" w:rsidRPr="00B42EE0" w:rsidRDefault="00A866FE" w:rsidP="00FF4A3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shd w:val="clear" w:color="auto" w:fill="auto"/>
          </w:tcPr>
          <w:p w:rsidR="00A866FE" w:rsidRPr="00B42EE0" w:rsidRDefault="00A866FE" w:rsidP="00FF4A3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  <w:shd w:val="clear" w:color="auto" w:fill="auto"/>
          </w:tcPr>
          <w:p w:rsidR="00A866FE" w:rsidRPr="00B42EE0" w:rsidRDefault="00A866FE" w:rsidP="00FF4A3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A866FE" w:rsidRPr="00B42EE0" w:rsidRDefault="00A866FE" w:rsidP="00FF4A3B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2552C4" w:rsidRPr="00B42EE0" w:rsidTr="00035E74">
        <w:trPr>
          <w:trHeight w:val="255"/>
        </w:trPr>
        <w:tc>
          <w:tcPr>
            <w:tcW w:w="1373" w:type="dxa"/>
            <w:gridSpan w:val="3"/>
            <w:shd w:val="clear" w:color="auto" w:fill="BFBFBF" w:themeFill="background1" w:themeFillShade="BF"/>
          </w:tcPr>
          <w:p w:rsidR="002552C4" w:rsidRPr="00B42EE0" w:rsidRDefault="002552C4" w:rsidP="00ED6283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 w:val="restart"/>
          </w:tcPr>
          <w:p w:rsidR="002552C4" w:rsidRPr="00B42EE0" w:rsidRDefault="00963794" w:rsidP="00ED6283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</w:t>
            </w:r>
            <w:r w:rsidR="002552C4" w:rsidRPr="00B42EE0">
              <w:rPr>
                <w:rFonts w:ascii="Times New Roman" w:eastAsia="Times New Roman" w:hAnsi="Times New Roman" w:cs="Times New Roman"/>
              </w:rPr>
              <w:t xml:space="preserve">)  </w:t>
            </w:r>
            <w:r>
              <w:rPr>
                <w:rFonts w:ascii="Times New Roman" w:eastAsia="Times New Roman" w:hAnsi="Times New Roman" w:cs="Times New Roman"/>
              </w:rPr>
              <w:t>Does the w</w:t>
            </w:r>
            <w:r w:rsidR="00FD7581">
              <w:rPr>
                <w:rFonts w:ascii="Times New Roman" w:eastAsia="Times New Roman" w:hAnsi="Times New Roman" w:cs="Times New Roman"/>
              </w:rPr>
              <w:t>aters report</w:t>
            </w:r>
            <w:r>
              <w:rPr>
                <w:rFonts w:ascii="Times New Roman" w:eastAsia="Times New Roman" w:hAnsi="Times New Roman" w:cs="Times New Roman"/>
              </w:rPr>
              <w:t>/wetland delineation</w:t>
            </w:r>
            <w:r w:rsidR="00FD7581" w:rsidRPr="00B42EE0">
              <w:rPr>
                <w:rFonts w:ascii="Times New Roman" w:eastAsia="Times New Roman" w:hAnsi="Times New Roman" w:cs="Times New Roman"/>
              </w:rPr>
              <w:t xml:space="preserve"> me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 w:rsidR="00FD7581" w:rsidRPr="00B42EE0">
              <w:rPr>
                <w:rFonts w:ascii="Times New Roman" w:eastAsia="Times New Roman" w:hAnsi="Times New Roman" w:cs="Times New Roman"/>
              </w:rPr>
              <w:t>t the following requirements</w:t>
            </w:r>
            <w:r w:rsidR="002552C4" w:rsidRPr="00B42EE0">
              <w:rPr>
                <w:rFonts w:ascii="Times New Roman" w:eastAsia="Times New Roman" w:hAnsi="Times New Roman" w:cs="Times New Roman"/>
              </w:rPr>
              <w:t>:</w:t>
            </w:r>
          </w:p>
          <w:p w:rsidR="002552C4" w:rsidRDefault="00FD7581" w:rsidP="00ED6283">
            <w:pPr>
              <w:pStyle w:val="ListParagraph"/>
              <w:numPr>
                <w:ilvl w:val="0"/>
                <w:numId w:val="22"/>
              </w:num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Most recent version of the</w:t>
            </w:r>
            <w:r w:rsidR="008A29D7">
              <w:rPr>
                <w:rFonts w:ascii="Times New Roman" w:eastAsia="Times New Roman" w:hAnsi="Times New Roman" w:cs="Times New Roman"/>
              </w:rPr>
              <w:t xml:space="preserve"> report and has a</w:t>
            </w:r>
            <w:r w:rsidR="00963794">
              <w:rPr>
                <w:rFonts w:ascii="Times New Roman" w:eastAsia="Times New Roman" w:hAnsi="Times New Roman" w:cs="Times New Roman"/>
              </w:rPr>
              <w:t xml:space="preserve"> P</w:t>
            </w:r>
            <w:r>
              <w:rPr>
                <w:rFonts w:ascii="Times New Roman" w:eastAsia="Times New Roman" w:hAnsi="Times New Roman" w:cs="Times New Roman"/>
              </w:rPr>
              <w:t>reJD</w:t>
            </w:r>
            <w:r w:rsidR="00963794">
              <w:rPr>
                <w:rFonts w:ascii="Times New Roman" w:eastAsia="Times New Roman" w:hAnsi="Times New Roman" w:cs="Times New Roman"/>
              </w:rPr>
              <w:t xml:space="preserve"> form signed by the preparer of the report or a representative of INDOT-ES</w:t>
            </w:r>
          </w:p>
          <w:p w:rsidR="00FD7581" w:rsidRDefault="00FD7581" w:rsidP="00FD7581">
            <w:pPr>
              <w:pStyle w:val="ListParagraph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</w:t>
            </w:r>
            <w:r w:rsidRPr="00B42EE0">
              <w:rPr>
                <w:rFonts w:ascii="Times New Roman" w:eastAsia="Times New Roman" w:hAnsi="Times New Roman" w:cs="Times New Roman"/>
              </w:rPr>
              <w:t>he waters report and/or wetland delin</w:t>
            </w:r>
            <w:r>
              <w:rPr>
                <w:rFonts w:ascii="Times New Roman" w:eastAsia="Times New Roman" w:hAnsi="Times New Roman" w:cs="Times New Roman"/>
              </w:rPr>
              <w:t>eat</w:t>
            </w:r>
            <w:r w:rsidR="00963794">
              <w:rPr>
                <w:rFonts w:ascii="Times New Roman" w:eastAsia="Times New Roman" w:hAnsi="Times New Roman" w:cs="Times New Roman"/>
              </w:rPr>
              <w:t>ion is less than five years old</w:t>
            </w:r>
          </w:p>
          <w:p w:rsidR="00FD7581" w:rsidRPr="00B42EE0" w:rsidRDefault="00FD7581" w:rsidP="00FD7581">
            <w:pPr>
              <w:pStyle w:val="ListParagraph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Accounting of all streams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 w:rsidRPr="00B42EE0">
              <w:rPr>
                <w:rFonts w:ascii="Times New Roman" w:eastAsia="Times New Roman" w:hAnsi="Times New Roman" w:cs="Times New Roman"/>
              </w:rPr>
              <w:t xml:space="preserve"> wetlands</w:t>
            </w:r>
            <w:r>
              <w:rPr>
                <w:rFonts w:ascii="Times New Roman" w:eastAsia="Times New Roman" w:hAnsi="Times New Roman" w:cs="Times New Roman"/>
              </w:rPr>
              <w:t>, and/or other waters</w:t>
            </w:r>
            <w:r w:rsidRPr="00B42EE0">
              <w:rPr>
                <w:rFonts w:ascii="Times New Roman" w:eastAsia="Times New Roman" w:hAnsi="Times New Roman" w:cs="Times New Roman"/>
              </w:rPr>
              <w:t xml:space="preserve"> located within the project limits (including conf</w:t>
            </w:r>
            <w:r w:rsidR="00963794">
              <w:rPr>
                <w:rFonts w:ascii="Times New Roman" w:eastAsia="Times New Roman" w:hAnsi="Times New Roman" w:cs="Times New Roman"/>
              </w:rPr>
              <w:t>irmation of any avoided waters)</w:t>
            </w:r>
          </w:p>
          <w:p w:rsidR="00FD7581" w:rsidRPr="00B42EE0" w:rsidRDefault="00FD7581" w:rsidP="00FD7581">
            <w:pPr>
              <w:pStyle w:val="ListParagraph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Correct wetland boundary or bound</w:t>
            </w:r>
            <w:r w:rsidR="00963794">
              <w:rPr>
                <w:rFonts w:ascii="Times New Roman" w:eastAsia="Times New Roman" w:hAnsi="Times New Roman" w:cs="Times New Roman"/>
              </w:rPr>
              <w:t>aries used to calculate impacts</w:t>
            </w:r>
          </w:p>
          <w:p w:rsidR="00FD7581" w:rsidRDefault="00FD7581" w:rsidP="00FD7581">
            <w:pPr>
              <w:pStyle w:val="ListParagraph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Correct ordinary high water mark</w:t>
            </w:r>
            <w:r>
              <w:rPr>
                <w:rFonts w:ascii="Times New Roman" w:eastAsia="Times New Roman" w:hAnsi="Times New Roman" w:cs="Times New Roman"/>
              </w:rPr>
              <w:t>/</w:t>
            </w:r>
            <w:r w:rsidRPr="00B42EE0">
              <w:rPr>
                <w:rFonts w:ascii="Times New Roman" w:eastAsia="Times New Roman" w:hAnsi="Times New Roman" w:cs="Times New Roman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</w:rPr>
              <w:t xml:space="preserve">(OHWMs) </w:t>
            </w:r>
            <w:r w:rsidR="007A55EF">
              <w:rPr>
                <w:rFonts w:ascii="Times New Roman" w:eastAsia="Times New Roman" w:hAnsi="Times New Roman" w:cs="Times New Roman"/>
              </w:rPr>
              <w:t xml:space="preserve">noted in plans and </w:t>
            </w:r>
            <w:r w:rsidR="00963794">
              <w:rPr>
                <w:rFonts w:ascii="Times New Roman" w:eastAsia="Times New Roman" w:hAnsi="Times New Roman" w:cs="Times New Roman"/>
              </w:rPr>
              <w:t>used to calculate impacts</w:t>
            </w:r>
          </w:p>
          <w:p w:rsidR="00FD7581" w:rsidRPr="00614131" w:rsidRDefault="00FD7581" w:rsidP="00FD7581">
            <w:pPr>
              <w:pStyle w:val="ListParagraph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b/>
                <w:bCs/>
                <w:color w:val="365F91" w:themeColor="accent1" w:themeShade="BF"/>
                <w:sz w:val="28"/>
                <w:szCs w:val="28"/>
              </w:rPr>
            </w:pPr>
            <w:r w:rsidRPr="00614131">
              <w:rPr>
                <w:rFonts w:ascii="Times New Roman" w:eastAsia="Times New Roman" w:hAnsi="Times New Roman" w:cs="Times New Roman"/>
              </w:rPr>
              <w:t>Correct wetland types (emergent, scrub-shrub, forested) referenced in the application</w:t>
            </w:r>
          </w:p>
          <w:p w:rsidR="00FD7581" w:rsidRDefault="00963794" w:rsidP="00ED6283">
            <w:pPr>
              <w:pStyle w:val="ListParagraph"/>
              <w:numPr>
                <w:ilvl w:val="0"/>
                <w:numId w:val="22"/>
              </w:num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Includes a location map where the l</w:t>
            </w:r>
            <w:r w:rsidRPr="00B42EE0">
              <w:rPr>
                <w:rFonts w:ascii="Times New Roman" w:eastAsia="Times New Roman" w:hAnsi="Times New Roman" w:cs="Times New Roman"/>
              </w:rPr>
              <w:t xml:space="preserve">ocation </w:t>
            </w:r>
            <w:r>
              <w:rPr>
                <w:rFonts w:ascii="Times New Roman" w:eastAsia="Times New Roman" w:hAnsi="Times New Roman" w:cs="Times New Roman"/>
              </w:rPr>
              <w:t xml:space="preserve">is </w:t>
            </w:r>
            <w:r w:rsidRPr="00B42EE0">
              <w:rPr>
                <w:rFonts w:ascii="Times New Roman" w:eastAsia="Times New Roman" w:hAnsi="Times New Roman" w:cs="Times New Roman"/>
              </w:rPr>
              <w:t xml:space="preserve">displayed sufficiently for </w:t>
            </w:r>
            <w:r>
              <w:rPr>
                <w:rFonts w:ascii="Times New Roman" w:eastAsia="Times New Roman" w:hAnsi="Times New Roman" w:cs="Times New Roman"/>
              </w:rPr>
              <w:t>regulatory agencies</w:t>
            </w:r>
            <w:r w:rsidRPr="00B42EE0">
              <w:rPr>
                <w:rFonts w:ascii="Times New Roman" w:eastAsia="Times New Roman" w:hAnsi="Times New Roman" w:cs="Times New Roman"/>
              </w:rPr>
              <w:t xml:space="preserve"> to locate project</w:t>
            </w:r>
          </w:p>
          <w:p w:rsidR="00963794" w:rsidRDefault="00963794" w:rsidP="00ED6283">
            <w:pPr>
              <w:pStyle w:val="ListParagraph"/>
              <w:numPr>
                <w:ilvl w:val="0"/>
                <w:numId w:val="22"/>
              </w:num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Includes photos of the project area </w:t>
            </w:r>
          </w:p>
          <w:p w:rsidR="002552C4" w:rsidRPr="00920744" w:rsidRDefault="002552C4" w:rsidP="00920744">
            <w:pPr>
              <w:rPr>
                <w:rFonts w:ascii="Times New Roman" w:eastAsia="Times New Roman" w:hAnsi="Times New Roman" w:cs="Times New Roman"/>
              </w:rPr>
            </w:pPr>
            <w:r w:rsidRPr="004D069D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Reviewer Notes:</w:t>
            </w:r>
          </w:p>
        </w:tc>
      </w:tr>
      <w:tr w:rsidR="002552C4" w:rsidRPr="00B42EE0" w:rsidTr="00035E74">
        <w:trPr>
          <w:trHeight w:val="350"/>
        </w:trPr>
        <w:tc>
          <w:tcPr>
            <w:tcW w:w="390" w:type="dxa"/>
          </w:tcPr>
          <w:p w:rsidR="002552C4" w:rsidRDefault="002552C4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420" w:type="dxa"/>
          </w:tcPr>
          <w:p w:rsidR="002552C4" w:rsidRPr="00B42EE0" w:rsidRDefault="002552C4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2552C4" w:rsidRPr="00B42EE0" w:rsidRDefault="002552C4" w:rsidP="00ED6283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2552C4" w:rsidRPr="00B42EE0" w:rsidRDefault="002552C4" w:rsidP="00ED6283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2552C4" w:rsidRPr="00B42EE0" w:rsidTr="00051014">
        <w:trPr>
          <w:trHeight w:val="539"/>
        </w:trPr>
        <w:tc>
          <w:tcPr>
            <w:tcW w:w="390" w:type="dxa"/>
          </w:tcPr>
          <w:p w:rsidR="002552C4" w:rsidRDefault="002552C4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420" w:type="dxa"/>
          </w:tcPr>
          <w:p w:rsidR="002552C4" w:rsidRPr="00B42EE0" w:rsidRDefault="002552C4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2552C4" w:rsidRPr="00B42EE0" w:rsidRDefault="002552C4" w:rsidP="00ED6283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2552C4" w:rsidRPr="00B42EE0" w:rsidRDefault="002552C4" w:rsidP="00ED6283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2552C4" w:rsidRPr="00B42EE0" w:rsidTr="00035E74">
        <w:trPr>
          <w:trHeight w:val="150"/>
        </w:trPr>
        <w:tc>
          <w:tcPr>
            <w:tcW w:w="390" w:type="dxa"/>
          </w:tcPr>
          <w:p w:rsidR="002552C4" w:rsidRDefault="00605DCF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pict>
                <v:shape id="_x0000_s1035" type="#_x0000_t32" style="position:absolute;margin-left:-5pt;margin-top:103.8pt;width:68pt;height:0;z-index:251667456;mso-position-horizontal-relative:text;mso-position-vertical-relative:text" o:connectortype="straight"/>
              </w:pict>
            </w:r>
            <w:r>
              <w:rPr>
                <w:rFonts w:ascii="Times New Roman" w:eastAsia="Times New Roman" w:hAnsi="Times New Roman" w:cs="Times New Roman"/>
                <w:noProof/>
              </w:rPr>
              <w:pict>
                <v:shape id="_x0000_s1034" type="#_x0000_t32" style="position:absolute;margin-left:-5.25pt;margin-top:79.75pt;width:68pt;height:0;z-index:251666432;mso-position-horizontal-relative:text;mso-position-vertical-relative:text" o:connectortype="straight"/>
              </w:pict>
            </w:r>
            <w:r>
              <w:rPr>
                <w:rFonts w:ascii="Times New Roman" w:eastAsia="Times New Roman" w:hAnsi="Times New Roman" w:cs="Times New Roman"/>
                <w:noProof/>
              </w:rPr>
              <w:pict>
                <v:shape id="_x0000_s1033" type="#_x0000_t32" style="position:absolute;margin-left:-5.7pt;margin-top:63.45pt;width:68pt;height:0;z-index:251665408;mso-position-horizontal-relative:text;mso-position-vertical-relative:text" o:connectortype="straight"/>
              </w:pict>
            </w:r>
            <w:r>
              <w:rPr>
                <w:rFonts w:ascii="Times New Roman" w:eastAsia="Times New Roman" w:hAnsi="Times New Roman" w:cs="Times New Roman"/>
                <w:noProof/>
              </w:rPr>
              <w:pict>
                <v:shape id="_x0000_s1031" type="#_x0000_t32" style="position:absolute;margin-left:-5.45pt;margin-top:45.95pt;width:68pt;height:0;z-index:251663360;mso-position-horizontal-relative:text;mso-position-vertical-relative:text" o:connectortype="straight"/>
              </w:pict>
            </w:r>
            <w:r>
              <w:rPr>
                <w:rFonts w:ascii="Times New Roman" w:eastAsia="Times New Roman" w:hAnsi="Times New Roman" w:cs="Times New Roman"/>
                <w:noProof/>
              </w:rPr>
              <w:pict>
                <v:shape id="_x0000_s1032" type="#_x0000_t32" style="position:absolute;margin-left:-6.15pt;margin-top:22.4pt;width:69.15pt;height:0;z-index:251664384;mso-position-horizontal-relative:text;mso-position-vertical-relative:text" o:connectortype="straight"/>
              </w:pict>
            </w:r>
          </w:p>
        </w:tc>
        <w:tc>
          <w:tcPr>
            <w:tcW w:w="420" w:type="dxa"/>
          </w:tcPr>
          <w:p w:rsidR="002552C4" w:rsidRPr="00B42EE0" w:rsidRDefault="002552C4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2552C4" w:rsidRPr="00B42EE0" w:rsidRDefault="002552C4" w:rsidP="00ED6283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2552C4" w:rsidRPr="00B42EE0" w:rsidRDefault="002552C4" w:rsidP="00ED6283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1C293E" w:rsidRPr="00B42EE0" w:rsidTr="007826C6">
        <w:trPr>
          <w:trHeight w:val="233"/>
        </w:trPr>
        <w:tc>
          <w:tcPr>
            <w:tcW w:w="1373" w:type="dxa"/>
            <w:gridSpan w:val="3"/>
            <w:shd w:val="clear" w:color="auto" w:fill="BFBFBF" w:themeFill="background1" w:themeFillShade="BF"/>
          </w:tcPr>
          <w:p w:rsidR="001C293E" w:rsidRPr="00B42EE0" w:rsidRDefault="001C293E" w:rsidP="001B1B1A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 w:val="restart"/>
          </w:tcPr>
          <w:p w:rsidR="001C293E" w:rsidRPr="00B42EE0" w:rsidRDefault="001C293E" w:rsidP="001B1B1A">
            <w:pPr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</w:t>
            </w:r>
            <w:r w:rsidRPr="00B42EE0">
              <w:rPr>
                <w:rFonts w:ascii="Times New Roman" w:eastAsia="Times New Roman" w:hAnsi="Times New Roman" w:cs="Times New Roman"/>
              </w:rPr>
              <w:t xml:space="preserve">)  </w:t>
            </w:r>
            <w:r w:rsidR="00C73DA3">
              <w:rPr>
                <w:rFonts w:ascii="Times New Roman" w:eastAsia="Times New Roman" w:hAnsi="Times New Roman" w:cs="Times New Roman"/>
              </w:rPr>
              <w:t xml:space="preserve">Other </w:t>
            </w:r>
            <w:r>
              <w:rPr>
                <w:rFonts w:ascii="Times New Roman" w:eastAsia="Times New Roman" w:hAnsi="Times New Roman" w:cs="Times New Roman"/>
              </w:rPr>
              <w:t>Attachments:</w:t>
            </w:r>
          </w:p>
          <w:p w:rsidR="001C293E" w:rsidRDefault="001C293E" w:rsidP="008650DA">
            <w:pPr>
              <w:pStyle w:val="ListParagraph"/>
              <w:numPr>
                <w:ilvl w:val="0"/>
                <w:numId w:val="24"/>
              </w:numPr>
              <w:rPr>
                <w:rFonts w:ascii="Times New Roman" w:eastAsia="Times New Roman" w:hAnsi="Times New Roman" w:cs="Times New Roman"/>
              </w:rPr>
            </w:pPr>
            <w:r w:rsidRPr="00067768">
              <w:rPr>
                <w:rFonts w:ascii="Times New Roman" w:eastAsia="Times New Roman" w:hAnsi="Times New Roman" w:cs="Times New Roman"/>
              </w:rPr>
              <w:t xml:space="preserve">Section 106 and Section 7 (IDNR &amp; USFWS) correspondence is included in the application </w:t>
            </w:r>
          </w:p>
          <w:p w:rsidR="001C293E" w:rsidRPr="00067768" w:rsidRDefault="001C293E" w:rsidP="008650DA">
            <w:pPr>
              <w:pStyle w:val="ListParagraph"/>
              <w:numPr>
                <w:ilvl w:val="0"/>
                <w:numId w:val="24"/>
              </w:numPr>
              <w:rPr>
                <w:rFonts w:ascii="Times New Roman" w:eastAsia="Times New Roman" w:hAnsi="Times New Roman" w:cs="Times New Roman"/>
              </w:rPr>
            </w:pPr>
            <w:r w:rsidRPr="00067768">
              <w:rPr>
                <w:rFonts w:ascii="Times New Roman" w:eastAsia="Times New Roman" w:hAnsi="Times New Roman" w:cs="Times New Roman"/>
              </w:rPr>
              <w:t>The Section 7 correspondence is less than five years old (Note:  new coordination will be needed for all correspondence greater that five years old)</w:t>
            </w:r>
          </w:p>
          <w:p w:rsidR="001C293E" w:rsidRDefault="001C293E" w:rsidP="00FF3D84">
            <w:pPr>
              <w:pStyle w:val="ListParagraph"/>
              <w:numPr>
                <w:ilvl w:val="0"/>
                <w:numId w:val="24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 xml:space="preserve">The </w:t>
            </w:r>
            <w:r>
              <w:rPr>
                <w:rFonts w:ascii="Times New Roman" w:eastAsia="Times New Roman" w:hAnsi="Times New Roman" w:cs="Times New Roman"/>
              </w:rPr>
              <w:t xml:space="preserve">Section 7 correspondence </w:t>
            </w:r>
            <w:r w:rsidRPr="00B42EE0">
              <w:rPr>
                <w:rFonts w:ascii="Times New Roman" w:eastAsia="Times New Roman" w:hAnsi="Times New Roman" w:cs="Times New Roman"/>
              </w:rPr>
              <w:t xml:space="preserve">states that no species were noted in the vicinity of the project or </w:t>
            </w:r>
            <w:r>
              <w:rPr>
                <w:rFonts w:ascii="Times New Roman" w:eastAsia="Times New Roman" w:hAnsi="Times New Roman" w:cs="Times New Roman"/>
              </w:rPr>
              <w:t>will not likely to impact any ETR species</w:t>
            </w:r>
          </w:p>
          <w:p w:rsidR="001C293E" w:rsidRDefault="001C293E" w:rsidP="00FF3D84">
            <w:pPr>
              <w:pStyle w:val="ListParagraph"/>
              <w:numPr>
                <w:ilvl w:val="0"/>
                <w:numId w:val="24"/>
              </w:num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INDOT Hydraulics memo is included and includes the proposed structure</w:t>
            </w:r>
          </w:p>
          <w:p w:rsidR="001C293E" w:rsidRDefault="001C293E" w:rsidP="00FF3D84">
            <w:pPr>
              <w:pStyle w:val="ListParagraph"/>
              <w:numPr>
                <w:ilvl w:val="0"/>
                <w:numId w:val="24"/>
              </w:num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For USACE Detroit District, include the Request for Corps JD Form</w:t>
            </w:r>
          </w:p>
          <w:p w:rsidR="001C293E" w:rsidRPr="00920744" w:rsidRDefault="001C293E" w:rsidP="00920744">
            <w:pPr>
              <w:rPr>
                <w:rFonts w:ascii="Times New Roman" w:eastAsia="Times New Roman" w:hAnsi="Times New Roman" w:cs="Times New Roman"/>
              </w:rPr>
            </w:pPr>
            <w:r w:rsidRPr="004D069D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Reviewer Notes:</w:t>
            </w:r>
          </w:p>
        </w:tc>
      </w:tr>
      <w:tr w:rsidR="001C293E" w:rsidRPr="00B42EE0" w:rsidTr="00F717BF">
        <w:trPr>
          <w:trHeight w:val="260"/>
        </w:trPr>
        <w:tc>
          <w:tcPr>
            <w:tcW w:w="390" w:type="dxa"/>
          </w:tcPr>
          <w:p w:rsidR="001C293E" w:rsidRPr="00B42EE0" w:rsidRDefault="001C293E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1C293E" w:rsidRPr="00B42EE0" w:rsidRDefault="001C293E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1C293E" w:rsidRPr="00B42EE0" w:rsidRDefault="001C293E" w:rsidP="001B1B1A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1C293E" w:rsidRPr="00B42EE0" w:rsidRDefault="001C293E" w:rsidP="001B1B1A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1C293E" w:rsidRPr="00B42EE0" w:rsidTr="007826C6">
        <w:trPr>
          <w:trHeight w:val="512"/>
        </w:trPr>
        <w:tc>
          <w:tcPr>
            <w:tcW w:w="390" w:type="dxa"/>
          </w:tcPr>
          <w:p w:rsidR="001C293E" w:rsidRPr="00B42EE0" w:rsidRDefault="001C293E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1C293E" w:rsidRPr="00B42EE0" w:rsidRDefault="001C293E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1C293E" w:rsidRPr="00B42EE0" w:rsidRDefault="001C293E" w:rsidP="001B1B1A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1C293E" w:rsidRPr="00B42EE0" w:rsidRDefault="001C293E" w:rsidP="001B1B1A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1C293E" w:rsidRPr="00B42EE0" w:rsidTr="001C293E">
        <w:trPr>
          <w:trHeight w:val="548"/>
        </w:trPr>
        <w:tc>
          <w:tcPr>
            <w:tcW w:w="390" w:type="dxa"/>
          </w:tcPr>
          <w:p w:rsidR="001C293E" w:rsidRPr="00B42EE0" w:rsidRDefault="001C293E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1C293E" w:rsidRPr="00B42EE0" w:rsidRDefault="001C293E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1C293E" w:rsidRPr="00B42EE0" w:rsidRDefault="001C293E" w:rsidP="001B1B1A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1C293E" w:rsidRPr="00B42EE0" w:rsidRDefault="001C293E" w:rsidP="001B1B1A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1C293E" w:rsidRPr="00B42EE0" w:rsidTr="001C293E">
        <w:trPr>
          <w:trHeight w:val="525"/>
        </w:trPr>
        <w:tc>
          <w:tcPr>
            <w:tcW w:w="390" w:type="dxa"/>
          </w:tcPr>
          <w:p w:rsidR="001C293E" w:rsidRPr="00B42EE0" w:rsidRDefault="001C293E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1C293E" w:rsidRPr="00B42EE0" w:rsidRDefault="001C293E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1C293E" w:rsidRPr="00B42EE0" w:rsidRDefault="001C293E" w:rsidP="001B1B1A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1C293E" w:rsidRPr="00B42EE0" w:rsidRDefault="001C293E" w:rsidP="001B1B1A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1C293E" w:rsidRPr="00B42EE0" w:rsidTr="00035E74">
        <w:trPr>
          <w:trHeight w:val="525"/>
        </w:trPr>
        <w:tc>
          <w:tcPr>
            <w:tcW w:w="390" w:type="dxa"/>
          </w:tcPr>
          <w:p w:rsidR="001C293E" w:rsidRPr="00B42EE0" w:rsidRDefault="001C293E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1C293E" w:rsidRPr="00B42EE0" w:rsidRDefault="001C293E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1C293E" w:rsidRPr="00B42EE0" w:rsidRDefault="001C293E" w:rsidP="001B1B1A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1C293E" w:rsidRPr="00B42EE0" w:rsidRDefault="001C293E" w:rsidP="001B1B1A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035EE" w:rsidRPr="00B42EE0" w:rsidTr="007826C6">
        <w:trPr>
          <w:trHeight w:val="485"/>
        </w:trPr>
        <w:tc>
          <w:tcPr>
            <w:tcW w:w="1373" w:type="dxa"/>
            <w:gridSpan w:val="3"/>
            <w:shd w:val="clear" w:color="auto" w:fill="BFBFBF" w:themeFill="background1" w:themeFillShade="BF"/>
          </w:tcPr>
          <w:p w:rsidR="000035EE" w:rsidRPr="00B42EE0" w:rsidRDefault="000035EE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 w:val="restart"/>
          </w:tcPr>
          <w:p w:rsidR="000035EE" w:rsidRPr="00B42EE0" w:rsidRDefault="00963794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</w:t>
            </w:r>
            <w:r w:rsidR="000035EE" w:rsidRPr="00B42EE0">
              <w:rPr>
                <w:rFonts w:ascii="Times New Roman" w:eastAsia="Times New Roman" w:hAnsi="Times New Roman" w:cs="Times New Roman"/>
              </w:rPr>
              <w:t xml:space="preserve">)  </w:t>
            </w:r>
            <w:r w:rsidR="00BD4309">
              <w:rPr>
                <w:rFonts w:ascii="Times New Roman" w:eastAsia="Times New Roman" w:hAnsi="Times New Roman" w:cs="Times New Roman"/>
              </w:rPr>
              <w:t xml:space="preserve">If a project has impacts for multiple jurisdictional waters, a summary table should be provided. </w:t>
            </w:r>
            <w:r w:rsidR="000035EE" w:rsidRPr="00B42EE0">
              <w:rPr>
                <w:rFonts w:ascii="Times New Roman" w:eastAsia="Times New Roman" w:hAnsi="Times New Roman" w:cs="Times New Roman"/>
              </w:rPr>
              <w:t xml:space="preserve"> Did this table meet the following requirements:</w:t>
            </w:r>
          </w:p>
          <w:p w:rsidR="000035EE" w:rsidRPr="00B42EE0" w:rsidRDefault="000035EE" w:rsidP="00920969">
            <w:pPr>
              <w:pStyle w:val="ListParagraph"/>
              <w:numPr>
                <w:ilvl w:val="0"/>
                <w:numId w:val="25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Itemization of the impacts to each individual strea</w:t>
            </w:r>
            <w:r w:rsidR="00BD4309">
              <w:rPr>
                <w:rFonts w:ascii="Times New Roman" w:eastAsia="Times New Roman" w:hAnsi="Times New Roman" w:cs="Times New Roman"/>
              </w:rPr>
              <w:t>m (length and acres below OHWM)</w:t>
            </w:r>
          </w:p>
          <w:p w:rsidR="000035EE" w:rsidRPr="00B42EE0" w:rsidRDefault="000035EE" w:rsidP="00920969">
            <w:pPr>
              <w:pStyle w:val="ListParagraph"/>
              <w:numPr>
                <w:ilvl w:val="0"/>
                <w:numId w:val="25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 xml:space="preserve">Itemization of impacts to </w:t>
            </w:r>
            <w:r w:rsidR="00FA1959">
              <w:rPr>
                <w:rFonts w:ascii="Times New Roman" w:eastAsia="Times New Roman" w:hAnsi="Times New Roman" w:cs="Times New Roman"/>
              </w:rPr>
              <w:t>each individual wetland (acres)</w:t>
            </w:r>
          </w:p>
          <w:p w:rsidR="000035EE" w:rsidRPr="00B42EE0" w:rsidRDefault="000035EE" w:rsidP="00920969">
            <w:pPr>
              <w:pStyle w:val="ListParagraph"/>
              <w:numPr>
                <w:ilvl w:val="0"/>
                <w:numId w:val="25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Volume of fill below OH</w:t>
            </w:r>
            <w:r w:rsidR="00FA1959">
              <w:rPr>
                <w:rFonts w:ascii="Times New Roman" w:eastAsia="Times New Roman" w:hAnsi="Times New Roman" w:cs="Times New Roman"/>
              </w:rPr>
              <w:t>WM (cubic yards) to each stream</w:t>
            </w:r>
          </w:p>
          <w:p w:rsidR="000035EE" w:rsidRPr="00B42EE0" w:rsidRDefault="000035EE" w:rsidP="00920969">
            <w:pPr>
              <w:pStyle w:val="ListParagraph"/>
              <w:numPr>
                <w:ilvl w:val="0"/>
                <w:numId w:val="25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Volume of fill that</w:t>
            </w:r>
            <w:r w:rsidR="00FA1959">
              <w:rPr>
                <w:rFonts w:ascii="Times New Roman" w:eastAsia="Times New Roman" w:hAnsi="Times New Roman" w:cs="Times New Roman"/>
              </w:rPr>
              <w:t xml:space="preserve"> will be placed in each wetland</w:t>
            </w:r>
          </w:p>
          <w:p w:rsidR="000035EE" w:rsidRPr="00B42EE0" w:rsidRDefault="000035EE" w:rsidP="00920969">
            <w:pPr>
              <w:pStyle w:val="ListParagraph"/>
              <w:numPr>
                <w:ilvl w:val="0"/>
                <w:numId w:val="25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 xml:space="preserve">Existing structure dimensions (length, width, and height) </w:t>
            </w:r>
          </w:p>
          <w:p w:rsidR="000035EE" w:rsidRPr="00876EE2" w:rsidRDefault="000035EE" w:rsidP="00920744">
            <w:pPr>
              <w:pStyle w:val="ListParagraph"/>
              <w:numPr>
                <w:ilvl w:val="0"/>
                <w:numId w:val="25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Proposed structure dimensions (length, w</w:t>
            </w:r>
            <w:r w:rsidR="00FA1959">
              <w:rPr>
                <w:rFonts w:ascii="Times New Roman" w:eastAsia="Times New Roman" w:hAnsi="Times New Roman" w:cs="Times New Roman"/>
              </w:rPr>
              <w:t xml:space="preserve">idth, and height) </w:t>
            </w:r>
          </w:p>
        </w:tc>
      </w:tr>
      <w:tr w:rsidR="002A5142" w:rsidRPr="00B42EE0" w:rsidTr="00035E74">
        <w:trPr>
          <w:trHeight w:val="350"/>
        </w:trPr>
        <w:tc>
          <w:tcPr>
            <w:tcW w:w="390" w:type="dxa"/>
          </w:tcPr>
          <w:p w:rsidR="002A5142" w:rsidRPr="00B42EE0" w:rsidRDefault="002A5142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2A5142" w:rsidRPr="00B42EE0" w:rsidRDefault="002A5142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2A5142" w:rsidRPr="00B42EE0" w:rsidRDefault="002A5142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2A5142" w:rsidRPr="00B42EE0" w:rsidRDefault="002A5142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2A5142" w:rsidRPr="00B42EE0" w:rsidTr="00035E74">
        <w:trPr>
          <w:trHeight w:val="350"/>
        </w:trPr>
        <w:tc>
          <w:tcPr>
            <w:tcW w:w="390" w:type="dxa"/>
          </w:tcPr>
          <w:p w:rsidR="002A5142" w:rsidRPr="00B42EE0" w:rsidRDefault="002A5142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2A5142" w:rsidRPr="00B42EE0" w:rsidRDefault="002A5142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2A5142" w:rsidRPr="00B42EE0" w:rsidRDefault="002A5142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2A5142" w:rsidRPr="00B42EE0" w:rsidRDefault="002A5142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2A5142" w:rsidRPr="00B42EE0" w:rsidTr="00035E74">
        <w:trPr>
          <w:trHeight w:val="350"/>
        </w:trPr>
        <w:tc>
          <w:tcPr>
            <w:tcW w:w="390" w:type="dxa"/>
          </w:tcPr>
          <w:p w:rsidR="002A5142" w:rsidRPr="00B42EE0" w:rsidRDefault="002A5142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2A5142" w:rsidRPr="00B42EE0" w:rsidRDefault="002A5142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2A5142" w:rsidRPr="00B42EE0" w:rsidRDefault="002A5142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2A5142" w:rsidRPr="00B42EE0" w:rsidRDefault="002A5142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2A5142" w:rsidRPr="00B42EE0" w:rsidTr="00035E74">
        <w:trPr>
          <w:trHeight w:val="287"/>
        </w:trPr>
        <w:tc>
          <w:tcPr>
            <w:tcW w:w="390" w:type="dxa"/>
          </w:tcPr>
          <w:p w:rsidR="002A5142" w:rsidRPr="00B42EE0" w:rsidRDefault="002A5142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2A5142" w:rsidRPr="00B42EE0" w:rsidRDefault="002A5142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2A5142" w:rsidRPr="00B42EE0" w:rsidRDefault="002A5142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2A5142" w:rsidRPr="00B42EE0" w:rsidRDefault="002A5142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2A5142" w:rsidRPr="00B42EE0" w:rsidTr="00035E74">
        <w:trPr>
          <w:trHeight w:val="323"/>
        </w:trPr>
        <w:tc>
          <w:tcPr>
            <w:tcW w:w="390" w:type="dxa"/>
          </w:tcPr>
          <w:p w:rsidR="002A5142" w:rsidRPr="00B42EE0" w:rsidRDefault="002A5142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</w:tcPr>
          <w:p w:rsidR="002A5142" w:rsidRPr="00B42EE0" w:rsidRDefault="002A5142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</w:tcPr>
          <w:p w:rsidR="002A5142" w:rsidRPr="00B42EE0" w:rsidRDefault="002A5142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2A5142" w:rsidRPr="00B42EE0" w:rsidRDefault="002A5142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2A5142" w:rsidRPr="00B42EE0" w:rsidTr="000677AE">
        <w:trPr>
          <w:trHeight w:val="260"/>
        </w:trPr>
        <w:tc>
          <w:tcPr>
            <w:tcW w:w="390" w:type="dxa"/>
            <w:tcBorders>
              <w:bottom w:val="single" w:sz="4" w:space="0" w:color="auto"/>
            </w:tcBorders>
          </w:tcPr>
          <w:p w:rsidR="002A5142" w:rsidRPr="00B42EE0" w:rsidRDefault="002A5142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bottom w:val="single" w:sz="4" w:space="0" w:color="auto"/>
            </w:tcBorders>
          </w:tcPr>
          <w:p w:rsidR="002A5142" w:rsidRPr="00B42EE0" w:rsidRDefault="002A5142" w:rsidP="00597B89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  <w:tcBorders>
              <w:bottom w:val="single" w:sz="4" w:space="0" w:color="auto"/>
            </w:tcBorders>
          </w:tcPr>
          <w:p w:rsidR="002A5142" w:rsidRPr="00B42EE0" w:rsidRDefault="002A5142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2A5142" w:rsidRPr="00B42EE0" w:rsidRDefault="002A5142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CF66E5" w:rsidRPr="00B42EE0" w:rsidTr="000677AE">
        <w:trPr>
          <w:trHeight w:val="503"/>
        </w:trPr>
        <w:tc>
          <w:tcPr>
            <w:tcW w:w="1373" w:type="dxa"/>
            <w:gridSpan w:val="3"/>
            <w:shd w:val="clear" w:color="auto" w:fill="BFBFBF" w:themeFill="background1" w:themeFillShade="BF"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 w:val="restart"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 xml:space="preserve">F)  </w:t>
            </w:r>
            <w:r w:rsidR="00BD4309">
              <w:rPr>
                <w:rFonts w:ascii="Times New Roman" w:eastAsia="Times New Roman" w:hAnsi="Times New Roman" w:cs="Times New Roman"/>
              </w:rPr>
              <w:t xml:space="preserve">Does temporary impact information meet the following requirements </w:t>
            </w:r>
            <w:r w:rsidRPr="00B42EE0">
              <w:rPr>
                <w:rFonts w:ascii="Times New Roman" w:eastAsia="Times New Roman" w:hAnsi="Times New Roman" w:cs="Times New Roman"/>
              </w:rPr>
              <w:t xml:space="preserve">(these should not be listed within permanent </w:t>
            </w:r>
            <w:r w:rsidR="00BD4309">
              <w:rPr>
                <w:rFonts w:ascii="Times New Roman" w:eastAsia="Times New Roman" w:hAnsi="Times New Roman" w:cs="Times New Roman"/>
              </w:rPr>
              <w:t>impacts in State Form 51937)</w:t>
            </w:r>
            <w:r w:rsidRPr="00B42EE0">
              <w:rPr>
                <w:rFonts w:ascii="Times New Roman" w:eastAsia="Times New Roman" w:hAnsi="Times New Roman" w:cs="Times New Roman"/>
              </w:rPr>
              <w:t>:</w:t>
            </w:r>
          </w:p>
          <w:p w:rsidR="00CF66E5" w:rsidRPr="00B42EE0" w:rsidRDefault="00CF66E5" w:rsidP="003D3E11">
            <w:pPr>
              <w:pStyle w:val="ListParagraph"/>
              <w:numPr>
                <w:ilvl w:val="0"/>
                <w:numId w:val="26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Type of temporary fill m</w:t>
            </w:r>
            <w:r w:rsidR="00FA1959">
              <w:rPr>
                <w:rFonts w:ascii="Times New Roman" w:eastAsia="Times New Roman" w:hAnsi="Times New Roman" w:cs="Times New Roman"/>
              </w:rPr>
              <w:t>aterial (should be non-erosive)</w:t>
            </w:r>
          </w:p>
          <w:p w:rsidR="00CF66E5" w:rsidRPr="00B42EE0" w:rsidRDefault="00CF66E5" w:rsidP="003D3E11">
            <w:pPr>
              <w:pStyle w:val="ListParagraph"/>
              <w:numPr>
                <w:ilvl w:val="0"/>
                <w:numId w:val="26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Volume (cubic yards) and area (acres) associated wit</w:t>
            </w:r>
            <w:r w:rsidR="00FA1959">
              <w:rPr>
                <w:rFonts w:ascii="Times New Roman" w:eastAsia="Times New Roman" w:hAnsi="Times New Roman" w:cs="Times New Roman"/>
              </w:rPr>
              <w:t>h temporary measures below OHWM</w:t>
            </w:r>
          </w:p>
          <w:p w:rsidR="00CF66E5" w:rsidRPr="00B42EE0" w:rsidRDefault="00CF66E5" w:rsidP="003D3E11">
            <w:pPr>
              <w:pStyle w:val="ListParagraph"/>
              <w:numPr>
                <w:ilvl w:val="0"/>
                <w:numId w:val="26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Temporary ac</w:t>
            </w:r>
            <w:r w:rsidR="00FA1959">
              <w:rPr>
                <w:rFonts w:ascii="Times New Roman" w:eastAsia="Times New Roman" w:hAnsi="Times New Roman" w:cs="Times New Roman"/>
              </w:rPr>
              <w:t>res of impact to any wetland(s)</w:t>
            </w:r>
          </w:p>
          <w:p w:rsidR="00CF66E5" w:rsidRPr="00B42EE0" w:rsidRDefault="00CF66E5" w:rsidP="003D3E11">
            <w:pPr>
              <w:pStyle w:val="ListParagraph"/>
              <w:numPr>
                <w:ilvl w:val="0"/>
                <w:numId w:val="26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Plan or drawing showing the approximate location and dimensions of th</w:t>
            </w:r>
            <w:r w:rsidR="00FA1959">
              <w:rPr>
                <w:rFonts w:ascii="Times New Roman" w:eastAsia="Times New Roman" w:hAnsi="Times New Roman" w:cs="Times New Roman"/>
              </w:rPr>
              <w:t>e proposed temporary measure(s)</w:t>
            </w:r>
          </w:p>
          <w:p w:rsidR="00CF66E5" w:rsidRPr="00B42EE0" w:rsidRDefault="00CF66E5" w:rsidP="003D3E11">
            <w:pPr>
              <w:pStyle w:val="ListParagraph"/>
              <w:numPr>
                <w:ilvl w:val="0"/>
                <w:numId w:val="26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Expected amount of time the temp</w:t>
            </w:r>
            <w:r w:rsidR="00FA1959">
              <w:rPr>
                <w:rFonts w:ascii="Times New Roman" w:eastAsia="Times New Roman" w:hAnsi="Times New Roman" w:cs="Times New Roman"/>
              </w:rPr>
              <w:t>orary measures will be in place</w:t>
            </w:r>
          </w:p>
          <w:p w:rsidR="000913B4" w:rsidRPr="002E5A23" w:rsidRDefault="00CF66E5" w:rsidP="000913B4">
            <w:pPr>
              <w:pStyle w:val="ListParagraph"/>
              <w:numPr>
                <w:ilvl w:val="0"/>
                <w:numId w:val="26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 xml:space="preserve">Number and dimensions (diameter and length) of pipes required for a temporary </w:t>
            </w:r>
            <w:r w:rsidR="00FA1959">
              <w:rPr>
                <w:rFonts w:ascii="Times New Roman" w:eastAsia="Times New Roman" w:hAnsi="Times New Roman" w:cs="Times New Roman"/>
              </w:rPr>
              <w:t>stream crossing (if applicable)</w:t>
            </w:r>
          </w:p>
          <w:p w:rsidR="00CF66E5" w:rsidRPr="00B42EE0" w:rsidRDefault="00CF66E5" w:rsidP="00341864">
            <w:pPr>
              <w:pStyle w:val="ListParagraph"/>
              <w:numPr>
                <w:ilvl w:val="0"/>
                <w:numId w:val="26"/>
              </w:numPr>
              <w:rPr>
                <w:rFonts w:ascii="Times New Roman" w:eastAsia="Times New Roman" w:hAnsi="Times New Roman" w:cs="Times New Roman"/>
              </w:rPr>
            </w:pPr>
            <w:r w:rsidRPr="00B42EE0">
              <w:rPr>
                <w:rFonts w:ascii="Times New Roman" w:eastAsia="Times New Roman" w:hAnsi="Times New Roman" w:cs="Times New Roman"/>
              </w:rPr>
              <w:t>Restoration plan in</w:t>
            </w:r>
            <w:r w:rsidR="00FA1959">
              <w:rPr>
                <w:rFonts w:ascii="Times New Roman" w:eastAsia="Times New Roman" w:hAnsi="Times New Roman" w:cs="Times New Roman"/>
              </w:rPr>
              <w:t>cluding an appropriate seed mix</w:t>
            </w:r>
          </w:p>
          <w:p w:rsidR="00CF66E5" w:rsidRPr="00BD4309" w:rsidRDefault="00CF66E5" w:rsidP="009E5A53">
            <w:pPr>
              <w:rPr>
                <w:rFonts w:ascii="Times New Roman" w:eastAsia="Times New Roman" w:hAnsi="Times New Roman" w:cs="Times New Roman"/>
                <w:i/>
              </w:rPr>
            </w:pPr>
            <w:r w:rsidRPr="00BD4309">
              <w:rPr>
                <w:rFonts w:ascii="Times New Roman" w:eastAsia="Times New Roman" w:hAnsi="Times New Roman" w:cs="Times New Roman"/>
                <w:i/>
              </w:rPr>
              <w:t>Note that temporary measures should be designed to handle a two-year storm event.</w:t>
            </w:r>
          </w:p>
          <w:p w:rsidR="00CF66E5" w:rsidRDefault="00CF66E5" w:rsidP="009E5A53">
            <w:pPr>
              <w:rPr>
                <w:rFonts w:ascii="Times New Roman" w:eastAsia="Times New Roman" w:hAnsi="Times New Roman" w:cs="Times New Roman"/>
                <w:i/>
                <w:color w:val="000000" w:themeColor="text1"/>
              </w:rPr>
            </w:pPr>
            <w:r w:rsidRPr="004D069D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Reviewer Notes:</w:t>
            </w:r>
          </w:p>
          <w:p w:rsidR="002E6BC6" w:rsidRPr="00B42EE0" w:rsidRDefault="002E6BC6" w:rsidP="009E5A53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F66E5" w:rsidRPr="00B42EE0" w:rsidTr="005E3F43">
        <w:trPr>
          <w:trHeight w:val="350"/>
        </w:trPr>
        <w:tc>
          <w:tcPr>
            <w:tcW w:w="390" w:type="dxa"/>
            <w:shd w:val="clear" w:color="auto" w:fill="FFFFFF" w:themeFill="background1"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shd w:val="clear" w:color="auto" w:fill="FFFFFF" w:themeFill="background1"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  <w:shd w:val="clear" w:color="auto" w:fill="FFFFFF" w:themeFill="background1"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CF66E5" w:rsidRPr="00B42EE0" w:rsidTr="004B056D">
        <w:trPr>
          <w:trHeight w:val="278"/>
        </w:trPr>
        <w:tc>
          <w:tcPr>
            <w:tcW w:w="390" w:type="dxa"/>
            <w:shd w:val="clear" w:color="auto" w:fill="FFFFFF" w:themeFill="background1"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shd w:val="clear" w:color="auto" w:fill="FFFFFF" w:themeFill="background1"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  <w:shd w:val="clear" w:color="auto" w:fill="FFFFFF" w:themeFill="background1"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CF66E5" w:rsidRPr="00B42EE0" w:rsidTr="00CF66E5">
        <w:trPr>
          <w:trHeight w:val="350"/>
        </w:trPr>
        <w:tc>
          <w:tcPr>
            <w:tcW w:w="390" w:type="dxa"/>
            <w:shd w:val="clear" w:color="auto" w:fill="FFFFFF" w:themeFill="background1"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shd w:val="clear" w:color="auto" w:fill="FFFFFF" w:themeFill="background1"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  <w:shd w:val="clear" w:color="auto" w:fill="FFFFFF" w:themeFill="background1"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CF66E5" w:rsidRPr="00B42EE0" w:rsidTr="000677AE">
        <w:trPr>
          <w:trHeight w:val="530"/>
        </w:trPr>
        <w:tc>
          <w:tcPr>
            <w:tcW w:w="390" w:type="dxa"/>
            <w:shd w:val="clear" w:color="auto" w:fill="FFFFFF" w:themeFill="background1"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shd w:val="clear" w:color="auto" w:fill="FFFFFF" w:themeFill="background1"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  <w:shd w:val="clear" w:color="auto" w:fill="FFFFFF" w:themeFill="background1"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CF66E5" w:rsidRPr="00B42EE0" w:rsidTr="00035E74">
        <w:trPr>
          <w:trHeight w:val="350"/>
        </w:trPr>
        <w:tc>
          <w:tcPr>
            <w:tcW w:w="390" w:type="dxa"/>
            <w:shd w:val="clear" w:color="auto" w:fill="FFFFFF" w:themeFill="background1"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shd w:val="clear" w:color="auto" w:fill="FFFFFF" w:themeFill="background1"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  <w:shd w:val="clear" w:color="auto" w:fill="FFFFFF" w:themeFill="background1"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CF66E5" w:rsidRPr="00B42EE0" w:rsidTr="000677AE">
        <w:trPr>
          <w:trHeight w:val="530"/>
        </w:trPr>
        <w:tc>
          <w:tcPr>
            <w:tcW w:w="390" w:type="dxa"/>
            <w:shd w:val="clear" w:color="auto" w:fill="FFFFFF" w:themeFill="background1"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shd w:val="clear" w:color="auto" w:fill="FFFFFF" w:themeFill="background1"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  <w:shd w:val="clear" w:color="auto" w:fill="FFFFFF" w:themeFill="background1"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CF66E5" w:rsidRPr="00B42EE0" w:rsidTr="00CF66E5">
        <w:trPr>
          <w:trHeight w:val="80"/>
        </w:trPr>
        <w:tc>
          <w:tcPr>
            <w:tcW w:w="390" w:type="dxa"/>
            <w:shd w:val="clear" w:color="auto" w:fill="FFFFFF" w:themeFill="background1"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shd w:val="clear" w:color="auto" w:fill="FFFFFF" w:themeFill="background1"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dxa"/>
            <w:shd w:val="clear" w:color="auto" w:fill="FFFFFF" w:themeFill="background1"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35" w:type="dxa"/>
            <w:vMerge/>
          </w:tcPr>
          <w:p w:rsidR="00CF66E5" w:rsidRPr="00B42EE0" w:rsidRDefault="00CF66E5" w:rsidP="0092096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A727CD" w:rsidRDefault="00A727CD" w:rsidP="00DE2871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</w:rPr>
      </w:pPr>
      <w:r w:rsidRPr="00B42EE0">
        <w:rPr>
          <w:rFonts w:ascii="Times New Roman" w:eastAsia="Times New Roman" w:hAnsi="Times New Roman" w:cs="Times New Roman"/>
          <w:b/>
        </w:rPr>
        <w:t>Comments:</w:t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 w:rsidRPr="00B42EE0"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  <w:r>
        <w:rPr>
          <w:rFonts w:ascii="Times New Roman" w:eastAsia="Times New Roman" w:hAnsi="Times New Roman" w:cs="Times New Roman"/>
          <w:u w:val="single"/>
        </w:rPr>
        <w:tab/>
      </w:r>
    </w:p>
    <w:tbl>
      <w:tblPr>
        <w:tblW w:w="5042" w:type="pct"/>
        <w:tblCellSpacing w:w="0" w:type="dxa"/>
        <w:shd w:val="clear" w:color="auto" w:fill="000000" w:themeFill="text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10542"/>
        <w:gridCol w:w="329"/>
      </w:tblGrid>
      <w:tr w:rsidR="002E6BC6" w:rsidRPr="00615429" w:rsidTr="001D1676">
        <w:trPr>
          <w:trHeight w:val="420"/>
          <w:tblCellSpacing w:w="0" w:type="dxa"/>
        </w:trPr>
        <w:tc>
          <w:tcPr>
            <w:tcW w:w="20" w:type="dxa"/>
            <w:shd w:val="clear" w:color="auto" w:fill="000000" w:themeFill="text1"/>
            <w:hideMark/>
          </w:tcPr>
          <w:p w:rsidR="002E6BC6" w:rsidRPr="00864B44" w:rsidRDefault="002E6BC6" w:rsidP="001D16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0542" w:type="dxa"/>
            <w:shd w:val="clear" w:color="auto" w:fill="000000" w:themeFill="text1"/>
            <w:vAlign w:val="center"/>
            <w:hideMark/>
          </w:tcPr>
          <w:p w:rsidR="002E6BC6" w:rsidRPr="00864B44" w:rsidRDefault="002E6BC6" w:rsidP="001D1676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 xml:space="preserve"> 5</w:t>
            </w:r>
            <w:r w:rsidRPr="00864B44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 xml:space="preserve">.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>DOCUMENTATION</w:t>
            </w:r>
          </w:p>
        </w:tc>
        <w:tc>
          <w:tcPr>
            <w:tcW w:w="329" w:type="dxa"/>
            <w:shd w:val="clear" w:color="auto" w:fill="000000" w:themeFill="text1"/>
            <w:hideMark/>
          </w:tcPr>
          <w:p w:rsidR="002E6BC6" w:rsidRPr="00615429" w:rsidRDefault="002E6BC6" w:rsidP="001D167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</w:rPr>
            </w:pPr>
          </w:p>
        </w:tc>
      </w:tr>
    </w:tbl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0903"/>
      </w:tblGrid>
      <w:tr w:rsidR="00051014" w:rsidRPr="00B42EE0" w:rsidTr="00D94C5A">
        <w:tc>
          <w:tcPr>
            <w:tcW w:w="10903" w:type="dxa"/>
            <w:tcBorders>
              <w:bottom w:val="single" w:sz="4" w:space="0" w:color="auto"/>
            </w:tcBorders>
          </w:tcPr>
          <w:p w:rsidR="00051014" w:rsidRPr="00B42EE0" w:rsidRDefault="00051014" w:rsidP="001D1676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</w:rPr>
              <w:t>Have all databases been updated (</w:t>
            </w:r>
            <w:r w:rsidRPr="00DC0BEE">
              <w:rPr>
                <w:rFonts w:ascii="Times New Roman" w:eastAsia="Times New Roman" w:hAnsi="Times New Roman" w:cs="Times New Roman"/>
                <w:b/>
              </w:rPr>
              <w:t>Reference SOP for database updates after application submittal</w:t>
            </w:r>
            <w:r>
              <w:rPr>
                <w:rFonts w:ascii="Times New Roman" w:eastAsia="Times New Roman" w:hAnsi="Times New Roman" w:cs="Times New Roman"/>
                <w:b/>
              </w:rPr>
              <w:t>):</w:t>
            </w: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366"/>
              <w:gridCol w:w="1032"/>
              <w:gridCol w:w="1033"/>
              <w:gridCol w:w="1034"/>
              <w:gridCol w:w="1033"/>
              <w:gridCol w:w="1033"/>
              <w:gridCol w:w="1033"/>
              <w:gridCol w:w="1033"/>
              <w:gridCol w:w="1033"/>
              <w:gridCol w:w="1047"/>
            </w:tblGrid>
            <w:tr w:rsidR="007817B9" w:rsidTr="00264D60">
              <w:trPr>
                <w:jc w:val="center"/>
              </w:trPr>
              <w:tc>
                <w:tcPr>
                  <w:tcW w:w="1366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2" w:type="dxa"/>
                  <w:vAlign w:val="center"/>
                </w:tcPr>
                <w:p w:rsidR="00051014" w:rsidRPr="00051014" w:rsidRDefault="00051014" w:rsidP="007817B9">
                  <w:pPr>
                    <w:contextualSpacing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051014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Submittal </w:t>
                  </w: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033" w:type="dxa"/>
                  <w:vAlign w:val="center"/>
                </w:tcPr>
                <w:p w:rsidR="00051014" w:rsidRDefault="00051014" w:rsidP="007817B9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051014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Submittal </w:t>
                  </w: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034" w:type="dxa"/>
                  <w:vAlign w:val="center"/>
                </w:tcPr>
                <w:p w:rsidR="00051014" w:rsidRDefault="00051014" w:rsidP="007817B9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051014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Submittal </w:t>
                  </w: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033" w:type="dxa"/>
                  <w:vAlign w:val="center"/>
                </w:tcPr>
                <w:p w:rsidR="00051014" w:rsidRDefault="00051014" w:rsidP="007817B9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051014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Submittal </w:t>
                  </w: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033" w:type="dxa"/>
                  <w:vAlign w:val="center"/>
                </w:tcPr>
                <w:p w:rsidR="00051014" w:rsidRDefault="00051014" w:rsidP="007817B9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051014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Submittal </w:t>
                  </w: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33" w:type="dxa"/>
                  <w:vAlign w:val="center"/>
                </w:tcPr>
                <w:p w:rsidR="00051014" w:rsidRDefault="00051014" w:rsidP="007817B9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051014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Submittal </w:t>
                  </w: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033" w:type="dxa"/>
                  <w:vAlign w:val="center"/>
                </w:tcPr>
                <w:p w:rsidR="00051014" w:rsidRDefault="00051014" w:rsidP="007817B9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051014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Submittal </w:t>
                  </w: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033" w:type="dxa"/>
                  <w:vAlign w:val="center"/>
                </w:tcPr>
                <w:p w:rsidR="00051014" w:rsidRDefault="007817B9" w:rsidP="007817B9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Final Submittal</w:t>
                  </w:r>
                </w:p>
              </w:tc>
              <w:tc>
                <w:tcPr>
                  <w:tcW w:w="1047" w:type="dxa"/>
                </w:tcPr>
                <w:p w:rsidR="00051014" w:rsidRPr="007817B9" w:rsidRDefault="007817B9" w:rsidP="00051014">
                  <w:pPr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7817B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Receive Permit</w:t>
                  </w:r>
                </w:p>
              </w:tc>
            </w:tr>
            <w:tr w:rsidR="007817B9" w:rsidTr="00264D60">
              <w:trPr>
                <w:jc w:val="center"/>
              </w:trPr>
              <w:tc>
                <w:tcPr>
                  <w:tcW w:w="1366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</w:rPr>
                    <w:t>Email</w:t>
                  </w:r>
                </w:p>
              </w:tc>
              <w:tc>
                <w:tcPr>
                  <w:tcW w:w="1032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4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47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</w:tr>
            <w:tr w:rsidR="007817B9" w:rsidTr="00264D60">
              <w:trPr>
                <w:jc w:val="center"/>
              </w:trPr>
              <w:tc>
                <w:tcPr>
                  <w:tcW w:w="1366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</w:rPr>
                    <w:t>Milestones</w:t>
                  </w:r>
                </w:p>
              </w:tc>
              <w:tc>
                <w:tcPr>
                  <w:tcW w:w="1032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4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47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</w:tr>
            <w:tr w:rsidR="007817B9" w:rsidTr="00264D60">
              <w:trPr>
                <w:jc w:val="center"/>
              </w:trPr>
              <w:tc>
                <w:tcPr>
                  <w:tcW w:w="1366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</w:rPr>
                    <w:t>EWPS</w:t>
                  </w:r>
                </w:p>
              </w:tc>
              <w:tc>
                <w:tcPr>
                  <w:tcW w:w="1032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4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47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</w:tr>
            <w:tr w:rsidR="007817B9" w:rsidTr="00264D60">
              <w:trPr>
                <w:jc w:val="center"/>
              </w:trPr>
              <w:tc>
                <w:tcPr>
                  <w:tcW w:w="1366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</w:rPr>
                    <w:t>PSCS</w:t>
                  </w:r>
                </w:p>
              </w:tc>
              <w:tc>
                <w:tcPr>
                  <w:tcW w:w="1032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4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47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</w:tr>
            <w:tr w:rsidR="007817B9" w:rsidTr="00264D60">
              <w:trPr>
                <w:jc w:val="center"/>
              </w:trPr>
              <w:tc>
                <w:tcPr>
                  <w:tcW w:w="1366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</w:rPr>
                    <w:t>ProjectWise</w:t>
                  </w:r>
                </w:p>
              </w:tc>
              <w:tc>
                <w:tcPr>
                  <w:tcW w:w="1032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4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47" w:type="dxa"/>
                </w:tcPr>
                <w:p w:rsidR="00051014" w:rsidRDefault="00051014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</w:tr>
            <w:tr w:rsidR="007817B9" w:rsidTr="00264D60">
              <w:trPr>
                <w:jc w:val="center"/>
              </w:trPr>
              <w:tc>
                <w:tcPr>
                  <w:tcW w:w="1366" w:type="dxa"/>
                </w:tcPr>
                <w:p w:rsidR="007817B9" w:rsidRDefault="007817B9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</w:rPr>
                    <w:t>Commits.</w:t>
                  </w:r>
                </w:p>
              </w:tc>
              <w:tc>
                <w:tcPr>
                  <w:tcW w:w="1032" w:type="dxa"/>
                </w:tcPr>
                <w:p w:rsidR="007817B9" w:rsidRDefault="007817B9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7817B9" w:rsidRDefault="007817B9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4" w:type="dxa"/>
                </w:tcPr>
                <w:p w:rsidR="007817B9" w:rsidRDefault="007817B9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7817B9" w:rsidRDefault="007817B9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7817B9" w:rsidRDefault="007817B9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7817B9" w:rsidRDefault="007817B9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7817B9" w:rsidRDefault="007817B9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33" w:type="dxa"/>
                </w:tcPr>
                <w:p w:rsidR="007817B9" w:rsidRDefault="007817B9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  <w:tc>
                <w:tcPr>
                  <w:tcW w:w="1047" w:type="dxa"/>
                </w:tcPr>
                <w:p w:rsidR="007817B9" w:rsidRDefault="007817B9" w:rsidP="001D1676">
                  <w:pPr>
                    <w:contextualSpacing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</w:tr>
          </w:tbl>
          <w:p w:rsidR="00051014" w:rsidRPr="00B42EE0" w:rsidRDefault="00051014" w:rsidP="001D1676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A727CD" w:rsidRDefault="00A727CD" w:rsidP="00DE2871">
      <w:pPr>
        <w:spacing w:before="100" w:beforeAutospacing="1" w:after="0" w:line="240" w:lineRule="auto"/>
        <w:rPr>
          <w:rFonts w:ascii="Times New Roman" w:eastAsia="Times New Roman" w:hAnsi="Times New Roman" w:cs="Times New Roman"/>
          <w:u w:val="single"/>
        </w:rPr>
      </w:pPr>
    </w:p>
    <w:sectPr w:rsidR="00A727CD" w:rsidSect="00A9527A">
      <w:footerReference w:type="default" r:id="rId12"/>
      <w:headerReference w:type="first" r:id="rId13"/>
      <w:pgSz w:w="12240" w:h="15840"/>
      <w:pgMar w:top="720" w:right="720" w:bottom="720" w:left="7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4309" w:rsidRDefault="00BD4309" w:rsidP="00F86D7D">
      <w:pPr>
        <w:spacing w:after="0" w:line="240" w:lineRule="auto"/>
      </w:pPr>
      <w:r>
        <w:separator/>
      </w:r>
    </w:p>
  </w:endnote>
  <w:endnote w:type="continuationSeparator" w:id="0">
    <w:p w:rsidR="00BD4309" w:rsidRDefault="00BD4309" w:rsidP="00F86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7105356"/>
      <w:docPartObj>
        <w:docPartGallery w:val="Page Numbers (Bottom of Page)"/>
        <w:docPartUnique/>
      </w:docPartObj>
    </w:sdtPr>
    <w:sdtEndPr/>
    <w:sdtContent>
      <w:p w:rsidR="00BD4309" w:rsidRDefault="00BD4309">
        <w:pPr>
          <w:pStyle w:val="Footer"/>
          <w:jc w:val="center"/>
        </w:pPr>
        <w:r>
          <w:t>[</w:t>
        </w:r>
        <w:r w:rsidR="00C97217">
          <w:fldChar w:fldCharType="begin"/>
        </w:r>
        <w:r w:rsidR="00C97217">
          <w:instrText xml:space="preserve"> PAGE   \* MERGEFORMAT </w:instrText>
        </w:r>
        <w:r w:rsidR="00C97217">
          <w:fldChar w:fldCharType="separate"/>
        </w:r>
        <w:r w:rsidR="00605DCF">
          <w:rPr>
            <w:noProof/>
          </w:rPr>
          <w:t>4</w:t>
        </w:r>
        <w:r w:rsidR="00C97217">
          <w:rPr>
            <w:noProof/>
          </w:rPr>
          <w:fldChar w:fldCharType="end"/>
        </w:r>
        <w:r>
          <w:t>]</w:t>
        </w:r>
      </w:p>
    </w:sdtContent>
  </w:sdt>
  <w:p w:rsidR="00BD4309" w:rsidRPr="00755220" w:rsidRDefault="00BD4309">
    <w:pPr>
      <w:pStyle w:val="Footer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4309" w:rsidRDefault="00BD4309" w:rsidP="00F86D7D">
      <w:pPr>
        <w:spacing w:after="0" w:line="240" w:lineRule="auto"/>
      </w:pPr>
      <w:r>
        <w:separator/>
      </w:r>
    </w:p>
  </w:footnote>
  <w:footnote w:type="continuationSeparator" w:id="0">
    <w:p w:rsidR="00BD4309" w:rsidRDefault="00BD4309" w:rsidP="00F86D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656"/>
      <w:gridCol w:w="1374"/>
    </w:tblGrid>
    <w:tr w:rsidR="00BD4309" w:rsidRPr="003D3E11" w:rsidTr="003D3E11">
      <w:trPr>
        <w:trHeight w:val="288"/>
      </w:trPr>
      <w:sdt>
        <w:sdtPr>
          <w:rPr>
            <w:rFonts w:ascii="Times New Roman" w:eastAsiaTheme="majorEastAsia" w:hAnsi="Times New Roman" w:cs="Times New Roman"/>
            <w:b/>
            <w:color w:val="002060"/>
            <w:sz w:val="36"/>
            <w:szCs w:val="36"/>
          </w:rPr>
          <w:alias w:val="Title"/>
          <w:id w:val="97334297"/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9656" w:type="dxa"/>
            </w:tcPr>
            <w:p w:rsidR="00BD4309" w:rsidRPr="003D3E11" w:rsidRDefault="00BD4309" w:rsidP="00BD4309">
              <w:pPr>
                <w:pStyle w:val="Header"/>
                <w:jc w:val="right"/>
                <w:rPr>
                  <w:rFonts w:asciiTheme="majorHAnsi" w:eastAsiaTheme="majorEastAsia" w:hAnsiTheme="majorHAnsi" w:cstheme="majorBidi"/>
                  <w:b/>
                  <w:color w:val="002060"/>
                  <w:sz w:val="36"/>
                  <w:szCs w:val="36"/>
                </w:rPr>
              </w:pPr>
              <w:r>
                <w:rPr>
                  <w:rFonts w:ascii="Times New Roman" w:eastAsiaTheme="majorEastAsia" w:hAnsi="Times New Roman" w:cs="Times New Roman"/>
                  <w:b/>
                  <w:color w:val="002060"/>
                  <w:sz w:val="36"/>
                  <w:szCs w:val="36"/>
                </w:rPr>
                <w:t>State Form 51937 Checklist</w:t>
              </w:r>
            </w:p>
          </w:tc>
        </w:sdtContent>
      </w:sdt>
      <w:sdt>
        <w:sdtPr>
          <w:rPr>
            <w:rFonts w:asciiTheme="majorHAnsi" w:eastAsiaTheme="majorEastAsia" w:hAnsiTheme="majorHAnsi" w:cstheme="majorBidi"/>
            <w:b/>
            <w:bCs/>
            <w:color w:val="002060"/>
            <w:sz w:val="36"/>
            <w:szCs w:val="36"/>
          </w:rPr>
          <w:alias w:val="Year"/>
          <w:id w:val="97334298"/>
          <w:dataBinding w:prefixMappings="xmlns:ns0='http://schemas.microsoft.com/office/2006/coverPageProps'" w:xpath="/ns0:CoverPageProperties[1]/ns0:PublishDate[1]" w:storeItemID="{55AF091B-3C7A-41E3-B477-F2FDAA23CFDA}"/>
          <w:date w:fullDate="2018-01-01T00:00:00Z">
            <w:dateFormat w:val="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1374" w:type="dxa"/>
            </w:tcPr>
            <w:p w:rsidR="00BD4309" w:rsidRPr="003D3E11" w:rsidRDefault="00287695" w:rsidP="00287695">
              <w:pPr>
                <w:pStyle w:val="Header"/>
                <w:rPr>
                  <w:rFonts w:asciiTheme="majorHAnsi" w:eastAsiaTheme="majorEastAsia" w:hAnsiTheme="majorHAnsi" w:cstheme="majorBidi"/>
                  <w:b/>
                  <w:bCs/>
                  <w:color w:val="002060"/>
                  <w:sz w:val="36"/>
                  <w:szCs w:val="36"/>
                </w:rPr>
              </w:pPr>
              <w:r>
                <w:rPr>
                  <w:rFonts w:asciiTheme="majorHAnsi" w:eastAsiaTheme="majorEastAsia" w:hAnsiTheme="majorHAnsi" w:cstheme="majorBidi"/>
                  <w:b/>
                  <w:bCs/>
                  <w:color w:val="002060"/>
                  <w:sz w:val="36"/>
                  <w:szCs w:val="36"/>
                </w:rPr>
                <w:t>2018</w:t>
              </w:r>
            </w:p>
          </w:tc>
        </w:sdtContent>
      </w:sdt>
    </w:tr>
  </w:tbl>
  <w:p w:rsidR="00BD4309" w:rsidRDefault="00605DCF" w:rsidP="00DE2871">
    <w:pPr>
      <w:pStyle w:val="Header"/>
      <w:jc w:val="right"/>
      <w:rPr>
        <w:color w:val="002060"/>
        <w:sz w:val="24"/>
        <w:szCs w:val="24"/>
      </w:rPr>
    </w:pPr>
    <w:r>
      <w:rPr>
        <w:noProof/>
        <w:color w:val="002060"/>
        <w:sz w:val="24"/>
        <w:szCs w:val="24"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7649" type="#_x0000_t202" style="position:absolute;left:0;text-align:left;margin-left:-7.55pt;margin-top:-38.75pt;width:107.6pt;height:66.05pt;z-index:251660288;mso-position-horizontal-relative:text;mso-position-vertical-relative:text;mso-width-relative:margin;mso-height-relative:margin" filled="f" stroked="f">
          <v:textbox style="mso-next-textbox:#_x0000_s27649">
            <w:txbxContent>
              <w:p w:rsidR="00BD4309" w:rsidRDefault="00BD4309">
                <w:r>
                  <w:rPr>
                    <w:noProof/>
                  </w:rPr>
                  <w:drawing>
                    <wp:inline distT="0" distB="0" distL="0" distR="0">
                      <wp:extent cx="731520" cy="731520"/>
                      <wp:effectExtent l="19050" t="0" r="0" b="0"/>
                      <wp:docPr id="1" name="Picture 1" descr="Indot_Logo_colo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Indot_Logo_color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1520" cy="7315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BD4309" w:rsidRPr="00DE2871">
      <w:rPr>
        <w:color w:val="002060"/>
        <w:sz w:val="24"/>
        <w:szCs w:val="24"/>
      </w:rPr>
      <w:t xml:space="preserve">INDOT </w:t>
    </w:r>
    <w:r w:rsidR="00BD4309" w:rsidRPr="00423ACC">
      <w:rPr>
        <w:color w:val="002060"/>
        <w:sz w:val="24"/>
        <w:szCs w:val="24"/>
      </w:rPr>
      <w:t>Environmental</w:t>
    </w:r>
    <w:r w:rsidR="00E95ECE">
      <w:rPr>
        <w:color w:val="002060"/>
        <w:sz w:val="24"/>
        <w:szCs w:val="24"/>
      </w:rPr>
      <w:t xml:space="preserve"> Services</w:t>
    </w:r>
    <w:r w:rsidR="00BD4309" w:rsidRPr="00DE2871">
      <w:rPr>
        <w:color w:val="002060"/>
        <w:sz w:val="24"/>
        <w:szCs w:val="24"/>
      </w:rPr>
      <w:t xml:space="preserve">, Ecology </w:t>
    </w:r>
    <w:r w:rsidR="00E95ECE">
      <w:rPr>
        <w:color w:val="002060"/>
        <w:sz w:val="24"/>
        <w:szCs w:val="24"/>
      </w:rPr>
      <w:t>and Waterway Permitting Office</w:t>
    </w:r>
  </w:p>
  <w:p w:rsidR="00BD4309" w:rsidRPr="0050279D" w:rsidRDefault="00605DCF" w:rsidP="0050279D">
    <w:pPr>
      <w:pStyle w:val="Header"/>
      <w:jc w:val="right"/>
      <w:rPr>
        <w:i/>
        <w:color w:val="002060"/>
        <w:sz w:val="18"/>
        <w:szCs w:val="18"/>
      </w:rPr>
    </w:pPr>
    <w:r>
      <w:rPr>
        <w:i/>
        <w:color w:val="002060"/>
        <w:sz w:val="18"/>
        <w:szCs w:val="18"/>
      </w:rPr>
      <w:t>Last revised 10/15</w:t>
    </w:r>
    <w:r w:rsidR="0050279D" w:rsidRPr="0050279D">
      <w:rPr>
        <w:i/>
        <w:color w:val="002060"/>
        <w:sz w:val="18"/>
        <w:szCs w:val="18"/>
      </w:rPr>
      <w:t>/18</w:t>
    </w:r>
  </w:p>
  <w:p w:rsidR="00BD4309" w:rsidRPr="003D3E11" w:rsidRDefault="00BD4309" w:rsidP="003D3E11">
    <w:pPr>
      <w:pStyle w:val="Header"/>
      <w:jc w:val="center"/>
      <w:rPr>
        <w:color w:val="002060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C73F4"/>
    <w:multiLevelType w:val="hybridMultilevel"/>
    <w:tmpl w:val="3D401618"/>
    <w:lvl w:ilvl="0" w:tplc="CAD27952">
      <w:start w:val="1"/>
      <w:numFmt w:val="bullet"/>
      <w:lvlText w:val=""/>
      <w:lvlJc w:val="left"/>
      <w:pPr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4E7FC9"/>
    <w:multiLevelType w:val="hybridMultilevel"/>
    <w:tmpl w:val="14F08EE6"/>
    <w:lvl w:ilvl="0" w:tplc="6E7CF140">
      <w:start w:val="1"/>
      <w:numFmt w:val="bullet"/>
      <w:lvlText w:val=""/>
      <w:lvlJc w:val="left"/>
      <w:pPr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0379F8"/>
    <w:multiLevelType w:val="hybridMultilevel"/>
    <w:tmpl w:val="C11256FC"/>
    <w:lvl w:ilvl="0" w:tplc="CAD27952">
      <w:start w:val="1"/>
      <w:numFmt w:val="bullet"/>
      <w:lvlText w:val=""/>
      <w:lvlJc w:val="left"/>
      <w:pPr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2905DF"/>
    <w:multiLevelType w:val="multilevel"/>
    <w:tmpl w:val="99BAE3B0"/>
    <w:lvl w:ilvl="0">
      <w:start w:val="1"/>
      <w:numFmt w:val="bullet"/>
      <w:lvlText w:val="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>
      <w:start w:val="1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hAnsi="Symbol" w:hint="default"/>
        <w:sz w:val="26"/>
        <w:szCs w:val="26"/>
      </w:rPr>
    </w:lvl>
    <w:lvl w:ilvl="2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096C70"/>
    <w:multiLevelType w:val="hybridMultilevel"/>
    <w:tmpl w:val="959E6F9E"/>
    <w:lvl w:ilvl="0" w:tplc="CAD27952">
      <w:start w:val="1"/>
      <w:numFmt w:val="bullet"/>
      <w:lvlText w:val=""/>
      <w:lvlJc w:val="left"/>
      <w:pPr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42C28CB"/>
    <w:multiLevelType w:val="multilevel"/>
    <w:tmpl w:val="0B7CFE0A"/>
    <w:lvl w:ilvl="0">
      <w:start w:val="1"/>
      <w:numFmt w:val="bullet"/>
      <w:lvlText w:val=""/>
      <w:lvlJc w:val="left"/>
      <w:pPr>
        <w:tabs>
          <w:tab w:val="num" w:pos="630"/>
        </w:tabs>
        <w:ind w:left="630" w:hanging="360"/>
      </w:pPr>
      <w:rPr>
        <w:rFonts w:ascii="Symbol" w:hAnsi="Symbol" w:hint="default"/>
        <w:sz w:val="26"/>
        <w:szCs w:val="26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6"/>
        <w:szCs w:val="26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310FAC"/>
    <w:multiLevelType w:val="hybridMultilevel"/>
    <w:tmpl w:val="E264A51A"/>
    <w:lvl w:ilvl="0" w:tplc="CAD27952">
      <w:start w:val="1"/>
      <w:numFmt w:val="bullet"/>
      <w:lvlText w:val=""/>
      <w:lvlJc w:val="left"/>
      <w:pPr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F66775"/>
    <w:multiLevelType w:val="hybridMultilevel"/>
    <w:tmpl w:val="247C1A60"/>
    <w:lvl w:ilvl="0" w:tplc="5AA27F88">
      <w:start w:val="1"/>
      <w:numFmt w:val="bullet"/>
      <w:lvlText w:val=""/>
      <w:lvlJc w:val="left"/>
      <w:pPr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95B07F2"/>
    <w:multiLevelType w:val="multilevel"/>
    <w:tmpl w:val="0F8CB69C"/>
    <w:lvl w:ilvl="0">
      <w:start w:val="1"/>
      <w:numFmt w:val="bullet"/>
      <w:lvlText w:val="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>
      <w:start w:val="1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hAnsi="Symbol" w:hint="default"/>
        <w:sz w:val="26"/>
        <w:szCs w:val="26"/>
      </w:rPr>
    </w:lvl>
    <w:lvl w:ilvl="2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316C7A"/>
    <w:multiLevelType w:val="multilevel"/>
    <w:tmpl w:val="3EB2A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9621EE"/>
    <w:multiLevelType w:val="multilevel"/>
    <w:tmpl w:val="AAC24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D14237"/>
    <w:multiLevelType w:val="multilevel"/>
    <w:tmpl w:val="CDE44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392C2A"/>
    <w:multiLevelType w:val="multilevel"/>
    <w:tmpl w:val="02EC526E"/>
    <w:lvl w:ilvl="0">
      <w:start w:val="1"/>
      <w:numFmt w:val="bullet"/>
      <w:lvlText w:val=""/>
      <w:lvlJc w:val="left"/>
      <w:pPr>
        <w:tabs>
          <w:tab w:val="num" w:pos="1050"/>
        </w:tabs>
        <w:ind w:left="105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70"/>
        </w:tabs>
        <w:ind w:left="17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30"/>
        </w:tabs>
        <w:ind w:left="393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50"/>
        </w:tabs>
        <w:ind w:left="465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090"/>
        </w:tabs>
        <w:ind w:left="609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10"/>
        </w:tabs>
        <w:ind w:left="681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681B79"/>
    <w:multiLevelType w:val="hybridMultilevel"/>
    <w:tmpl w:val="546E874E"/>
    <w:lvl w:ilvl="0" w:tplc="CAD27952">
      <w:start w:val="1"/>
      <w:numFmt w:val="bullet"/>
      <w:lvlText w:val=""/>
      <w:lvlJc w:val="left"/>
      <w:pPr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887038"/>
    <w:multiLevelType w:val="multilevel"/>
    <w:tmpl w:val="B5760F08"/>
    <w:lvl w:ilvl="0">
      <w:start w:val="1"/>
      <w:numFmt w:val="bullet"/>
      <w:lvlText w:val="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>
      <w:start w:val="1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hAnsi="Symbol" w:hint="default"/>
        <w:sz w:val="26"/>
        <w:szCs w:val="26"/>
      </w:rPr>
    </w:lvl>
    <w:lvl w:ilvl="2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4E10C26"/>
    <w:multiLevelType w:val="multilevel"/>
    <w:tmpl w:val="91085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AA5970"/>
    <w:multiLevelType w:val="hybridMultilevel"/>
    <w:tmpl w:val="7E12124A"/>
    <w:lvl w:ilvl="0" w:tplc="0784ABA2">
      <w:start w:val="1"/>
      <w:numFmt w:val="bullet"/>
      <w:lvlText w:val=""/>
      <w:lvlJc w:val="left"/>
      <w:pPr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F895413"/>
    <w:multiLevelType w:val="hybridMultilevel"/>
    <w:tmpl w:val="4B52058A"/>
    <w:lvl w:ilvl="0" w:tplc="CAD27952">
      <w:start w:val="1"/>
      <w:numFmt w:val="bullet"/>
      <w:lvlText w:val=""/>
      <w:lvlJc w:val="left"/>
      <w:pPr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1960891"/>
    <w:multiLevelType w:val="hybridMultilevel"/>
    <w:tmpl w:val="A742FD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8B364F"/>
    <w:multiLevelType w:val="hybridMultilevel"/>
    <w:tmpl w:val="193801F8"/>
    <w:lvl w:ilvl="0" w:tplc="CAD27952">
      <w:start w:val="1"/>
      <w:numFmt w:val="bullet"/>
      <w:lvlText w:val=""/>
      <w:lvlJc w:val="left"/>
      <w:pPr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F2C3502"/>
    <w:multiLevelType w:val="multilevel"/>
    <w:tmpl w:val="AE98A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09973B8"/>
    <w:multiLevelType w:val="multilevel"/>
    <w:tmpl w:val="54128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2DB090B"/>
    <w:multiLevelType w:val="multilevel"/>
    <w:tmpl w:val="E042D3AA"/>
    <w:lvl w:ilvl="0">
      <w:start w:val="1"/>
      <w:numFmt w:val="bullet"/>
      <w:lvlText w:val=""/>
      <w:lvlJc w:val="left"/>
      <w:pPr>
        <w:tabs>
          <w:tab w:val="num" w:pos="450"/>
        </w:tabs>
        <w:ind w:left="450" w:hanging="360"/>
      </w:pPr>
      <w:rPr>
        <w:rFonts w:ascii="Wingdings" w:hAnsi="Wingdings" w:hint="default"/>
        <w:sz w:val="26"/>
        <w:szCs w:val="26"/>
      </w:rPr>
    </w:lvl>
    <w:lvl w:ilvl="1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sz w:val="26"/>
        <w:szCs w:val="26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3E56CEB"/>
    <w:multiLevelType w:val="hybridMultilevel"/>
    <w:tmpl w:val="FE9647FA"/>
    <w:lvl w:ilvl="0" w:tplc="C43EFDBA">
      <w:start w:val="1"/>
      <w:numFmt w:val="bullet"/>
      <w:lvlText w:val=""/>
      <w:lvlJc w:val="left"/>
      <w:pPr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7F6196"/>
    <w:multiLevelType w:val="multilevel"/>
    <w:tmpl w:val="C3401120"/>
    <w:lvl w:ilvl="0">
      <w:start w:val="1"/>
      <w:numFmt w:val="bullet"/>
      <w:lvlText w:val="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>
      <w:start w:val="1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hAnsi="Symbol" w:hint="default"/>
        <w:sz w:val="26"/>
        <w:szCs w:val="26"/>
      </w:rPr>
    </w:lvl>
    <w:lvl w:ilvl="2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7456FDF"/>
    <w:multiLevelType w:val="hybridMultilevel"/>
    <w:tmpl w:val="24E83484"/>
    <w:lvl w:ilvl="0" w:tplc="5AA27F88">
      <w:start w:val="1"/>
      <w:numFmt w:val="bullet"/>
      <w:lvlText w:val=""/>
      <w:lvlJc w:val="left"/>
      <w:pPr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212482"/>
    <w:multiLevelType w:val="hybridMultilevel"/>
    <w:tmpl w:val="A6EC279C"/>
    <w:lvl w:ilvl="0" w:tplc="C43EFDBA">
      <w:start w:val="1"/>
      <w:numFmt w:val="bullet"/>
      <w:lvlText w:val=""/>
      <w:lvlJc w:val="left"/>
      <w:pPr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D3E16E7"/>
    <w:multiLevelType w:val="hybridMultilevel"/>
    <w:tmpl w:val="917841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1C2072"/>
    <w:multiLevelType w:val="multilevel"/>
    <w:tmpl w:val="FF62E4DE"/>
    <w:lvl w:ilvl="0">
      <w:start w:val="1"/>
      <w:numFmt w:val="bullet"/>
      <w:lvlText w:val=""/>
      <w:lvlJc w:val="left"/>
      <w:pPr>
        <w:tabs>
          <w:tab w:val="num" w:pos="450"/>
        </w:tabs>
        <w:ind w:left="450" w:hanging="360"/>
      </w:pPr>
      <w:rPr>
        <w:rFonts w:ascii="Wingdings" w:hAnsi="Wingdings" w:hint="default"/>
        <w:sz w:val="26"/>
        <w:szCs w:val="26"/>
      </w:rPr>
    </w:lvl>
    <w:lvl w:ilvl="1">
      <w:start w:val="1"/>
      <w:numFmt w:val="bullet"/>
      <w:lvlText w:val=""/>
      <w:lvlJc w:val="left"/>
      <w:pPr>
        <w:tabs>
          <w:tab w:val="num" w:pos="630"/>
        </w:tabs>
        <w:ind w:left="630" w:hanging="360"/>
      </w:pPr>
      <w:rPr>
        <w:rFonts w:ascii="Symbol" w:hAnsi="Symbol" w:hint="default"/>
        <w:sz w:val="26"/>
        <w:szCs w:val="26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5"/>
  </w:num>
  <w:num w:numId="3">
    <w:abstractNumId w:val="20"/>
  </w:num>
  <w:num w:numId="4">
    <w:abstractNumId w:val="21"/>
  </w:num>
  <w:num w:numId="5">
    <w:abstractNumId w:val="10"/>
  </w:num>
  <w:num w:numId="6">
    <w:abstractNumId w:val="12"/>
  </w:num>
  <w:num w:numId="7">
    <w:abstractNumId w:val="11"/>
  </w:num>
  <w:num w:numId="8">
    <w:abstractNumId w:val="22"/>
  </w:num>
  <w:num w:numId="9">
    <w:abstractNumId w:val="28"/>
  </w:num>
  <w:num w:numId="10">
    <w:abstractNumId w:val="14"/>
  </w:num>
  <w:num w:numId="11">
    <w:abstractNumId w:val="5"/>
  </w:num>
  <w:num w:numId="12">
    <w:abstractNumId w:val="3"/>
  </w:num>
  <w:num w:numId="13">
    <w:abstractNumId w:val="8"/>
  </w:num>
  <w:num w:numId="14">
    <w:abstractNumId w:val="24"/>
  </w:num>
  <w:num w:numId="15">
    <w:abstractNumId w:val="19"/>
  </w:num>
  <w:num w:numId="16">
    <w:abstractNumId w:val="23"/>
  </w:num>
  <w:num w:numId="17">
    <w:abstractNumId w:val="27"/>
  </w:num>
  <w:num w:numId="18">
    <w:abstractNumId w:val="16"/>
  </w:num>
  <w:num w:numId="19">
    <w:abstractNumId w:val="1"/>
  </w:num>
  <w:num w:numId="20">
    <w:abstractNumId w:val="7"/>
  </w:num>
  <w:num w:numId="21">
    <w:abstractNumId w:val="25"/>
  </w:num>
  <w:num w:numId="22">
    <w:abstractNumId w:val="4"/>
  </w:num>
  <w:num w:numId="23">
    <w:abstractNumId w:val="18"/>
  </w:num>
  <w:num w:numId="24">
    <w:abstractNumId w:val="0"/>
  </w:num>
  <w:num w:numId="25">
    <w:abstractNumId w:val="6"/>
  </w:num>
  <w:num w:numId="26">
    <w:abstractNumId w:val="2"/>
  </w:num>
  <w:num w:numId="27">
    <w:abstractNumId w:val="13"/>
  </w:num>
  <w:num w:numId="28">
    <w:abstractNumId w:val="17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7651">
      <o:colormenu v:ext="edit" fillcolor="none [2412]" strokecolor="none [3069]"/>
    </o:shapedefaults>
    <o:shapelayout v:ext="edit">
      <o:idmap v:ext="edit" data="27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0D19"/>
    <w:rsid w:val="000035EE"/>
    <w:rsid w:val="00007932"/>
    <w:rsid w:val="00014376"/>
    <w:rsid w:val="00035E74"/>
    <w:rsid w:val="0004346B"/>
    <w:rsid w:val="00051014"/>
    <w:rsid w:val="00052FD8"/>
    <w:rsid w:val="00054F77"/>
    <w:rsid w:val="00063433"/>
    <w:rsid w:val="0006500D"/>
    <w:rsid w:val="00066417"/>
    <w:rsid w:val="00067768"/>
    <w:rsid w:val="000677AE"/>
    <w:rsid w:val="00076C9A"/>
    <w:rsid w:val="000801F4"/>
    <w:rsid w:val="000913B4"/>
    <w:rsid w:val="000B0364"/>
    <w:rsid w:val="000C1A4B"/>
    <w:rsid w:val="000E445D"/>
    <w:rsid w:val="000F36FB"/>
    <w:rsid w:val="000F5E51"/>
    <w:rsid w:val="001203F2"/>
    <w:rsid w:val="001313C9"/>
    <w:rsid w:val="00136140"/>
    <w:rsid w:val="00160981"/>
    <w:rsid w:val="0016547A"/>
    <w:rsid w:val="001700BD"/>
    <w:rsid w:val="001717FE"/>
    <w:rsid w:val="00173D8C"/>
    <w:rsid w:val="00175179"/>
    <w:rsid w:val="00192A30"/>
    <w:rsid w:val="00195220"/>
    <w:rsid w:val="001A0DC7"/>
    <w:rsid w:val="001B1B1A"/>
    <w:rsid w:val="001C293E"/>
    <w:rsid w:val="001D1676"/>
    <w:rsid w:val="001D3176"/>
    <w:rsid w:val="002155CA"/>
    <w:rsid w:val="00215B4F"/>
    <w:rsid w:val="0022167E"/>
    <w:rsid w:val="00227016"/>
    <w:rsid w:val="002424F2"/>
    <w:rsid w:val="002552C4"/>
    <w:rsid w:val="00260EFB"/>
    <w:rsid w:val="00264D60"/>
    <w:rsid w:val="00287695"/>
    <w:rsid w:val="002A213D"/>
    <w:rsid w:val="002A46C7"/>
    <w:rsid w:val="002A5142"/>
    <w:rsid w:val="002B0C24"/>
    <w:rsid w:val="002C7401"/>
    <w:rsid w:val="002E31C3"/>
    <w:rsid w:val="002E5558"/>
    <w:rsid w:val="002E5A23"/>
    <w:rsid w:val="002E6BC6"/>
    <w:rsid w:val="002F390F"/>
    <w:rsid w:val="00301E50"/>
    <w:rsid w:val="0031334A"/>
    <w:rsid w:val="00326147"/>
    <w:rsid w:val="00341864"/>
    <w:rsid w:val="00342F68"/>
    <w:rsid w:val="003651DC"/>
    <w:rsid w:val="003C3804"/>
    <w:rsid w:val="003C505A"/>
    <w:rsid w:val="003C5C90"/>
    <w:rsid w:val="003D3E11"/>
    <w:rsid w:val="003E4A48"/>
    <w:rsid w:val="003E6320"/>
    <w:rsid w:val="00423ACC"/>
    <w:rsid w:val="0042403B"/>
    <w:rsid w:val="00444D61"/>
    <w:rsid w:val="00450F23"/>
    <w:rsid w:val="0046286C"/>
    <w:rsid w:val="0047403D"/>
    <w:rsid w:val="004A0884"/>
    <w:rsid w:val="004B056D"/>
    <w:rsid w:val="004C2636"/>
    <w:rsid w:val="004C6114"/>
    <w:rsid w:val="004C689D"/>
    <w:rsid w:val="004D069D"/>
    <w:rsid w:val="004E11CE"/>
    <w:rsid w:val="004E1978"/>
    <w:rsid w:val="004E53CA"/>
    <w:rsid w:val="004E6C61"/>
    <w:rsid w:val="004F46C9"/>
    <w:rsid w:val="004F7F8B"/>
    <w:rsid w:val="0050279D"/>
    <w:rsid w:val="005069A5"/>
    <w:rsid w:val="00514158"/>
    <w:rsid w:val="0052584D"/>
    <w:rsid w:val="005329E6"/>
    <w:rsid w:val="005354A9"/>
    <w:rsid w:val="00537EA4"/>
    <w:rsid w:val="00573D6F"/>
    <w:rsid w:val="0058293E"/>
    <w:rsid w:val="00597B89"/>
    <w:rsid w:val="005B0C13"/>
    <w:rsid w:val="005C3AFE"/>
    <w:rsid w:val="005C560D"/>
    <w:rsid w:val="005E3F43"/>
    <w:rsid w:val="005E6C8B"/>
    <w:rsid w:val="005F1564"/>
    <w:rsid w:val="00605DCF"/>
    <w:rsid w:val="00613E31"/>
    <w:rsid w:val="00614131"/>
    <w:rsid w:val="00615429"/>
    <w:rsid w:val="00627356"/>
    <w:rsid w:val="006370DA"/>
    <w:rsid w:val="00656366"/>
    <w:rsid w:val="00694883"/>
    <w:rsid w:val="006A1FFA"/>
    <w:rsid w:val="006A39D6"/>
    <w:rsid w:val="006A5880"/>
    <w:rsid w:val="006B11B2"/>
    <w:rsid w:val="006B1933"/>
    <w:rsid w:val="006D090B"/>
    <w:rsid w:val="006F7F6C"/>
    <w:rsid w:val="00700EB9"/>
    <w:rsid w:val="00755220"/>
    <w:rsid w:val="0075741B"/>
    <w:rsid w:val="007817B9"/>
    <w:rsid w:val="007826C6"/>
    <w:rsid w:val="00784A4A"/>
    <w:rsid w:val="00791752"/>
    <w:rsid w:val="007A0DD0"/>
    <w:rsid w:val="007A0FF7"/>
    <w:rsid w:val="007A245A"/>
    <w:rsid w:val="007A3976"/>
    <w:rsid w:val="007A55EF"/>
    <w:rsid w:val="007B6816"/>
    <w:rsid w:val="00804083"/>
    <w:rsid w:val="008059B1"/>
    <w:rsid w:val="0081326F"/>
    <w:rsid w:val="00813421"/>
    <w:rsid w:val="008275DE"/>
    <w:rsid w:val="00842A29"/>
    <w:rsid w:val="0085512F"/>
    <w:rsid w:val="0085797A"/>
    <w:rsid w:val="00864B44"/>
    <w:rsid w:val="00864C36"/>
    <w:rsid w:val="008650DA"/>
    <w:rsid w:val="00876EE2"/>
    <w:rsid w:val="00890D19"/>
    <w:rsid w:val="008A29D7"/>
    <w:rsid w:val="008C63B5"/>
    <w:rsid w:val="008D3E07"/>
    <w:rsid w:val="008E6E21"/>
    <w:rsid w:val="00917066"/>
    <w:rsid w:val="00920744"/>
    <w:rsid w:val="00920969"/>
    <w:rsid w:val="00921524"/>
    <w:rsid w:val="00932FAD"/>
    <w:rsid w:val="00943D22"/>
    <w:rsid w:val="009510D1"/>
    <w:rsid w:val="009513CE"/>
    <w:rsid w:val="00953427"/>
    <w:rsid w:val="00963312"/>
    <w:rsid w:val="00963794"/>
    <w:rsid w:val="009719D6"/>
    <w:rsid w:val="009719FE"/>
    <w:rsid w:val="00982AD6"/>
    <w:rsid w:val="009960B0"/>
    <w:rsid w:val="009A2170"/>
    <w:rsid w:val="009C22A4"/>
    <w:rsid w:val="009D189A"/>
    <w:rsid w:val="009D1C7B"/>
    <w:rsid w:val="009D7F17"/>
    <w:rsid w:val="009E5A53"/>
    <w:rsid w:val="00A01E83"/>
    <w:rsid w:val="00A0296E"/>
    <w:rsid w:val="00A03313"/>
    <w:rsid w:val="00A04981"/>
    <w:rsid w:val="00A101A4"/>
    <w:rsid w:val="00A139D1"/>
    <w:rsid w:val="00A727CD"/>
    <w:rsid w:val="00A866FE"/>
    <w:rsid w:val="00A9527A"/>
    <w:rsid w:val="00A9541D"/>
    <w:rsid w:val="00AA5046"/>
    <w:rsid w:val="00AD01A1"/>
    <w:rsid w:val="00AE4069"/>
    <w:rsid w:val="00B1280D"/>
    <w:rsid w:val="00B202A5"/>
    <w:rsid w:val="00B26682"/>
    <w:rsid w:val="00B35E30"/>
    <w:rsid w:val="00B42EE0"/>
    <w:rsid w:val="00B7347F"/>
    <w:rsid w:val="00B90786"/>
    <w:rsid w:val="00BB104B"/>
    <w:rsid w:val="00BD4309"/>
    <w:rsid w:val="00BE5126"/>
    <w:rsid w:val="00BE724B"/>
    <w:rsid w:val="00BF6C98"/>
    <w:rsid w:val="00C12BEB"/>
    <w:rsid w:val="00C22B49"/>
    <w:rsid w:val="00C2351E"/>
    <w:rsid w:val="00C41920"/>
    <w:rsid w:val="00C73DA3"/>
    <w:rsid w:val="00C74D6B"/>
    <w:rsid w:val="00C91327"/>
    <w:rsid w:val="00C97217"/>
    <w:rsid w:val="00CA04A8"/>
    <w:rsid w:val="00CD01D5"/>
    <w:rsid w:val="00CE2F33"/>
    <w:rsid w:val="00CE7968"/>
    <w:rsid w:val="00CF3E24"/>
    <w:rsid w:val="00CF66E5"/>
    <w:rsid w:val="00D04396"/>
    <w:rsid w:val="00D24794"/>
    <w:rsid w:val="00D25DAC"/>
    <w:rsid w:val="00D33519"/>
    <w:rsid w:val="00D5411E"/>
    <w:rsid w:val="00D62359"/>
    <w:rsid w:val="00D63EBC"/>
    <w:rsid w:val="00D91DC2"/>
    <w:rsid w:val="00D94C5A"/>
    <w:rsid w:val="00DC0BEE"/>
    <w:rsid w:val="00DC42D6"/>
    <w:rsid w:val="00DE2871"/>
    <w:rsid w:val="00E01F65"/>
    <w:rsid w:val="00E1291B"/>
    <w:rsid w:val="00E17D9A"/>
    <w:rsid w:val="00E837AC"/>
    <w:rsid w:val="00E95ECE"/>
    <w:rsid w:val="00EB04DA"/>
    <w:rsid w:val="00EC0E9B"/>
    <w:rsid w:val="00ED6283"/>
    <w:rsid w:val="00F00D64"/>
    <w:rsid w:val="00F2024F"/>
    <w:rsid w:val="00F20F49"/>
    <w:rsid w:val="00F31EFC"/>
    <w:rsid w:val="00F417CF"/>
    <w:rsid w:val="00F5342F"/>
    <w:rsid w:val="00F65450"/>
    <w:rsid w:val="00F717BF"/>
    <w:rsid w:val="00F81484"/>
    <w:rsid w:val="00F821B8"/>
    <w:rsid w:val="00F86D7D"/>
    <w:rsid w:val="00F903F9"/>
    <w:rsid w:val="00F9165A"/>
    <w:rsid w:val="00F92145"/>
    <w:rsid w:val="00FA1959"/>
    <w:rsid w:val="00FA5E4E"/>
    <w:rsid w:val="00FB3380"/>
    <w:rsid w:val="00FD10BC"/>
    <w:rsid w:val="00FD7581"/>
    <w:rsid w:val="00FF00EA"/>
    <w:rsid w:val="00FF3D84"/>
    <w:rsid w:val="00FF4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1">
      <o:colormenu v:ext="edit" fillcolor="none [2412]" strokecolor="none [3069]"/>
    </o:shapedefaults>
    <o:shapelayout v:ext="edit">
      <o:idmap v:ext="edit" data="1"/>
      <o:rules v:ext="edit">
        <o:r id="V:Rule10" type="connector" idref="#_x0000_s1026"/>
        <o:r id="V:Rule11" type="connector" idref="#_x0000_s1031"/>
        <o:r id="V:Rule12" type="connector" idref="#_x0000_s1028"/>
        <o:r id="V:Rule13" type="connector" idref="#_x0000_s1032"/>
        <o:r id="V:Rule14" type="connector" idref="#_x0000_s1035"/>
        <o:r id="V:Rule15" type="connector" idref="#_x0000_s1027"/>
        <o:r id="V:Rule16" type="connector" idref="#_x0000_s1034"/>
        <o:r id="V:Rule17" type="connector" idref="#_x0000_s1033"/>
        <o:r id="V:Rule18" type="connector" idref="#_x0000_s1030"/>
      </o:rules>
    </o:shapelayout>
  </w:shapeDefaults>
  <w:decimalSymbol w:val="."/>
  <w:listSeparator w:val=","/>
  <w15:docId w15:val="{51B3E5D9-641B-41FB-AAAA-B4B93329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26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ctiontitletext">
    <w:name w:val="sectiontitletext"/>
    <w:basedOn w:val="Normal"/>
    <w:rsid w:val="00076C9A"/>
    <w:pPr>
      <w:spacing w:before="75" w:after="75" w:line="240" w:lineRule="auto"/>
    </w:pPr>
    <w:rPr>
      <w:rFonts w:ascii="Arial" w:eastAsia="Times New Roman" w:hAnsi="Arial" w:cs="Arial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6C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C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86D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6D7D"/>
  </w:style>
  <w:style w:type="paragraph" w:styleId="Footer">
    <w:name w:val="footer"/>
    <w:basedOn w:val="Normal"/>
    <w:link w:val="FooterChar"/>
    <w:uiPriority w:val="99"/>
    <w:unhideWhenUsed/>
    <w:rsid w:val="00F86D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6D7D"/>
  </w:style>
  <w:style w:type="table" w:styleId="TableGrid">
    <w:name w:val="Table Grid"/>
    <w:basedOn w:val="TableNormal"/>
    <w:uiPriority w:val="59"/>
    <w:rsid w:val="00597B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42D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E2F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E2F3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E2F3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2F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E2F3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256230">
      <w:bodyDiv w:val="1"/>
      <w:marLeft w:val="30"/>
      <w:marRight w:val="30"/>
      <w:marTop w:val="30"/>
      <w:marBottom w:val="3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6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0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9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34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istin%20and%20TJ\AppData\Roaming\Microsoft\Templates\TP030001948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2018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33" ma:contentTypeDescription="Create a new document." ma:contentTypeScope="" ma:versionID="37d3ec2b48d53e45b233ad8f52fe1b11"/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C9AD52B-B4C4-4F5E-BCF6-05AE123A70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DDD6924-DF8A-44B4-9134-0050E67D37A3}">
  <ds:schemaRefs>
    <ds:schemaRef ds:uri="http://schemas.microsoft.com/office/2006/metadata/contentType"/>
    <ds:schemaRef ds:uri="http://schemas.microsoft.com/office/2006/metadata/properties/metaAttributes"/>
  </ds:schemaRefs>
</ds:datastoreItem>
</file>

<file path=customXml/itemProps4.xml><?xml version="1.0" encoding="utf-8"?>
<ds:datastoreItem xmlns:ds="http://schemas.openxmlformats.org/officeDocument/2006/customXml" ds:itemID="{5A3DE33D-E11C-42B9-A7BD-3C442CAFDD5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23624CB-FB62-49C2-81DB-B852C144C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TP030001948</Template>
  <TotalTime>263</TotalTime>
  <Pages>4</Pages>
  <Words>1278</Words>
  <Characters>7286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Form 51937 Checklist</vt:lpstr>
    </vt:vector>
  </TitlesOfParts>
  <Company>State of Indiana</Company>
  <LinksUpToDate>false</LinksUpToDate>
  <CharactersWithSpaces>8547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Form 51937 Checklist</dc:title>
  <dc:subject/>
  <dc:creator>Kristin and TJ</dc:creator>
  <cp:keywords/>
  <dc:description/>
  <cp:lastModifiedBy>Rehder, Crystal</cp:lastModifiedBy>
  <cp:revision>8</cp:revision>
  <cp:lastPrinted>2018-03-23T12:55:00Z</cp:lastPrinted>
  <dcterms:created xsi:type="dcterms:W3CDTF">2015-08-10T17:33:00Z</dcterms:created>
  <dcterms:modified xsi:type="dcterms:W3CDTF">2018-10-15T19:22:00Z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TC300019489990</vt:lpwstr>
  </property>
</Properties>
</file>