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7EA9A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5E60085C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7F5B0" w14:textId="77777777" w:rsidR="00A05A3F" w:rsidRDefault="00A05A3F" w:rsidP="003057A0">
      <w:r>
        <w:separator/>
      </w:r>
    </w:p>
  </w:endnote>
  <w:endnote w:type="continuationSeparator" w:id="0">
    <w:p w14:paraId="02294B2E" w14:textId="77777777" w:rsidR="00A05A3F" w:rsidRDefault="00A05A3F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E37F9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02C64E6D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2370B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6CB4F20" wp14:editId="40A728A9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0E785B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292F15A" wp14:editId="5A41C3CD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CB4F2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2D0E785B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292F15A" wp14:editId="5A41C3CD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7CFB169" wp14:editId="25D5F711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FCBACD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359754F1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CFB169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77FCBACD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359754F1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DE2D3" w14:textId="77777777" w:rsidR="00A05A3F" w:rsidRDefault="00A05A3F" w:rsidP="003057A0">
      <w:r>
        <w:separator/>
      </w:r>
    </w:p>
  </w:footnote>
  <w:footnote w:type="continuationSeparator" w:id="0">
    <w:p w14:paraId="79D4E1D3" w14:textId="77777777" w:rsidR="00A05A3F" w:rsidRDefault="00A05A3F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1E614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2CB2287" wp14:editId="35F86C56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740C90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2B12AB6F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064780DE" w14:textId="77777777" w:rsidR="00AB1C1A" w:rsidRDefault="00A8229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F45471657C2948CC85B36548ECF59606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00277954" w14:textId="0CD8C94E" w:rsidR="00EA4BA8" w:rsidRPr="00C63EF1" w:rsidRDefault="00A8229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4E3480EC49644E8A956FA2504B2E288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Tippecanoe County Office</w:t>
                              </w:r>
                            </w:sdtContent>
                          </w:sdt>
                        </w:p>
                        <w:p w14:paraId="0566333B" w14:textId="6DC622D8" w:rsidR="0082558C" w:rsidRPr="0082558C" w:rsidRDefault="00A8229E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2A6F402BCD1745D7A8A54DCBA39C13E6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823 Park East Blvd., Suite A</w:t>
                              </w:r>
                              <w:r>
                                <w:br/>
                                <w:t>Lafayette, IN 47905-0811</w:t>
                              </w:r>
                            </w:sdtContent>
                          </w:sdt>
                        </w:p>
                        <w:p w14:paraId="3CC81C40" w14:textId="77777777" w:rsidR="00EA4BA8" w:rsidRDefault="00A8229E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C405D05AD3DA4629972387136D808CA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3E34E59F45174F2AAB0FA19C277F5AD4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63F0A5D7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CB228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1C740C90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2B12AB6F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064780DE" w14:textId="77777777" w:rsidR="00AB1C1A" w:rsidRDefault="00A8229E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F45471657C2948CC85B36548ECF59606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00277954" w14:textId="0CD8C94E" w:rsidR="00EA4BA8" w:rsidRPr="00C63EF1" w:rsidRDefault="00A8229E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4E3480EC49644E8A956FA2504B2E288B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Tippecanoe County Office</w:t>
                        </w:r>
                      </w:sdtContent>
                    </w:sdt>
                  </w:p>
                  <w:p w14:paraId="0566333B" w14:textId="6DC622D8" w:rsidR="0082558C" w:rsidRPr="0082558C" w:rsidRDefault="00A8229E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2A6F402BCD1745D7A8A54DCBA39C13E6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823 Park East Blvd., Suite A</w:t>
                        </w:r>
                        <w:r>
                          <w:br/>
                          <w:t>Lafayette, IN 47905-0811</w:t>
                        </w:r>
                      </w:sdtContent>
                    </w:sdt>
                  </w:p>
                  <w:p w14:paraId="3CC81C40" w14:textId="77777777" w:rsidR="00EA4BA8" w:rsidRDefault="00A8229E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C405D05AD3DA4629972387136D808CAC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3E34E59F45174F2AAB0FA19C277F5AD4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63F0A5D7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660EA2C" wp14:editId="1F04660A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65523A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0E6C4C3" wp14:editId="3017227D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60EA2C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A65523A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0E6C4C3" wp14:editId="3017227D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A3F"/>
    <w:rsid w:val="00063171"/>
    <w:rsid w:val="00085D21"/>
    <w:rsid w:val="000D2E46"/>
    <w:rsid w:val="000E2B0E"/>
    <w:rsid w:val="00112570"/>
    <w:rsid w:val="001170D6"/>
    <w:rsid w:val="00127C02"/>
    <w:rsid w:val="0014019A"/>
    <w:rsid w:val="00162704"/>
    <w:rsid w:val="001706BB"/>
    <w:rsid w:val="00175CE5"/>
    <w:rsid w:val="001979B9"/>
    <w:rsid w:val="001B17A8"/>
    <w:rsid w:val="001B6657"/>
    <w:rsid w:val="001F2685"/>
    <w:rsid w:val="00216FE2"/>
    <w:rsid w:val="00232203"/>
    <w:rsid w:val="00245F4A"/>
    <w:rsid w:val="002656BA"/>
    <w:rsid w:val="00277BCE"/>
    <w:rsid w:val="002A52D3"/>
    <w:rsid w:val="002B4AA5"/>
    <w:rsid w:val="002C31EB"/>
    <w:rsid w:val="002C3576"/>
    <w:rsid w:val="002E12AA"/>
    <w:rsid w:val="002E5516"/>
    <w:rsid w:val="002F4D76"/>
    <w:rsid w:val="003057A0"/>
    <w:rsid w:val="0031790B"/>
    <w:rsid w:val="003278FA"/>
    <w:rsid w:val="003322E2"/>
    <w:rsid w:val="00362FC1"/>
    <w:rsid w:val="00385610"/>
    <w:rsid w:val="0039348F"/>
    <w:rsid w:val="003B168F"/>
    <w:rsid w:val="00400172"/>
    <w:rsid w:val="004B0028"/>
    <w:rsid w:val="004E7B1E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86B2D"/>
    <w:rsid w:val="006C6480"/>
    <w:rsid w:val="006E360D"/>
    <w:rsid w:val="006F3161"/>
    <w:rsid w:val="00730C42"/>
    <w:rsid w:val="007350A3"/>
    <w:rsid w:val="00746E83"/>
    <w:rsid w:val="00762CE2"/>
    <w:rsid w:val="00772A3C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8C5C91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05A3F"/>
    <w:rsid w:val="00A1048A"/>
    <w:rsid w:val="00A27745"/>
    <w:rsid w:val="00A36262"/>
    <w:rsid w:val="00A47C6E"/>
    <w:rsid w:val="00A60B2D"/>
    <w:rsid w:val="00A62F37"/>
    <w:rsid w:val="00A8229E"/>
    <w:rsid w:val="00A977D9"/>
    <w:rsid w:val="00AB1C1A"/>
    <w:rsid w:val="00AD20F1"/>
    <w:rsid w:val="00AE726E"/>
    <w:rsid w:val="00AF33F7"/>
    <w:rsid w:val="00AF4DE1"/>
    <w:rsid w:val="00B04377"/>
    <w:rsid w:val="00B04FED"/>
    <w:rsid w:val="00B07F48"/>
    <w:rsid w:val="00B177E8"/>
    <w:rsid w:val="00B3625E"/>
    <w:rsid w:val="00B86EC8"/>
    <w:rsid w:val="00BA3494"/>
    <w:rsid w:val="00BC214D"/>
    <w:rsid w:val="00BF1F4B"/>
    <w:rsid w:val="00BF3F6E"/>
    <w:rsid w:val="00C45CB2"/>
    <w:rsid w:val="00C575C5"/>
    <w:rsid w:val="00C620F3"/>
    <w:rsid w:val="00C63EF1"/>
    <w:rsid w:val="00C655D7"/>
    <w:rsid w:val="00CB063A"/>
    <w:rsid w:val="00CB20E5"/>
    <w:rsid w:val="00CD29DD"/>
    <w:rsid w:val="00CE0CA1"/>
    <w:rsid w:val="00CF19F6"/>
    <w:rsid w:val="00CF7189"/>
    <w:rsid w:val="00D04F10"/>
    <w:rsid w:val="00D16819"/>
    <w:rsid w:val="00D22B4B"/>
    <w:rsid w:val="00D37E34"/>
    <w:rsid w:val="00D41FBE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F5A"/>
    <w:rsid w:val="00F3290B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4742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45471657C2948CC85B36548ECF59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E5A4C5-5E94-44AC-89C8-28407AD62C59}"/>
      </w:docPartPr>
      <w:docPartBody>
        <w:p w:rsidR="00AD2EDC" w:rsidRDefault="00AD2EDC">
          <w:pPr>
            <w:pStyle w:val="F45471657C2948CC85B36548ECF59606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4E3480EC49644E8A956FA2504B2E2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6B34C-BA8F-4C7C-9C35-B5F3E5768C54}"/>
      </w:docPartPr>
      <w:docPartBody>
        <w:p w:rsidR="00AD2EDC" w:rsidRDefault="00AD2EDC">
          <w:pPr>
            <w:pStyle w:val="4E3480EC49644E8A956FA2504B2E288B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2A6F402BCD1745D7A8A54DCBA39C1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1DE22D-EB70-4F88-8B7A-909A5840874F}"/>
      </w:docPartPr>
      <w:docPartBody>
        <w:p w:rsidR="00AD2EDC" w:rsidRDefault="00AD2EDC">
          <w:pPr>
            <w:pStyle w:val="2A6F402BCD1745D7A8A54DCBA39C13E6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C405D05AD3DA4629972387136D808C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3B5A2-9099-4AA0-95FC-2D021EBC61AE}"/>
      </w:docPartPr>
      <w:docPartBody>
        <w:p w:rsidR="00AD2EDC" w:rsidRDefault="00AD2EDC">
          <w:pPr>
            <w:pStyle w:val="C405D05AD3DA4629972387136D808CAC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3E34E59F45174F2AAB0FA19C277F5A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AE15EE-018F-40B4-9B4E-9770E018AABE}"/>
      </w:docPartPr>
      <w:docPartBody>
        <w:p w:rsidR="00AD2EDC" w:rsidRDefault="00AD2EDC">
          <w:pPr>
            <w:pStyle w:val="3E34E59F45174F2AAB0FA19C277F5AD4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EDC"/>
    <w:rsid w:val="00AD2EDC"/>
    <w:rsid w:val="00F3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F45471657C2948CC85B36548ECF59606">
    <w:name w:val="F45471657C2948CC85B36548ECF59606"/>
  </w:style>
  <w:style w:type="paragraph" w:customStyle="1" w:styleId="4E3480EC49644E8A956FA2504B2E288B">
    <w:name w:val="4E3480EC49644E8A956FA2504B2E288B"/>
  </w:style>
  <w:style w:type="paragraph" w:customStyle="1" w:styleId="2A6F402BCD1745D7A8A54DCBA39C13E6">
    <w:name w:val="2A6F402BCD1745D7A8A54DCBA39C13E6"/>
  </w:style>
  <w:style w:type="paragraph" w:customStyle="1" w:styleId="C405D05AD3DA4629972387136D808CAC">
    <w:name w:val="C405D05AD3DA4629972387136D808CAC"/>
  </w:style>
  <w:style w:type="paragraph" w:customStyle="1" w:styleId="3E34E59F45174F2AAB0FA19C277F5AD4">
    <w:name w:val="3E34E59F45174F2AAB0FA19C277F5A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B837E7-BE88-46F9-BD9C-725369AB9400}"/>
</file>

<file path=customXml/itemProps3.xml><?xml version="1.0" encoding="utf-8"?>
<ds:datastoreItem xmlns:ds="http://schemas.openxmlformats.org/officeDocument/2006/customXml" ds:itemID="{C14E8C02-39B5-4A50-A108-DE3A234B502E}"/>
</file>

<file path=customXml/itemProps4.xml><?xml version="1.0" encoding="utf-8"?>
<ds:datastoreItem xmlns:ds="http://schemas.openxmlformats.org/officeDocument/2006/customXml" ds:itemID="{CA39B23E-5706-4F5B-A66C-DE99EE90678E}"/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Tippecanoe_Co_DFR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Tipton County Office</dc:title>
  <dc:subject>VOICE: 800-403-0864</dc:subject>
  <dc:creator>Inkenbrandt, Alan L</dc:creator>
  <cp:keywords>FSSA</cp:keywords>
  <dc:description>701 E. Jefferson St., Suite 2_x000d_
Tipton, IN 46072-1460</dc:description>
  <cp:lastModifiedBy>Inkenbrandt, Alan L</cp:lastModifiedBy>
  <cp:revision>2</cp:revision>
  <dcterms:created xsi:type="dcterms:W3CDTF">2025-01-10T17:37:00Z</dcterms:created>
  <dcterms:modified xsi:type="dcterms:W3CDTF">2025-01-10T17:37:00Z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