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81290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0ACD002C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C0466" w14:textId="77777777" w:rsidR="005C216D" w:rsidRDefault="005C216D" w:rsidP="003057A0">
      <w:r>
        <w:separator/>
      </w:r>
    </w:p>
  </w:endnote>
  <w:endnote w:type="continuationSeparator" w:id="0">
    <w:p w14:paraId="4C95D39D" w14:textId="77777777" w:rsidR="005C216D" w:rsidRDefault="005C216D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DA8AD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1A4CA627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AB9C3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F510A67" wp14:editId="2308D934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991F2B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F334FB0" wp14:editId="3E84D6AC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510A67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2B991F2B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F334FB0" wp14:editId="3E84D6AC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258153D1" wp14:editId="6D794E0B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EC72BC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10FA595C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8153D1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33EC72BC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10FA595C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F70CC" w14:textId="77777777" w:rsidR="005C216D" w:rsidRDefault="005C216D" w:rsidP="003057A0">
      <w:r>
        <w:separator/>
      </w:r>
    </w:p>
  </w:footnote>
  <w:footnote w:type="continuationSeparator" w:id="0">
    <w:p w14:paraId="6F1C9C05" w14:textId="77777777" w:rsidR="005C216D" w:rsidRDefault="005C216D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CFE36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A71D639" wp14:editId="7C3440E3">
              <wp:simplePos x="0" y="0"/>
              <wp:positionH relativeFrom="column">
                <wp:posOffset>2047875</wp:posOffset>
              </wp:positionH>
              <wp:positionV relativeFrom="paragraph">
                <wp:posOffset>381000</wp:posOffset>
              </wp:positionV>
              <wp:extent cx="402526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26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1B3E305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4D192DBA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59FC1C86" w14:textId="77777777" w:rsidR="00AB1C1A" w:rsidRDefault="002237E5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116A15CF485D4AD9BB4707D47E68862A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A475E8">
                                <w:t>Indiana Family and Social Services Administration</w:t>
                              </w:r>
                            </w:sdtContent>
                          </w:sdt>
                        </w:p>
                        <w:p w14:paraId="37DF265C" w14:textId="77777777" w:rsidR="00EA4BA8" w:rsidRPr="00C63EF1" w:rsidRDefault="002237E5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A38844C3831642F28809DA243A78C45E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681811">
                                <w:t>Investigations and Compliance Division</w:t>
                              </w:r>
                            </w:sdtContent>
                          </w:sdt>
                        </w:p>
                        <w:p w14:paraId="06CF5D8F" w14:textId="393D4F49" w:rsidR="0082558C" w:rsidRPr="0082558C" w:rsidRDefault="002237E5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235FB9171202439C91B539E00C9A1628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402 W. WASHINGTON ST., ROOM E414</w:t>
                              </w:r>
                              <w:r>
                                <w:br/>
                                <w:t>INDIANAPOLIS, IN 46204-2773</w:t>
                              </w:r>
                            </w:sdtContent>
                          </w:sdt>
                        </w:p>
                        <w:p w14:paraId="5C44EB06" w14:textId="205F0207" w:rsidR="00EA4BA8" w:rsidRPr="002237E5" w:rsidRDefault="002237E5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898DCC066CE1429C8BE6FF065F236629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Pr="002237E5">
                                <w:t>317-234-1538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AC6322B0CF124880AF968D954625AF4B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5AF9283C" w14:textId="082B9F48" w:rsidR="009F0635" w:rsidRPr="002237E5" w:rsidRDefault="002237E5" w:rsidP="0082558C">
                              <w:pPr>
                                <w:pStyle w:val="Address"/>
                              </w:pPr>
                              <w:r w:rsidRPr="002237E5">
                                <w:t>FAX: 317-234-2244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71D63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61.25pt;margin-top:30pt;width:316.9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" filled="f" stroked="f">
              <v:textbox>
                <w:txbxContent>
                  <w:p w14:paraId="61B3E305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4D192DBA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59FC1C86" w14:textId="77777777" w:rsidR="00AB1C1A" w:rsidRDefault="002237E5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116A15CF485D4AD9BB4707D47E68862A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A475E8">
                          <w:t>Indiana Family and Social Services Administration</w:t>
                        </w:r>
                      </w:sdtContent>
                    </w:sdt>
                  </w:p>
                  <w:p w14:paraId="37DF265C" w14:textId="77777777" w:rsidR="00EA4BA8" w:rsidRPr="00C63EF1" w:rsidRDefault="002237E5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A38844C3831642F28809DA243A78C45E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681811">
                          <w:t>Investigations and Compliance Division</w:t>
                        </w:r>
                      </w:sdtContent>
                    </w:sdt>
                  </w:p>
                  <w:p w14:paraId="06CF5D8F" w14:textId="393D4F49" w:rsidR="0082558C" w:rsidRPr="0082558C" w:rsidRDefault="002237E5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235FB9171202439C91B539E00C9A1628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402 W. WASHINGTON ST., ROOM E414</w:t>
                        </w:r>
                        <w:r>
                          <w:br/>
                          <w:t>INDIANAPOLIS, IN 46204-2773</w:t>
                        </w:r>
                      </w:sdtContent>
                    </w:sdt>
                  </w:p>
                  <w:p w14:paraId="5C44EB06" w14:textId="205F0207" w:rsidR="00EA4BA8" w:rsidRPr="002237E5" w:rsidRDefault="002237E5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898DCC066CE1429C8BE6FF065F236629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Pr="002237E5">
                          <w:t>317-234-1538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AC6322B0CF124880AF968D954625AF4B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5AF9283C" w14:textId="082B9F48" w:rsidR="009F0635" w:rsidRPr="002237E5" w:rsidRDefault="002237E5" w:rsidP="0082558C">
                        <w:pPr>
                          <w:pStyle w:val="Address"/>
                        </w:pPr>
                        <w:r w:rsidRPr="002237E5">
                          <w:t>FAX: 317-234-2244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BAA5227" wp14:editId="501E8E97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E47959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78E686B7" wp14:editId="3ECB100B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AA5227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8E47959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78E686B7" wp14:editId="3ECB100B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16D"/>
    <w:rsid w:val="000708F2"/>
    <w:rsid w:val="000C5DA5"/>
    <w:rsid w:val="000D2E46"/>
    <w:rsid w:val="000E2B0E"/>
    <w:rsid w:val="00112570"/>
    <w:rsid w:val="001170D6"/>
    <w:rsid w:val="0013300F"/>
    <w:rsid w:val="0014019A"/>
    <w:rsid w:val="00152BF4"/>
    <w:rsid w:val="001706BB"/>
    <w:rsid w:val="00175CE5"/>
    <w:rsid w:val="001979B9"/>
    <w:rsid w:val="001B17A8"/>
    <w:rsid w:val="001B2729"/>
    <w:rsid w:val="001B6657"/>
    <w:rsid w:val="001B726C"/>
    <w:rsid w:val="001E1257"/>
    <w:rsid w:val="001E4859"/>
    <w:rsid w:val="001F2685"/>
    <w:rsid w:val="002130FF"/>
    <w:rsid w:val="002237E5"/>
    <w:rsid w:val="00232203"/>
    <w:rsid w:val="00245F4A"/>
    <w:rsid w:val="00247DEC"/>
    <w:rsid w:val="002656BA"/>
    <w:rsid w:val="00292D02"/>
    <w:rsid w:val="002A52D3"/>
    <w:rsid w:val="002B5B40"/>
    <w:rsid w:val="002C3576"/>
    <w:rsid w:val="002E12AA"/>
    <w:rsid w:val="002E5516"/>
    <w:rsid w:val="003057A0"/>
    <w:rsid w:val="0031790B"/>
    <w:rsid w:val="003278FA"/>
    <w:rsid w:val="00362FC1"/>
    <w:rsid w:val="00375022"/>
    <w:rsid w:val="00385610"/>
    <w:rsid w:val="0039348F"/>
    <w:rsid w:val="003B168F"/>
    <w:rsid w:val="003B7DC9"/>
    <w:rsid w:val="00400172"/>
    <w:rsid w:val="00412BFF"/>
    <w:rsid w:val="00414408"/>
    <w:rsid w:val="00441A35"/>
    <w:rsid w:val="0044554B"/>
    <w:rsid w:val="004A1700"/>
    <w:rsid w:val="004B0028"/>
    <w:rsid w:val="004D67C6"/>
    <w:rsid w:val="00513A05"/>
    <w:rsid w:val="005222E4"/>
    <w:rsid w:val="0052290A"/>
    <w:rsid w:val="00525595"/>
    <w:rsid w:val="00525674"/>
    <w:rsid w:val="00534AF7"/>
    <w:rsid w:val="00563C69"/>
    <w:rsid w:val="00566DC2"/>
    <w:rsid w:val="005904BD"/>
    <w:rsid w:val="005C216D"/>
    <w:rsid w:val="005E66BC"/>
    <w:rsid w:val="00600787"/>
    <w:rsid w:val="00601F92"/>
    <w:rsid w:val="0060311A"/>
    <w:rsid w:val="00604E04"/>
    <w:rsid w:val="006402E3"/>
    <w:rsid w:val="00653CA9"/>
    <w:rsid w:val="00661EEB"/>
    <w:rsid w:val="006661BD"/>
    <w:rsid w:val="00681811"/>
    <w:rsid w:val="006C6480"/>
    <w:rsid w:val="006E360D"/>
    <w:rsid w:val="006F3161"/>
    <w:rsid w:val="00704916"/>
    <w:rsid w:val="00706038"/>
    <w:rsid w:val="0070616C"/>
    <w:rsid w:val="00730C42"/>
    <w:rsid w:val="007350A3"/>
    <w:rsid w:val="00746E83"/>
    <w:rsid w:val="00762CE2"/>
    <w:rsid w:val="0076451E"/>
    <w:rsid w:val="0079300A"/>
    <w:rsid w:val="007A0ED0"/>
    <w:rsid w:val="007A3376"/>
    <w:rsid w:val="007B61FC"/>
    <w:rsid w:val="007B6552"/>
    <w:rsid w:val="007D3D3C"/>
    <w:rsid w:val="008041A0"/>
    <w:rsid w:val="00817AD5"/>
    <w:rsid w:val="008249F2"/>
    <w:rsid w:val="0082558C"/>
    <w:rsid w:val="00847379"/>
    <w:rsid w:val="00860115"/>
    <w:rsid w:val="00871140"/>
    <w:rsid w:val="0087757C"/>
    <w:rsid w:val="0088388A"/>
    <w:rsid w:val="0089712D"/>
    <w:rsid w:val="008A3A1E"/>
    <w:rsid w:val="008B1B0B"/>
    <w:rsid w:val="008B7275"/>
    <w:rsid w:val="009229D5"/>
    <w:rsid w:val="009436CA"/>
    <w:rsid w:val="00944944"/>
    <w:rsid w:val="0095156C"/>
    <w:rsid w:val="0095663C"/>
    <w:rsid w:val="00973E5B"/>
    <w:rsid w:val="00984642"/>
    <w:rsid w:val="0099460B"/>
    <w:rsid w:val="009A49FB"/>
    <w:rsid w:val="009D4356"/>
    <w:rsid w:val="009E4832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B1C1A"/>
    <w:rsid w:val="00AD20F1"/>
    <w:rsid w:val="00AE726E"/>
    <w:rsid w:val="00AF33F7"/>
    <w:rsid w:val="00AF4DE1"/>
    <w:rsid w:val="00B01411"/>
    <w:rsid w:val="00B04377"/>
    <w:rsid w:val="00B07F48"/>
    <w:rsid w:val="00B177E8"/>
    <w:rsid w:val="00B54245"/>
    <w:rsid w:val="00B86EC8"/>
    <w:rsid w:val="00BA3494"/>
    <w:rsid w:val="00BC214D"/>
    <w:rsid w:val="00BD1857"/>
    <w:rsid w:val="00BF1F4B"/>
    <w:rsid w:val="00BF3F6E"/>
    <w:rsid w:val="00C45CB2"/>
    <w:rsid w:val="00C620F3"/>
    <w:rsid w:val="00C63EF1"/>
    <w:rsid w:val="00C655D7"/>
    <w:rsid w:val="00C90928"/>
    <w:rsid w:val="00CB46D3"/>
    <w:rsid w:val="00CD29DD"/>
    <w:rsid w:val="00CE0CA1"/>
    <w:rsid w:val="00CF19F6"/>
    <w:rsid w:val="00D04F10"/>
    <w:rsid w:val="00D16819"/>
    <w:rsid w:val="00D41FBE"/>
    <w:rsid w:val="00D60ED5"/>
    <w:rsid w:val="00E2480D"/>
    <w:rsid w:val="00E2569B"/>
    <w:rsid w:val="00E55F27"/>
    <w:rsid w:val="00E57189"/>
    <w:rsid w:val="00E67C9B"/>
    <w:rsid w:val="00E73DFF"/>
    <w:rsid w:val="00E90998"/>
    <w:rsid w:val="00E90D06"/>
    <w:rsid w:val="00EA2BDB"/>
    <w:rsid w:val="00EA4BA8"/>
    <w:rsid w:val="00EB5993"/>
    <w:rsid w:val="00EB7A64"/>
    <w:rsid w:val="00EC5A9B"/>
    <w:rsid w:val="00EC5C77"/>
    <w:rsid w:val="00EC65E2"/>
    <w:rsid w:val="00EE56A6"/>
    <w:rsid w:val="00EE5F5A"/>
    <w:rsid w:val="00F04818"/>
    <w:rsid w:val="00F11F4C"/>
    <w:rsid w:val="00F46CFE"/>
    <w:rsid w:val="00F611F9"/>
    <w:rsid w:val="00F6425C"/>
    <w:rsid w:val="00FB1608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565A6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16A15CF485D4AD9BB4707D47E6886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17F81-C7D2-42CF-8C9B-BE58967C258D}"/>
      </w:docPartPr>
      <w:docPartBody>
        <w:p w:rsidR="0064466F" w:rsidRDefault="0064466F">
          <w:pPr>
            <w:pStyle w:val="116A15CF485D4AD9BB4707D47E68862A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A38844C3831642F28809DA243A78C4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7F9715-A21F-49EC-8275-51A932FCA557}"/>
      </w:docPartPr>
      <w:docPartBody>
        <w:p w:rsidR="0064466F" w:rsidRDefault="0064466F">
          <w:pPr>
            <w:pStyle w:val="A38844C3831642F28809DA243A78C45E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235FB9171202439C91B539E00C9A16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880A16-4E73-49CD-B3DD-E64A69FB22D8}"/>
      </w:docPartPr>
      <w:docPartBody>
        <w:p w:rsidR="0064466F" w:rsidRDefault="0064466F">
          <w:pPr>
            <w:pStyle w:val="235FB9171202439C91B539E00C9A1628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898DCC066CE1429C8BE6FF065F2366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02B05F-1474-4E78-ACA6-F0E07AD063D3}"/>
      </w:docPartPr>
      <w:docPartBody>
        <w:p w:rsidR="0064466F" w:rsidRDefault="0064466F">
          <w:pPr>
            <w:pStyle w:val="898DCC066CE1429C8BE6FF065F236629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AC6322B0CF124880AF968D954625A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BBDDE2-2ED0-41BC-8A52-0EF12A4CD7C2}"/>
      </w:docPartPr>
      <w:docPartBody>
        <w:p w:rsidR="0064466F" w:rsidRDefault="0064466F">
          <w:pPr>
            <w:pStyle w:val="AC6322B0CF124880AF968D954625AF4B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66F"/>
    <w:rsid w:val="000708F2"/>
    <w:rsid w:val="0064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116A15CF485D4AD9BB4707D47E68862A">
    <w:name w:val="116A15CF485D4AD9BB4707D47E68862A"/>
  </w:style>
  <w:style w:type="paragraph" w:customStyle="1" w:styleId="A38844C3831642F28809DA243A78C45E">
    <w:name w:val="A38844C3831642F28809DA243A78C45E"/>
  </w:style>
  <w:style w:type="paragraph" w:customStyle="1" w:styleId="235FB9171202439C91B539E00C9A1628">
    <w:name w:val="235FB9171202439C91B539E00C9A1628"/>
  </w:style>
  <w:style w:type="paragraph" w:customStyle="1" w:styleId="898DCC066CE1429C8BE6FF065F236629">
    <w:name w:val="898DCC066CE1429C8BE6FF065F236629"/>
  </w:style>
  <w:style w:type="paragraph" w:customStyle="1" w:styleId="AC6322B0CF124880AF968D954625AF4B">
    <w:name w:val="AC6322B0CF124880AF968D954625AF4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Investigations_and_Compliance_Indy</Template>
  <TotalTime>2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Division of Aging</vt:lpstr>
    </vt:vector>
  </TitlesOfParts>
  <Manager>Indiana Family and Social Services Administration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Investigations and Compliance Division</dc:title>
  <dc:subject>317-234-1538</dc:subject>
  <dc:creator>Inkenbrandt, Alan L</dc:creator>
  <cp:keywords>FSSA</cp:keywords>
  <dc:description>402 W. WASHINGTON ST., ROOM E414_x000d_
INDIANAPOLIS, IN 46204-2773</dc:description>
  <cp:lastModifiedBy>Inkenbrandt, Alan L</cp:lastModifiedBy>
  <cp:revision>2</cp:revision>
  <dcterms:created xsi:type="dcterms:W3CDTF">2025-01-09T19:04:00Z</dcterms:created>
  <dcterms:modified xsi:type="dcterms:W3CDTF">2025-01-09T19:06:00Z</dcterms:modified>
  <cp:category>FAX: 317-234-2244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