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43352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7641C094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8A6D0" w14:textId="77777777" w:rsidR="006F573E" w:rsidRDefault="006F573E" w:rsidP="003057A0">
      <w:r>
        <w:separator/>
      </w:r>
    </w:p>
  </w:endnote>
  <w:endnote w:type="continuationSeparator" w:id="0">
    <w:p w14:paraId="2893B830" w14:textId="77777777" w:rsidR="006F573E" w:rsidRDefault="006F573E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D78BB" w14:textId="77777777" w:rsidR="00CE09CC" w:rsidRDefault="00CE09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D7E0F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4B9BE79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9E47D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7FCACA2" wp14:editId="1377B3FF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EE0B6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0785FF5" wp14:editId="2505F905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FCACA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AEE0B6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0785FF5" wp14:editId="2505F905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7240FBC0" wp14:editId="4206E4D8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3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D0B44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BA05FB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40FBC0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52D0B44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BA05FB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4400C" w14:textId="77777777" w:rsidR="006F573E" w:rsidRDefault="006F573E" w:rsidP="003057A0">
      <w:r>
        <w:separator/>
      </w:r>
    </w:p>
  </w:footnote>
  <w:footnote w:type="continuationSeparator" w:id="0">
    <w:p w14:paraId="5A5735EA" w14:textId="77777777" w:rsidR="006F573E" w:rsidRDefault="006F573E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A33E9" w14:textId="77777777" w:rsidR="00CE09CC" w:rsidRDefault="00CE09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7A4BE" w14:textId="77777777" w:rsidR="00CE09CC" w:rsidRDefault="00CE09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B53DE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EBAD067" wp14:editId="72181871">
              <wp:simplePos x="0" y="0"/>
              <wp:positionH relativeFrom="column">
                <wp:posOffset>2256692</wp:posOffset>
              </wp:positionH>
              <wp:positionV relativeFrom="paragraph">
                <wp:posOffset>381000</wp:posOffset>
              </wp:positionV>
              <wp:extent cx="3815715" cy="2063262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20632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86021F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390C15F6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FB348C6" w14:textId="77777777" w:rsidR="00AB1C1A" w:rsidRDefault="00D0454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9A662BB605254C38AD6B4236556FA14D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3BFB9591" w14:textId="39123CDA" w:rsidR="00EA4BA8" w:rsidRPr="00C63EF1" w:rsidRDefault="00D0454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6E66EDF21904876B1EE3C35073BF4B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Adams County Office</w:t>
                              </w:r>
                            </w:sdtContent>
                          </w:sdt>
                        </w:p>
                        <w:p w14:paraId="3DA5BA03" w14:textId="5E4734E4" w:rsidR="0082558C" w:rsidRPr="0082558C" w:rsidRDefault="00D04545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74AAF9627FC434EB664375891131FB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F5442A">
                                <w:t>2633 Grant Line Road, Suite 109,</w:t>
                              </w:r>
                              <w:r w:rsidR="00F5442A">
                                <w:br/>
                                <w:t xml:space="preserve"> New Albany, IN  47150-2426</w:t>
                              </w:r>
                            </w:sdtContent>
                          </w:sdt>
                        </w:p>
                        <w:p w14:paraId="19DDD2DE" w14:textId="77777777" w:rsidR="00EA4BA8" w:rsidRDefault="00D04545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8C1669B0E7FB4F06A1675F69FD007AE0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0D37ED575F96475AB02D8652E6F3E57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DEF56F4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BAD06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pt;margin-top:30pt;width:300.45pt;height:162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" filled="f" stroked="f">
              <v:textbox>
                <w:txbxContent>
                  <w:p w14:paraId="1D86021F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390C15F6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FB348C6" w14:textId="77777777" w:rsidR="00AB1C1A" w:rsidRDefault="00D04545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9A662BB605254C38AD6B4236556FA14D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3BFB9591" w14:textId="39123CDA" w:rsidR="00EA4BA8" w:rsidRPr="00C63EF1" w:rsidRDefault="00D04545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6E66EDF21904876B1EE3C35073BF4BE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Adams County Office</w:t>
                        </w:r>
                      </w:sdtContent>
                    </w:sdt>
                  </w:p>
                  <w:p w14:paraId="3DA5BA03" w14:textId="5E4734E4" w:rsidR="0082558C" w:rsidRPr="0082558C" w:rsidRDefault="00D04545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74AAF9627FC434EB664375891131FB4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F5442A">
                          <w:t>2633 Grant Line Road, Suite 109,</w:t>
                        </w:r>
                        <w:r w:rsidR="00F5442A">
                          <w:br/>
                          <w:t xml:space="preserve"> New Albany, IN  47150-2426</w:t>
                        </w:r>
                      </w:sdtContent>
                    </w:sdt>
                  </w:p>
                  <w:p w14:paraId="19DDD2DE" w14:textId="77777777" w:rsidR="00EA4BA8" w:rsidRDefault="00D04545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8C1669B0E7FB4F06A1675F69FD007AE0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0D37ED575F96475AB02D8652E6F3E57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DEF56F4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295BEB" wp14:editId="20B8435B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D8159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A36F42B" wp14:editId="4941E844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295BEB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00D8159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A36F42B" wp14:editId="4941E844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DE"/>
    <w:rsid w:val="000D2E46"/>
    <w:rsid w:val="000E2B0E"/>
    <w:rsid w:val="00112570"/>
    <w:rsid w:val="001170D6"/>
    <w:rsid w:val="0014019A"/>
    <w:rsid w:val="001706BB"/>
    <w:rsid w:val="00175CE5"/>
    <w:rsid w:val="001979B9"/>
    <w:rsid w:val="001B17A8"/>
    <w:rsid w:val="001B6657"/>
    <w:rsid w:val="001F2685"/>
    <w:rsid w:val="00216FE2"/>
    <w:rsid w:val="0022391B"/>
    <w:rsid w:val="00232203"/>
    <w:rsid w:val="00245F4A"/>
    <w:rsid w:val="002656BA"/>
    <w:rsid w:val="002A52D3"/>
    <w:rsid w:val="002C3576"/>
    <w:rsid w:val="002E12AA"/>
    <w:rsid w:val="002E5516"/>
    <w:rsid w:val="002F58FD"/>
    <w:rsid w:val="003057A0"/>
    <w:rsid w:val="0031790B"/>
    <w:rsid w:val="003278FA"/>
    <w:rsid w:val="003322E2"/>
    <w:rsid w:val="0034086E"/>
    <w:rsid w:val="003423B0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C6480"/>
    <w:rsid w:val="006E360D"/>
    <w:rsid w:val="006F25FE"/>
    <w:rsid w:val="006F3161"/>
    <w:rsid w:val="006F573E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3772C"/>
    <w:rsid w:val="00A47C6E"/>
    <w:rsid w:val="00A60B2D"/>
    <w:rsid w:val="00A62F37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D3F1B"/>
    <w:rsid w:val="00BF1F4B"/>
    <w:rsid w:val="00BF3F6E"/>
    <w:rsid w:val="00C45CB2"/>
    <w:rsid w:val="00C620F3"/>
    <w:rsid w:val="00C63EF1"/>
    <w:rsid w:val="00C65514"/>
    <w:rsid w:val="00C655D7"/>
    <w:rsid w:val="00CB6B4B"/>
    <w:rsid w:val="00CD29DD"/>
    <w:rsid w:val="00CE09CC"/>
    <w:rsid w:val="00CE0CA1"/>
    <w:rsid w:val="00CF19F6"/>
    <w:rsid w:val="00D04545"/>
    <w:rsid w:val="00D04F10"/>
    <w:rsid w:val="00D16819"/>
    <w:rsid w:val="00D37E34"/>
    <w:rsid w:val="00D41FBE"/>
    <w:rsid w:val="00DC62D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16DF0"/>
    <w:rsid w:val="00F46CFE"/>
    <w:rsid w:val="00F5442A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D5727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.gov/fssa/" TargetMode="External"/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A662BB605254C38AD6B4236556FA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A382F-F42C-4814-AE4C-56178A61E590}"/>
      </w:docPartPr>
      <w:docPartBody>
        <w:p w:rsidR="006F61F5" w:rsidRDefault="00C66458">
          <w:pPr>
            <w:pStyle w:val="9A662BB605254C38AD6B4236556FA14D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6E66EDF21904876B1EE3C35073BF4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63F7FF-799C-4058-8A57-607094884121}"/>
      </w:docPartPr>
      <w:docPartBody>
        <w:p w:rsidR="006F61F5" w:rsidRDefault="00C66458">
          <w:pPr>
            <w:pStyle w:val="D6E66EDF21904876B1EE3C35073BF4BE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74AAF9627FC434EB664375891131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B0200-56FA-4146-AB38-EDDBAA0E10D8}"/>
      </w:docPartPr>
      <w:docPartBody>
        <w:p w:rsidR="006F61F5" w:rsidRDefault="00C66458">
          <w:pPr>
            <w:pStyle w:val="474AAF9627FC434EB664375891131FB4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8C1669B0E7FB4F06A1675F69FD007A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F75DBD-2CE7-4E60-B674-ACAC8B0AA208}"/>
      </w:docPartPr>
      <w:docPartBody>
        <w:p w:rsidR="006F61F5" w:rsidRDefault="00C66458">
          <w:pPr>
            <w:pStyle w:val="8C1669B0E7FB4F06A1675F69FD007AE0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0D37ED575F96475AB02D8652E6F3E5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017C24-6E2C-4574-BEDD-76C80D7A1699}"/>
      </w:docPartPr>
      <w:docPartBody>
        <w:p w:rsidR="006F61F5" w:rsidRDefault="00C66458">
          <w:pPr>
            <w:pStyle w:val="0D37ED575F96475AB02D8652E6F3E57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DA1"/>
    <w:rsid w:val="00346DA1"/>
    <w:rsid w:val="006C44C3"/>
    <w:rsid w:val="006F25FE"/>
    <w:rsid w:val="006F61F5"/>
    <w:rsid w:val="00BD3F1B"/>
    <w:rsid w:val="00C66458"/>
    <w:rsid w:val="00F1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9A662BB605254C38AD6B4236556FA14D">
    <w:name w:val="9A662BB605254C38AD6B4236556FA14D"/>
  </w:style>
  <w:style w:type="paragraph" w:customStyle="1" w:styleId="D6E66EDF21904876B1EE3C35073BF4BE">
    <w:name w:val="D6E66EDF21904876B1EE3C35073BF4BE"/>
  </w:style>
  <w:style w:type="paragraph" w:customStyle="1" w:styleId="474AAF9627FC434EB664375891131FB4">
    <w:name w:val="474AAF9627FC434EB664375891131FB4"/>
  </w:style>
  <w:style w:type="paragraph" w:customStyle="1" w:styleId="8C1669B0E7FB4F06A1675F69FD007AE0">
    <w:name w:val="8C1669B0E7FB4F06A1675F69FD007AE0"/>
  </w:style>
  <w:style w:type="paragraph" w:customStyle="1" w:styleId="0D37ED575F96475AB02D8652E6F3E572">
    <w:name w:val="0D37ED575F96475AB02D8652E6F3E5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98A6EB-4D8C-44C9-AB18-1A7CE5055E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BDE16B-AECE-4D9B-8B33-0E4A7E11D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4d4b65-b08d-4e03-8877-ca9be7b951b8"/>
    <ds:schemaRef ds:uri="cebb39ad-cda7-4a64-b56f-d6199e9ac795"/>
    <ds:schemaRef ds:uri="ddb5066c-6899-482b-9ea0-5145f9da99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F6C26D-2526-4FB4-8A57-0EDAD5826435}">
  <ds:schemaRefs>
    <ds:schemaRef ds:uri="http://schemas.microsoft.com/office/2006/metadata/properties"/>
    <ds:schemaRef ds:uri="http://schemas.microsoft.com/office/infopath/2007/PartnerControls"/>
    <ds:schemaRef ds:uri="ddb5066c-6899-482b-9ea0-5145f9da9989"/>
    <ds:schemaRef ds:uri="ad4d4b65-b08d-4e03-8877-ca9be7b951b8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2025-Ltrhd-Template-Blue_DFR</Template>
  <TotalTime>3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Adams County Office</dc:title>
  <dc:subject>VOICE: 800-403-0864</dc:subject>
  <dc:creator>Indiana Division of Family Resources</dc:creator>
  <cp:keywords>FSSA</cp:keywords>
  <dc:description>1145 Bollman St._x000d_
Decatur, IN 46733-2115</dc:description>
  <cp:lastModifiedBy>Inkenbrandt, Alan L</cp:lastModifiedBy>
  <cp:revision>2</cp:revision>
  <dcterms:created xsi:type="dcterms:W3CDTF">2025-02-20T13:39:00Z</dcterms:created>
  <dcterms:modified xsi:type="dcterms:W3CDTF">2025-02-20T13:39:00Z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