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C64CD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1243F513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D647D" w14:textId="77777777" w:rsidR="00136864" w:rsidRDefault="00136864" w:rsidP="003057A0">
      <w:r>
        <w:separator/>
      </w:r>
    </w:p>
  </w:endnote>
  <w:endnote w:type="continuationSeparator" w:id="0">
    <w:p w14:paraId="365EF2E9" w14:textId="77777777" w:rsidR="00136864" w:rsidRDefault="00136864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E2FDB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691EE090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86A3C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9D602CA" wp14:editId="2235F9BE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B4ED31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DDAAFF4" wp14:editId="399CE7A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D602C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CB4ED31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DDAAFF4" wp14:editId="399CE7A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0BBAB954" wp14:editId="1564940D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A7A3C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2842503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BAB954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46A7A3C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2842503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CEE26" w14:textId="77777777" w:rsidR="00136864" w:rsidRDefault="00136864" w:rsidP="003057A0">
      <w:r>
        <w:separator/>
      </w:r>
    </w:p>
  </w:footnote>
  <w:footnote w:type="continuationSeparator" w:id="0">
    <w:p w14:paraId="673341B3" w14:textId="77777777" w:rsidR="00136864" w:rsidRDefault="00136864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FF71B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169B49A" wp14:editId="6F423695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90639B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44A0395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76782F89" w14:textId="77777777" w:rsidR="00AB1C1A" w:rsidRDefault="00EA36DB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AD457DA083454BCE8A6698837A519E42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7BC494C0" w14:textId="0DEBBB5B" w:rsidR="00EA4BA8" w:rsidRPr="00C63EF1" w:rsidRDefault="00EA36DB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DEE111CE6A4844A380ECBBB2C43075C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Vigo County Office</w:t>
                              </w:r>
                            </w:sdtContent>
                          </w:sdt>
                        </w:p>
                        <w:p w14:paraId="3F8B7EDD" w14:textId="14B17682" w:rsidR="0082558C" w:rsidRPr="0082558C" w:rsidRDefault="00EA36DB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4BC833C10694412089EC6FF7B910740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1800 Fort Harrison Road, Suite 17</w:t>
                              </w:r>
                              <w:r>
                                <w:br/>
                                <w:t>Terre Haute, IN 47804-1413</w:t>
                              </w:r>
                            </w:sdtContent>
                          </w:sdt>
                        </w:p>
                        <w:p w14:paraId="658EBA87" w14:textId="77777777" w:rsidR="00EA4BA8" w:rsidRDefault="00EA36DB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A5616D2126984BB18E3CAE6CA2B9493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5B5E14A0C6BD4B11895A06A760325A92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F96A981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69B49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4E90639B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44A0395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76782F89" w14:textId="77777777" w:rsidR="00AB1C1A" w:rsidRDefault="00EA36DB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AD457DA083454BCE8A6698837A519E42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7BC494C0" w14:textId="0DEBBB5B" w:rsidR="00EA4BA8" w:rsidRPr="00C63EF1" w:rsidRDefault="00EA36DB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DEE111CE6A4844A380ECBBB2C43075C3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Vigo County Office</w:t>
                        </w:r>
                      </w:sdtContent>
                    </w:sdt>
                  </w:p>
                  <w:p w14:paraId="3F8B7EDD" w14:textId="14B17682" w:rsidR="0082558C" w:rsidRPr="0082558C" w:rsidRDefault="00EA36DB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4BC833C10694412089EC6FF7B910740B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1800 Fort Harrison Road, Suite 17</w:t>
                        </w:r>
                        <w:r>
                          <w:br/>
                          <w:t>Terre Haute, IN 47804-1413</w:t>
                        </w:r>
                      </w:sdtContent>
                    </w:sdt>
                  </w:p>
                  <w:p w14:paraId="658EBA87" w14:textId="77777777" w:rsidR="00EA4BA8" w:rsidRDefault="00EA36DB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A5616D2126984BB18E3CAE6CA2B94936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5B5E14A0C6BD4B11895A06A760325A92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2F96A981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34ECA3" wp14:editId="3B670274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90E87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A61DDA3" wp14:editId="4780A8DB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34ECA3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C90E87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A61DDA3" wp14:editId="4780A8DB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64"/>
    <w:rsid w:val="00063171"/>
    <w:rsid w:val="00085D21"/>
    <w:rsid w:val="000D2E46"/>
    <w:rsid w:val="000E2B0E"/>
    <w:rsid w:val="00112570"/>
    <w:rsid w:val="001170D6"/>
    <w:rsid w:val="00127C02"/>
    <w:rsid w:val="00136864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E12AA"/>
    <w:rsid w:val="002E5516"/>
    <w:rsid w:val="002F4D76"/>
    <w:rsid w:val="003057A0"/>
    <w:rsid w:val="0031790B"/>
    <w:rsid w:val="003278FA"/>
    <w:rsid w:val="003322E2"/>
    <w:rsid w:val="00362D35"/>
    <w:rsid w:val="00362FC1"/>
    <w:rsid w:val="00385610"/>
    <w:rsid w:val="0039348F"/>
    <w:rsid w:val="003B168F"/>
    <w:rsid w:val="00400172"/>
    <w:rsid w:val="0040142B"/>
    <w:rsid w:val="004B0028"/>
    <w:rsid w:val="004E7B1E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673D2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8674D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05A3F"/>
    <w:rsid w:val="00A1048A"/>
    <w:rsid w:val="00A27745"/>
    <w:rsid w:val="00A36262"/>
    <w:rsid w:val="00A47C6E"/>
    <w:rsid w:val="00A60B2D"/>
    <w:rsid w:val="00A62F37"/>
    <w:rsid w:val="00A8229E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5158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B063A"/>
    <w:rsid w:val="00CB20E5"/>
    <w:rsid w:val="00CD29DD"/>
    <w:rsid w:val="00CE0CA1"/>
    <w:rsid w:val="00CF19F6"/>
    <w:rsid w:val="00CF7189"/>
    <w:rsid w:val="00D04F10"/>
    <w:rsid w:val="00D16819"/>
    <w:rsid w:val="00D22B4B"/>
    <w:rsid w:val="00D37E34"/>
    <w:rsid w:val="00D41FBE"/>
    <w:rsid w:val="00E2569B"/>
    <w:rsid w:val="00E57189"/>
    <w:rsid w:val="00E67C9B"/>
    <w:rsid w:val="00E73DFF"/>
    <w:rsid w:val="00E90998"/>
    <w:rsid w:val="00EA2BDB"/>
    <w:rsid w:val="00EA36DB"/>
    <w:rsid w:val="00EA4BA8"/>
    <w:rsid w:val="00EB5993"/>
    <w:rsid w:val="00EB7A64"/>
    <w:rsid w:val="00EC5C77"/>
    <w:rsid w:val="00ED7497"/>
    <w:rsid w:val="00EE5F5A"/>
    <w:rsid w:val="00F3290B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F603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D457DA083454BCE8A6698837A519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8C136-2178-472B-BEEB-30855246C270}"/>
      </w:docPartPr>
      <w:docPartBody>
        <w:p w:rsidR="00AA6F4A" w:rsidRDefault="00AA6F4A">
          <w:pPr>
            <w:pStyle w:val="AD457DA083454BCE8A6698837A519E42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DEE111CE6A4844A380ECBBB2C4307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99660-4B11-4462-8292-2F2A191ECF8B}"/>
      </w:docPartPr>
      <w:docPartBody>
        <w:p w:rsidR="00AA6F4A" w:rsidRDefault="00AA6F4A">
          <w:pPr>
            <w:pStyle w:val="DEE111CE6A4844A380ECBBB2C43075C3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4BC833C10694412089EC6FF7B91074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DA7CD-0D07-4021-984B-EF1DD7BAE060}"/>
      </w:docPartPr>
      <w:docPartBody>
        <w:p w:rsidR="00AA6F4A" w:rsidRDefault="00AA6F4A">
          <w:pPr>
            <w:pStyle w:val="4BC833C10694412089EC6FF7B910740B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A5616D2126984BB18E3CAE6CA2B94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065569-BF2D-4EA0-BFC5-78C6FB21ADD2}"/>
      </w:docPartPr>
      <w:docPartBody>
        <w:p w:rsidR="00AA6F4A" w:rsidRDefault="00AA6F4A">
          <w:pPr>
            <w:pStyle w:val="A5616D2126984BB18E3CAE6CA2B94936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5B5E14A0C6BD4B11895A06A760325A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B5310-023E-4FCE-AA0B-66875C299AA2}"/>
      </w:docPartPr>
      <w:docPartBody>
        <w:p w:rsidR="00AA6F4A" w:rsidRDefault="00AA6F4A">
          <w:pPr>
            <w:pStyle w:val="5B5E14A0C6BD4B11895A06A760325A92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F4A"/>
    <w:rsid w:val="006673D2"/>
    <w:rsid w:val="00AA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AD457DA083454BCE8A6698837A519E42">
    <w:name w:val="AD457DA083454BCE8A6698837A519E42"/>
  </w:style>
  <w:style w:type="paragraph" w:customStyle="1" w:styleId="DEE111CE6A4844A380ECBBB2C43075C3">
    <w:name w:val="DEE111CE6A4844A380ECBBB2C43075C3"/>
  </w:style>
  <w:style w:type="paragraph" w:customStyle="1" w:styleId="4BC833C10694412089EC6FF7B910740B">
    <w:name w:val="4BC833C10694412089EC6FF7B910740B"/>
  </w:style>
  <w:style w:type="paragraph" w:customStyle="1" w:styleId="A5616D2126984BB18E3CAE6CA2B94936">
    <w:name w:val="A5616D2126984BB18E3CAE6CA2B94936"/>
  </w:style>
  <w:style w:type="paragraph" w:customStyle="1" w:styleId="5B5E14A0C6BD4B11895A06A760325A92">
    <w:name w:val="5B5E14A0C6BD4B11895A06A760325A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E81AAB-4067-4F6C-8713-C1156647850E}"/>
</file>

<file path=customXml/itemProps3.xml><?xml version="1.0" encoding="utf-8"?>
<ds:datastoreItem xmlns:ds="http://schemas.openxmlformats.org/officeDocument/2006/customXml" ds:itemID="{D84EEB44-8B09-472F-9F8B-843244730F8A}"/>
</file>

<file path=customXml/itemProps4.xml><?xml version="1.0" encoding="utf-8"?>
<ds:datastoreItem xmlns:ds="http://schemas.openxmlformats.org/officeDocument/2006/customXml" ds:itemID="{2EE35684-DFB7-4FAE-AD38-BEA5E7530AD6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Vigo_Co_DFR</Template>
  <TotalTime>4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Wabash County Office</dc:title>
  <dc:subject>VOICE: 800-403-0864</dc:subject>
  <dc:creator>Inkenbrandt, Alan L</dc:creator>
  <cp:keywords>FSSA</cp:keywords>
  <dc:description>403 S. Cass St. Suite B_x000d_
Wabash, IN 46992-3200</dc:description>
  <cp:lastModifiedBy>Inkenbrandt, Alan L</cp:lastModifiedBy>
  <cp:revision>2</cp:revision>
  <dcterms:created xsi:type="dcterms:W3CDTF">2025-01-10T22:17:00Z</dcterms:created>
  <dcterms:modified xsi:type="dcterms:W3CDTF">2025-01-10T22:17:00Z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