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49236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7BD9C44E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A0C0A" w14:textId="77777777" w:rsidR="00903407" w:rsidRDefault="00903407" w:rsidP="003057A0">
      <w:r>
        <w:separator/>
      </w:r>
    </w:p>
  </w:endnote>
  <w:endnote w:type="continuationSeparator" w:id="0">
    <w:p w14:paraId="61E1161B" w14:textId="77777777" w:rsidR="00903407" w:rsidRDefault="00903407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83ED0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76BEB09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8A9BE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152D5F9" wp14:editId="51E77DF5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97552F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9D7DD63" wp14:editId="19551880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52D5F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E97552F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9D7DD63" wp14:editId="19551880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8D80B4D" wp14:editId="53366702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D82D19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5470C2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D80B4D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9D82D19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5470C2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AFB98" w14:textId="77777777" w:rsidR="00903407" w:rsidRDefault="00903407" w:rsidP="003057A0">
      <w:r>
        <w:separator/>
      </w:r>
    </w:p>
  </w:footnote>
  <w:footnote w:type="continuationSeparator" w:id="0">
    <w:p w14:paraId="38FDC784" w14:textId="77777777" w:rsidR="00903407" w:rsidRDefault="00903407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135A9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DA9603" wp14:editId="440ADB22">
              <wp:simplePos x="0" y="0"/>
              <wp:positionH relativeFrom="column">
                <wp:posOffset>1341912</wp:posOffset>
              </wp:positionH>
              <wp:positionV relativeFrom="paragraph">
                <wp:posOffset>380010</wp:posOffset>
              </wp:positionV>
              <wp:extent cx="4725909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5909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1A8FFD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3B12DC10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D913504" w14:textId="7AE3CF1E" w:rsidR="00AB1C1A" w:rsidRDefault="00494C1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B9445549686848CF9F5AAA02E25B86AE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26ABC72D" w14:textId="77777777" w:rsidR="00EA4BA8" w:rsidRPr="00C63EF1" w:rsidRDefault="00494C1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7D23153B02DC4720A3287E0773A656D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Bureau of Disabilities Services</w:t>
                              </w:r>
                            </w:sdtContent>
                          </w:sdt>
                        </w:p>
                        <w:p w14:paraId="2704D254" w14:textId="24D8C7BB" w:rsidR="0082558C" w:rsidRPr="0082558C" w:rsidRDefault="00494C1B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52470A4D8DFF42B7A1623D312F6182E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2901 WABASH AVE., SUITE 400</w:t>
                              </w:r>
                              <w:r>
                                <w:br/>
                                <w:t>TERRE HAUTE, IN 47803</w:t>
                              </w:r>
                              <w:r>
                                <w:br/>
                                <w:t>PHONE: 812-232-3603</w:t>
                              </w:r>
                            </w:sdtContent>
                          </w:sdt>
                        </w:p>
                        <w:p w14:paraId="7F05B734" w14:textId="77777777" w:rsidR="00EA4BA8" w:rsidRDefault="00494C1B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5E2FAEBAD124AFCBE9E0963E86E125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25B1F">
                                <w:t>TOLL-FREE: 877-218-3096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0B85D3D8BEAE4AF6BFF9813B4CB4AC15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9524C2A" w14:textId="77777777" w:rsidR="009F0635" w:rsidRPr="003820D2" w:rsidRDefault="00125B1F" w:rsidP="0082558C">
                              <w:pPr>
                                <w:pStyle w:val="Address"/>
                              </w:pPr>
                              <w:r>
                                <w:t>TOLL-FREE FAX: 855-525-9374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DA96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.65pt;margin-top:29.9pt;width:372.1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" filled="f" stroked="f">
              <v:textbox>
                <w:txbxContent>
                  <w:p w14:paraId="691A8FFD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3B12DC10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D913504" w14:textId="7AE3CF1E" w:rsidR="00AB1C1A" w:rsidRDefault="00494C1B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B9445549686848CF9F5AAA02E25B86AE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>
                          <w:t>Division of Disability, Aging and Rehabilitative Services</w:t>
                        </w:r>
                      </w:sdtContent>
                    </w:sdt>
                  </w:p>
                  <w:p w14:paraId="26ABC72D" w14:textId="77777777" w:rsidR="00EA4BA8" w:rsidRPr="00C63EF1" w:rsidRDefault="00494C1B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7D23153B02DC4720A3287E0773A656DD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Bureau of Disabilities Services</w:t>
                        </w:r>
                      </w:sdtContent>
                    </w:sdt>
                  </w:p>
                  <w:p w14:paraId="2704D254" w14:textId="24D8C7BB" w:rsidR="0082558C" w:rsidRPr="0082558C" w:rsidRDefault="00494C1B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52470A4D8DFF42B7A1623D312F6182ED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2901 WABASH AVE., SUITE 400</w:t>
                        </w:r>
                        <w:r>
                          <w:br/>
                          <w:t>TERRE HAUTE, IN 47803</w:t>
                        </w:r>
                        <w:r>
                          <w:br/>
                          <w:t>PHONE: 812-232-3603</w:t>
                        </w:r>
                      </w:sdtContent>
                    </w:sdt>
                  </w:p>
                  <w:p w14:paraId="7F05B734" w14:textId="77777777" w:rsidR="00EA4BA8" w:rsidRDefault="00494C1B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5E2FAEBAD124AFCBE9E0963E86E1259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25B1F">
                          <w:t>TOLL-FREE: 877-218-3096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0B85D3D8BEAE4AF6BFF9813B4CB4AC15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9524C2A" w14:textId="77777777" w:rsidR="009F0635" w:rsidRPr="003820D2" w:rsidRDefault="00125B1F" w:rsidP="0082558C">
                        <w:pPr>
                          <w:pStyle w:val="Address"/>
                        </w:pPr>
                        <w:r>
                          <w:t>TOLL-FREE FAX: 855-525-9374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4ABE331" wp14:editId="6137B620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5CCED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3B345F0" wp14:editId="3F8EF19D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BE331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D5CCED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3B345F0" wp14:editId="3F8EF19D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407"/>
    <w:rsid w:val="0006388F"/>
    <w:rsid w:val="000D2E46"/>
    <w:rsid w:val="000E2B0E"/>
    <w:rsid w:val="0010212B"/>
    <w:rsid w:val="00112570"/>
    <w:rsid w:val="00112905"/>
    <w:rsid w:val="001170D6"/>
    <w:rsid w:val="00125B1F"/>
    <w:rsid w:val="0013300F"/>
    <w:rsid w:val="0014019A"/>
    <w:rsid w:val="001706BB"/>
    <w:rsid w:val="00175CE5"/>
    <w:rsid w:val="00177E17"/>
    <w:rsid w:val="00181711"/>
    <w:rsid w:val="00196091"/>
    <w:rsid w:val="001979B9"/>
    <w:rsid w:val="001B17A8"/>
    <w:rsid w:val="001B2729"/>
    <w:rsid w:val="001B6657"/>
    <w:rsid w:val="001F2685"/>
    <w:rsid w:val="00232203"/>
    <w:rsid w:val="00245F4A"/>
    <w:rsid w:val="00247DEC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3D5270"/>
    <w:rsid w:val="00400172"/>
    <w:rsid w:val="00412BFF"/>
    <w:rsid w:val="00422A7A"/>
    <w:rsid w:val="00494C1B"/>
    <w:rsid w:val="004B0028"/>
    <w:rsid w:val="004D67C6"/>
    <w:rsid w:val="004F7056"/>
    <w:rsid w:val="005222E4"/>
    <w:rsid w:val="0052290A"/>
    <w:rsid w:val="00525674"/>
    <w:rsid w:val="00563C69"/>
    <w:rsid w:val="00566DC2"/>
    <w:rsid w:val="005904BD"/>
    <w:rsid w:val="005B08E0"/>
    <w:rsid w:val="005D10DB"/>
    <w:rsid w:val="00600787"/>
    <w:rsid w:val="0060311A"/>
    <w:rsid w:val="00606CC2"/>
    <w:rsid w:val="0061370F"/>
    <w:rsid w:val="006402E3"/>
    <w:rsid w:val="006452FD"/>
    <w:rsid w:val="006661BD"/>
    <w:rsid w:val="00673371"/>
    <w:rsid w:val="00674624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A6972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A44B0"/>
    <w:rsid w:val="008A7B17"/>
    <w:rsid w:val="008B1B0B"/>
    <w:rsid w:val="008F0BC7"/>
    <w:rsid w:val="00903407"/>
    <w:rsid w:val="009229D5"/>
    <w:rsid w:val="009436CA"/>
    <w:rsid w:val="00944944"/>
    <w:rsid w:val="0095156C"/>
    <w:rsid w:val="0095663C"/>
    <w:rsid w:val="009805EC"/>
    <w:rsid w:val="00984642"/>
    <w:rsid w:val="0099460B"/>
    <w:rsid w:val="009C7639"/>
    <w:rsid w:val="009E4FCD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9462D"/>
    <w:rsid w:val="00BA3494"/>
    <w:rsid w:val="00BC214D"/>
    <w:rsid w:val="00BF1F4B"/>
    <w:rsid w:val="00BF3F6E"/>
    <w:rsid w:val="00C04EAD"/>
    <w:rsid w:val="00C45CB2"/>
    <w:rsid w:val="00C620F3"/>
    <w:rsid w:val="00C63EF1"/>
    <w:rsid w:val="00C655D7"/>
    <w:rsid w:val="00C77FC4"/>
    <w:rsid w:val="00C925AA"/>
    <w:rsid w:val="00CD29DD"/>
    <w:rsid w:val="00CD56AF"/>
    <w:rsid w:val="00CE0CA1"/>
    <w:rsid w:val="00CF19F6"/>
    <w:rsid w:val="00CF4471"/>
    <w:rsid w:val="00D04F10"/>
    <w:rsid w:val="00D16819"/>
    <w:rsid w:val="00D41FBE"/>
    <w:rsid w:val="00E149F9"/>
    <w:rsid w:val="00E2569B"/>
    <w:rsid w:val="00E55AE5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D05AF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46F45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9445549686848CF9F5AAA02E25B86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4750EC-2C9D-4335-BCC4-2549C08FE906}"/>
      </w:docPartPr>
      <w:docPartBody>
        <w:p w:rsidR="00EA475F" w:rsidRDefault="00EA475F">
          <w:pPr>
            <w:pStyle w:val="B9445549686848CF9F5AAA02E25B86AE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7D23153B02DC4720A3287E0773A65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4E961-3D73-4B76-865C-5F7DAB476EDD}"/>
      </w:docPartPr>
      <w:docPartBody>
        <w:p w:rsidR="00EA475F" w:rsidRDefault="00EA475F">
          <w:pPr>
            <w:pStyle w:val="7D23153B02DC4720A3287E0773A656DD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52470A4D8DFF42B7A1623D312F6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1D75E-FE3F-4595-A888-C29BEEE9026A}"/>
      </w:docPartPr>
      <w:docPartBody>
        <w:p w:rsidR="00EA475F" w:rsidRDefault="00EA475F">
          <w:pPr>
            <w:pStyle w:val="52470A4D8DFF42B7A1623D312F6182ED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5E2FAEBAD124AFCBE9E0963E86E1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014EB-5A0D-40EC-BB1D-766D5D1C14D0}"/>
      </w:docPartPr>
      <w:docPartBody>
        <w:p w:rsidR="00EA475F" w:rsidRDefault="00EA475F">
          <w:pPr>
            <w:pStyle w:val="A5E2FAEBAD124AFCBE9E0963E86E1259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0B85D3D8BEAE4AF6BFF9813B4CB4A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89963-4133-4DE0-A7DF-BAFBB09E7A44}"/>
      </w:docPartPr>
      <w:docPartBody>
        <w:p w:rsidR="00EA475F" w:rsidRDefault="00EA475F">
          <w:pPr>
            <w:pStyle w:val="0B85D3D8BEAE4AF6BFF9813B4CB4AC15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5F"/>
    <w:rsid w:val="008A44B0"/>
    <w:rsid w:val="00EA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B9445549686848CF9F5AAA02E25B86AE">
    <w:name w:val="B9445549686848CF9F5AAA02E25B86AE"/>
  </w:style>
  <w:style w:type="paragraph" w:customStyle="1" w:styleId="7D23153B02DC4720A3287E0773A656DD">
    <w:name w:val="7D23153B02DC4720A3287E0773A656DD"/>
  </w:style>
  <w:style w:type="paragraph" w:customStyle="1" w:styleId="52470A4D8DFF42B7A1623D312F6182ED">
    <w:name w:val="52470A4D8DFF42B7A1623D312F6182ED"/>
  </w:style>
  <w:style w:type="paragraph" w:customStyle="1" w:styleId="A5E2FAEBAD124AFCBE9E0963E86E1259">
    <w:name w:val="A5E2FAEBAD124AFCBE9E0963E86E1259"/>
  </w:style>
  <w:style w:type="paragraph" w:customStyle="1" w:styleId="0B85D3D8BEAE4AF6BFF9813B4CB4AC15">
    <w:name w:val="0B85D3D8BEAE4AF6BFF9813B4CB4AC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Terre-Haute_BDS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Bureau of Disabilities Services</dc:title>
  <dc:subject>TOLL-FREE: 877-218-3096 (V/VRS/711)</dc:subject>
  <dc:creator>Inkenbrandt, Alan L</dc:creator>
  <cp:keywords>FSSA</cp:keywords>
  <dc:description>2901 WABASH AVE., SUITE 400_x000d_
TERRE HAUTE, IN 47803_x000d_
PHONE: 812-232-3603</dc:description>
  <cp:lastModifiedBy>Inkenbrandt, Alan L</cp:lastModifiedBy>
  <cp:revision>2</cp:revision>
  <dcterms:created xsi:type="dcterms:W3CDTF">2025-09-25T15:09:00Z</dcterms:created>
  <dcterms:modified xsi:type="dcterms:W3CDTF">2025-09-25T15:11:00Z</dcterms:modified>
  <cp:category>TOLL-FREE FAX: 855-525-9374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