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CEAAA" w14:textId="77777777" w:rsidR="00B04377" w:rsidRPr="00C63EF1" w:rsidRDefault="003278FA" w:rsidP="00C63EF1">
      <w:pPr>
        <w:pStyle w:val="Dateline"/>
      </w:pPr>
      <w:r>
        <w:t>Xxx</w:t>
      </w:r>
      <w:r w:rsidR="00B04377" w:rsidRPr="00C63EF1">
        <w:t>. ##, 20##</w:t>
      </w:r>
    </w:p>
    <w:p w14:paraId="52535991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58FF6" w14:textId="77777777" w:rsidR="00E75BD1" w:rsidRDefault="00E75BD1" w:rsidP="003057A0">
      <w:r>
        <w:separator/>
      </w:r>
    </w:p>
  </w:endnote>
  <w:endnote w:type="continuationSeparator" w:id="0">
    <w:p w14:paraId="7D10573B" w14:textId="77777777" w:rsidR="00E75BD1" w:rsidRDefault="00E75BD1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B0EEB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13C81348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62380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DFBAB58" wp14:editId="2AE9152E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A531DC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3D30A27" wp14:editId="52392E51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FBAB5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3CA531DC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3D30A27" wp14:editId="52392E51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4ADE40C1" wp14:editId="4B670B0C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9E718B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7E76DBDA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DE40C1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699E718B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7E76DBDA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55E7A" w14:textId="77777777" w:rsidR="00E75BD1" w:rsidRDefault="00E75BD1" w:rsidP="003057A0">
      <w:r>
        <w:separator/>
      </w:r>
    </w:p>
  </w:footnote>
  <w:footnote w:type="continuationSeparator" w:id="0">
    <w:p w14:paraId="0C6F6F53" w14:textId="77777777" w:rsidR="00E75BD1" w:rsidRDefault="00E75BD1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E2D5B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9A0F0DF" wp14:editId="5C717ECF">
              <wp:simplePos x="0" y="0"/>
              <wp:positionH relativeFrom="column">
                <wp:posOffset>1314451</wp:posOffset>
              </wp:positionH>
              <wp:positionV relativeFrom="paragraph">
                <wp:posOffset>381000</wp:posOffset>
              </wp:positionV>
              <wp:extent cx="4758690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8690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CF1889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51ECE3F6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07F223F2" w14:textId="77777777" w:rsidR="00AB1C1A" w:rsidRDefault="00E75BD1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1D98037A93AC4A22815FEA30A190D221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3820D2">
                                <w:t>Division of Disability and Rehabilitative Services</w:t>
                              </w:r>
                            </w:sdtContent>
                          </w:sdt>
                        </w:p>
                        <w:p w14:paraId="6F59AAA4" w14:textId="77777777" w:rsidR="00EA4BA8" w:rsidRPr="00C63EF1" w:rsidRDefault="00E75BD1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8F880EEC421A4BB69A0351EE75D82D0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53C36">
                                <w:t>Vocational Rehabilitation Services</w:t>
                              </w:r>
                            </w:sdtContent>
                          </w:sdt>
                        </w:p>
                        <w:p w14:paraId="5DF44A77" w14:textId="77777777" w:rsidR="0082558C" w:rsidRPr="0082558C" w:rsidRDefault="00E75BD1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A66C43D467DF4436BF8F186227233338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BB5A8E">
                                <w:t>1452 VAXTER AVE.</w:t>
                              </w:r>
                              <w:r w:rsidR="00BB5A8E">
                                <w:br/>
                                <w:t>CLARKSVILLE, IN 47129-7721</w:t>
                              </w:r>
                              <w:r w:rsidR="00BB5A8E">
                                <w:br/>
                                <w:t>812-288-8261</w:t>
                              </w:r>
                            </w:sdtContent>
                          </w:sdt>
                        </w:p>
                        <w:p w14:paraId="7FD99EDA" w14:textId="77777777" w:rsidR="00EA4BA8" w:rsidRDefault="00E75BD1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9155C74BAABB4B0997ECF1676217F4EA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BB5A8E">
                                <w:t>TOLL-FREE: 877-228-1967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0ADF57C370094DD099CF18680B883B51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5AB0196A" w14:textId="77777777" w:rsidR="009F0635" w:rsidRPr="003820D2" w:rsidRDefault="00BB5A8E" w:rsidP="0082558C">
                              <w:pPr>
                                <w:pStyle w:val="Address"/>
                              </w:pPr>
                              <w:r>
                                <w:t>TOLL-FREE FAX: 855-455-4259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A0F0D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3.5pt;margin-top:30pt;width:374.7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kED4gEAAKQDAAAOAAAAZHJzL2Uyb0RvYy54bWysU8Fu2zAMvQ/YPwi6L7YDp2mMOEXXosOA&#10;bh3Q7QNkWbaF2aJGKbGzrx8lp2m23YZdBJGUH997pLc309Czg0KnwZQ8W6ScKSOh1qYt+bevD++u&#10;OXNemFr0YFTJj8rxm93bN9vRFmoJHfS1QkYgxhWjLXnnvS2SxMlODcItwCpDxQZwEJ5CbJMaxUjo&#10;Q58s0/QqGQFriyCVc5S9n4t8F/GbRkn/1DROedaXnLj5eGI8q3Amu60oWhS20/JEQ/wDi0FoQ03P&#10;UPfCC7ZH/RfUoCWCg8YvJAwJNI2WKmogNVn6h5rnTlgVtZA5zp5tcv8PVn4+PNsvyPz0HiYaYBTh&#10;7CPI744ZuOuEadUtIoydEjU1zoJlyWhdcfo0WO0KF0Cq8RPUNGSx9xCBpgaH4ArpZIROAzieTVeT&#10;Z5KS+Xp1fbWhkqRatk7zzXoVe4ji5XOLzn9QMLBwKTnSVCO8ODw6H+iI4uVJ6GbgQfd9nGxvfkvQ&#10;w5CJ9APjmbufqoleBxkV1EcSgjAvCi02XTrAn5yNtCQldz/2AhVn/UdDZmyyPA9bFYN8tV5SgJeV&#10;6rIijCSokkuPnM3BnZ93cW9Rtx31mgdg4JYsbHQU98rrxJxWIWo+rW3Ytcs4vnr9uXa/AAAA//8D&#10;AFBLAwQUAAYACAAAACEA2dTrkOAAAAAKAQAADwAAAGRycy9kb3ducmV2LnhtbEyPwU7DMBBE70j8&#10;g7VIXBC1CTQtIZsKIVVCFRwofMAmduOosR3Fbhr+nuUEp9FqRrNvys3sejGZMXbBI9wtFAjjm6A7&#10;3yJ8fW5v1yBiIq+pD94gfJsIm+ryoqRCh7P/MNM+tYJLfCwIwaY0FFLGxhpHcREG49k7hNFR4nNs&#10;pR7pzOWul5lSuXTUef5gaTAv1jTH/ckh3NhBvb8dXuutzht73EVauWmHeH01Pz+BSGZOf2H4xWd0&#10;qJipDievo+gRMrXiLQkhV6wceFzmDyBqhPtsvQRZlfL/hOoHAAD//wMAUEsBAi0AFAAGAAgAAAAh&#10;ALaDOJL+AAAA4QEAABMAAAAAAAAAAAAAAAAAAAAAAFtDb250ZW50X1R5cGVzXS54bWxQSwECLQAU&#10;AAYACAAAACEAOP0h/9YAAACUAQAACwAAAAAAAAAAAAAAAAAvAQAAX3JlbHMvLnJlbHNQSwECLQAU&#10;AAYACAAAACEA9PJBA+IBAACkAwAADgAAAAAAAAAAAAAAAAAuAgAAZHJzL2Uyb0RvYy54bWxQSwEC&#10;LQAUAAYACAAAACEA2dTrkOAAAAAKAQAADwAAAAAAAAAAAAAAAAA8BAAAZHJzL2Rvd25yZXYueG1s&#10;UEsFBgAAAAAEAAQA8wAAAEkFAAAAAA==&#10;" filled="f" stroked="f">
              <v:textbox>
                <w:txbxContent>
                  <w:p w14:paraId="06CF1889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51ECE3F6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07F223F2" w14:textId="77777777" w:rsidR="00AB1C1A" w:rsidRDefault="00E75BD1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1D98037A93AC4A22815FEA30A190D221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3820D2">
                          <w:t>Division of Disability and Rehabilitative Services</w:t>
                        </w:r>
                      </w:sdtContent>
                    </w:sdt>
                  </w:p>
                  <w:p w14:paraId="6F59AAA4" w14:textId="77777777" w:rsidR="00EA4BA8" w:rsidRPr="00C63EF1" w:rsidRDefault="00E75BD1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8F880EEC421A4BB69A0351EE75D82D0B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53C36">
                          <w:t>Vocational Rehabilitation Services</w:t>
                        </w:r>
                      </w:sdtContent>
                    </w:sdt>
                  </w:p>
                  <w:p w14:paraId="5DF44A77" w14:textId="77777777" w:rsidR="0082558C" w:rsidRPr="0082558C" w:rsidRDefault="00E75BD1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A66C43D467DF4436BF8F186227233338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BB5A8E">
                          <w:t>1452 VAXTER AVE.</w:t>
                        </w:r>
                        <w:r w:rsidR="00BB5A8E">
                          <w:br/>
                          <w:t>CLARKSVILLE, IN 47129-7721</w:t>
                        </w:r>
                        <w:r w:rsidR="00BB5A8E">
                          <w:br/>
                          <w:t>812-288-8261</w:t>
                        </w:r>
                      </w:sdtContent>
                    </w:sdt>
                  </w:p>
                  <w:p w14:paraId="7FD99EDA" w14:textId="77777777" w:rsidR="00EA4BA8" w:rsidRDefault="00E75BD1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9155C74BAABB4B0997ECF1676217F4EA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BB5A8E">
                          <w:t>TOLL-FREE: 877-228-1967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0ADF57C370094DD099CF18680B883B51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5AB0196A" w14:textId="77777777" w:rsidR="009F0635" w:rsidRPr="003820D2" w:rsidRDefault="00BB5A8E" w:rsidP="0082558C">
                        <w:pPr>
                          <w:pStyle w:val="Address"/>
                        </w:pPr>
                        <w:r>
                          <w:t>TOLL-FREE FAX: 855-455-4259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927E64C" wp14:editId="3ABADEA1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788601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87E6CE5" wp14:editId="25247CC3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27E64C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17788601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87E6CE5" wp14:editId="25247CC3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E5E"/>
    <w:rsid w:val="000D006F"/>
    <w:rsid w:val="000D2E46"/>
    <w:rsid w:val="000E2B0E"/>
    <w:rsid w:val="000F739E"/>
    <w:rsid w:val="00112570"/>
    <w:rsid w:val="001170D6"/>
    <w:rsid w:val="0013300F"/>
    <w:rsid w:val="0014019A"/>
    <w:rsid w:val="0014170F"/>
    <w:rsid w:val="001706BB"/>
    <w:rsid w:val="00170E5E"/>
    <w:rsid w:val="00175CE5"/>
    <w:rsid w:val="001945B4"/>
    <w:rsid w:val="001979B9"/>
    <w:rsid w:val="001B17A8"/>
    <w:rsid w:val="001B2729"/>
    <w:rsid w:val="001B6657"/>
    <w:rsid w:val="001F2685"/>
    <w:rsid w:val="00232203"/>
    <w:rsid w:val="00245F4A"/>
    <w:rsid w:val="00247DEC"/>
    <w:rsid w:val="00253C36"/>
    <w:rsid w:val="002656BA"/>
    <w:rsid w:val="002A52D3"/>
    <w:rsid w:val="002C11CC"/>
    <w:rsid w:val="002C3576"/>
    <w:rsid w:val="002E12AA"/>
    <w:rsid w:val="002E5516"/>
    <w:rsid w:val="003057A0"/>
    <w:rsid w:val="0031790B"/>
    <w:rsid w:val="003278FA"/>
    <w:rsid w:val="00362FC1"/>
    <w:rsid w:val="003820D2"/>
    <w:rsid w:val="00385610"/>
    <w:rsid w:val="0039348F"/>
    <w:rsid w:val="003B168F"/>
    <w:rsid w:val="00400172"/>
    <w:rsid w:val="00412BFF"/>
    <w:rsid w:val="004B0028"/>
    <w:rsid w:val="004D67C6"/>
    <w:rsid w:val="005222E4"/>
    <w:rsid w:val="0052290A"/>
    <w:rsid w:val="00525674"/>
    <w:rsid w:val="00563C69"/>
    <w:rsid w:val="00566DC2"/>
    <w:rsid w:val="005904BD"/>
    <w:rsid w:val="005F7F7F"/>
    <w:rsid w:val="00600787"/>
    <w:rsid w:val="0060311A"/>
    <w:rsid w:val="006402E3"/>
    <w:rsid w:val="006661BD"/>
    <w:rsid w:val="006C6480"/>
    <w:rsid w:val="006E360D"/>
    <w:rsid w:val="006F3161"/>
    <w:rsid w:val="00706038"/>
    <w:rsid w:val="00730C42"/>
    <w:rsid w:val="007350A3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87054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921B8"/>
    <w:rsid w:val="00AB1C1A"/>
    <w:rsid w:val="00AD20F1"/>
    <w:rsid w:val="00AE726E"/>
    <w:rsid w:val="00AF33F7"/>
    <w:rsid w:val="00AF4DE1"/>
    <w:rsid w:val="00B04377"/>
    <w:rsid w:val="00B07F48"/>
    <w:rsid w:val="00B177E8"/>
    <w:rsid w:val="00B86EC8"/>
    <w:rsid w:val="00BA3494"/>
    <w:rsid w:val="00BB5A8E"/>
    <w:rsid w:val="00BC214D"/>
    <w:rsid w:val="00BF1F4B"/>
    <w:rsid w:val="00BF3F6E"/>
    <w:rsid w:val="00C45CB2"/>
    <w:rsid w:val="00C620F3"/>
    <w:rsid w:val="00C63EF1"/>
    <w:rsid w:val="00C655D7"/>
    <w:rsid w:val="00CC7841"/>
    <w:rsid w:val="00CD29DD"/>
    <w:rsid w:val="00CE0CA1"/>
    <w:rsid w:val="00CF19F6"/>
    <w:rsid w:val="00D04F10"/>
    <w:rsid w:val="00D16819"/>
    <w:rsid w:val="00D41FBE"/>
    <w:rsid w:val="00E2569B"/>
    <w:rsid w:val="00E55F27"/>
    <w:rsid w:val="00E57189"/>
    <w:rsid w:val="00E67C9B"/>
    <w:rsid w:val="00E73DFF"/>
    <w:rsid w:val="00E75BD1"/>
    <w:rsid w:val="00E90998"/>
    <w:rsid w:val="00EA2BDB"/>
    <w:rsid w:val="00EA4BA8"/>
    <w:rsid w:val="00EB5993"/>
    <w:rsid w:val="00EB7A64"/>
    <w:rsid w:val="00EC5C77"/>
    <w:rsid w:val="00EE56A6"/>
    <w:rsid w:val="00EE5F5A"/>
    <w:rsid w:val="00F42CAE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0FF80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D98037A93AC4A22815FEA30A190D2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D588F2-4F42-4380-BEF3-44999A762C29}"/>
      </w:docPartPr>
      <w:docPartBody>
        <w:p w:rsidR="00C26B65" w:rsidRDefault="00C26B65">
          <w:pPr>
            <w:pStyle w:val="1D98037A93AC4A22815FEA30A190D221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8F880EEC421A4BB69A0351EE75D82D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4A73CF-C740-45B1-88F8-BA8704653B34}"/>
      </w:docPartPr>
      <w:docPartBody>
        <w:p w:rsidR="00C26B65" w:rsidRDefault="00C26B65">
          <w:pPr>
            <w:pStyle w:val="8F880EEC421A4BB69A0351EE75D82D0B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A66C43D467DF4436BF8F186227233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75361-3F7A-482E-966E-EA9F7F8769A8}"/>
      </w:docPartPr>
      <w:docPartBody>
        <w:p w:rsidR="00C26B65" w:rsidRDefault="00C26B65">
          <w:pPr>
            <w:pStyle w:val="A66C43D467DF4436BF8F186227233338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9155C74BAABB4B0997ECF1676217F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F8008A-6A58-4C81-93EE-24245338E3D3}"/>
      </w:docPartPr>
      <w:docPartBody>
        <w:p w:rsidR="00C26B65" w:rsidRDefault="00C26B65">
          <w:pPr>
            <w:pStyle w:val="9155C74BAABB4B0997ECF1676217F4EA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0ADF57C370094DD099CF18680B883B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7DA0F-F4D3-4DF0-A5B6-EF08C70180DC}"/>
      </w:docPartPr>
      <w:docPartBody>
        <w:p w:rsidR="00C26B65" w:rsidRDefault="00C26B65">
          <w:pPr>
            <w:pStyle w:val="0ADF57C370094DD099CF18680B883B51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B65"/>
    <w:rsid w:val="005F7F7F"/>
    <w:rsid w:val="00C2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1D98037A93AC4A22815FEA30A190D221">
    <w:name w:val="1D98037A93AC4A22815FEA30A190D221"/>
  </w:style>
  <w:style w:type="paragraph" w:customStyle="1" w:styleId="8F880EEC421A4BB69A0351EE75D82D0B">
    <w:name w:val="8F880EEC421A4BB69A0351EE75D82D0B"/>
  </w:style>
  <w:style w:type="paragraph" w:customStyle="1" w:styleId="A66C43D467DF4436BF8F186227233338">
    <w:name w:val="A66C43D467DF4436BF8F186227233338"/>
  </w:style>
  <w:style w:type="paragraph" w:customStyle="1" w:styleId="9155C74BAABB4B0997ECF1676217F4EA">
    <w:name w:val="9155C74BAABB4B0997ECF1676217F4EA"/>
  </w:style>
  <w:style w:type="paragraph" w:customStyle="1" w:styleId="0ADF57C370094DD099CF18680B883B51">
    <w:name w:val="0ADF57C370094DD099CF18680B883B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Clarksville_VRS</Template>
  <TotalTime>2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Vocational Rehabilitation Services</dc:title>
  <dc:subject>TOLL-FREE: 877-228-1967 (V/VRS/711)</dc:subject>
  <dc:creator>Inkenbrandt, Alan L</dc:creator>
  <cp:keywords>FSSA</cp:keywords>
  <dc:description>1452 VAXTER AVE._x000d_
CLARKSVILLE, IN 47129-7721_x000d_
812-288-8261</dc:description>
  <cp:lastModifiedBy>Inkenbrandt, Alan L</cp:lastModifiedBy>
  <cp:revision>1</cp:revision>
  <dcterms:created xsi:type="dcterms:W3CDTF">2026-02-25T18:52:00Z</dcterms:created>
  <dcterms:modified xsi:type="dcterms:W3CDTF">2026-02-25T18:54:00Z</dcterms:modified>
  <cp:category>TOLL-FREE FAX: 855-455-4259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