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A637C" w14:textId="59297C72" w:rsidR="00C149A8" w:rsidRDefault="00E03017" w:rsidP="00E03017">
      <w:pPr>
        <w:spacing w:before="240"/>
      </w:pPr>
      <w:r>
        <w:softHyphen/>
      </w:r>
    </w:p>
    <w:sectPr w:rsidR="00C149A8" w:rsidSect="00E03017">
      <w:headerReference w:type="default" r:id="rId6"/>
      <w:pgSz w:w="12240" w:h="15840"/>
      <w:pgMar w:top="360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37E62" w14:textId="77777777" w:rsidR="0080007F" w:rsidRDefault="0080007F" w:rsidP="00E03017">
      <w:r>
        <w:separator/>
      </w:r>
    </w:p>
  </w:endnote>
  <w:endnote w:type="continuationSeparator" w:id="0">
    <w:p w14:paraId="44908227" w14:textId="77777777" w:rsidR="0080007F" w:rsidRDefault="0080007F" w:rsidP="00E0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D26C8" w14:textId="77777777" w:rsidR="0080007F" w:rsidRDefault="0080007F" w:rsidP="00E03017">
      <w:r>
        <w:separator/>
      </w:r>
    </w:p>
  </w:footnote>
  <w:footnote w:type="continuationSeparator" w:id="0">
    <w:p w14:paraId="17E17D7F" w14:textId="77777777" w:rsidR="0080007F" w:rsidRDefault="0080007F" w:rsidP="00E03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3D9B8" w14:textId="018E7551" w:rsidR="00E03017" w:rsidRDefault="00E0301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37580D" wp14:editId="017ED51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3641" cy="10058400"/>
          <wp:effectExtent l="0" t="0" r="0" b="0"/>
          <wp:wrapNone/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3641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017"/>
    <w:rsid w:val="003E58C4"/>
    <w:rsid w:val="005B6F8F"/>
    <w:rsid w:val="006B4CCE"/>
    <w:rsid w:val="007E45DC"/>
    <w:rsid w:val="0080007F"/>
    <w:rsid w:val="00903674"/>
    <w:rsid w:val="00927923"/>
    <w:rsid w:val="009F606E"/>
    <w:rsid w:val="00A57E70"/>
    <w:rsid w:val="00E03017"/>
    <w:rsid w:val="00E2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4684E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30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3017"/>
  </w:style>
  <w:style w:type="paragraph" w:styleId="Footer">
    <w:name w:val="footer"/>
    <w:basedOn w:val="Normal"/>
    <w:link w:val="FooterChar"/>
    <w:uiPriority w:val="99"/>
    <w:unhideWhenUsed/>
    <w:rsid w:val="00E030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3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6D9F963F2A542B946ECFA82107878" ma:contentTypeVersion="16" ma:contentTypeDescription="Create a new document." ma:contentTypeScope="" ma:versionID="8280ae18c08c40f263c4adaab8127417">
  <xsd:schema xmlns:xsd="http://www.w3.org/2001/XMLSchema" xmlns:xs="http://www.w3.org/2001/XMLSchema" xmlns:p="http://schemas.microsoft.com/office/2006/metadata/properties" xmlns:ns2="8a7eda69-c172-40fd-b157-b737a1221d06" xmlns:ns3="c57e2f51-a330-42b3-b8cc-dbfaca78aafa" targetNamespace="http://schemas.microsoft.com/office/2006/metadata/properties" ma:root="true" ma:fieldsID="2b233deddfbd6871d6924e544bb20d36" ns2:_="" ns3:_="">
    <xsd:import namespace="8a7eda69-c172-40fd-b157-b737a1221d06"/>
    <xsd:import namespace="c57e2f51-a330-42b3-b8cc-dbfaca78aa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eda69-c172-40fd-b157-b737a1221d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2a994d1-630a-44c5-90f4-832145893f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e2f51-a330-42b3-b8cc-dbfaca78aaf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8e0fc5-a962-4e11-b41f-d4d5605bb545}" ma:internalName="TaxCatchAll" ma:showField="CatchAllData" ma:web="c57e2f51-a330-42b3-b8cc-dbfaca78aa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57e2f51-a330-42b3-b8cc-dbfaca78aafa" xsi:nil="true"/>
    <lcf76f155ced4ddcb4097134ff3c332f xmlns="8a7eda69-c172-40fd-b157-b737a1221d0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F322E0-B18C-4AF5-A993-1E21DB7F34BA}"/>
</file>

<file path=customXml/itemProps2.xml><?xml version="1.0" encoding="utf-8"?>
<ds:datastoreItem xmlns:ds="http://schemas.openxmlformats.org/officeDocument/2006/customXml" ds:itemID="{F8ABB542-480B-4B07-ADF6-5A6D6A86EBB9}"/>
</file>

<file path=customXml/itemProps3.xml><?xml version="1.0" encoding="utf-8"?>
<ds:datastoreItem xmlns:ds="http://schemas.openxmlformats.org/officeDocument/2006/customXml" ds:itemID="{F756D44B-74F4-4105-88F2-C95BDD5AE858}"/>
</file>

<file path=docProps/app.xml><?xml version="1.0" encoding="utf-8"?>
<Properties xmlns="http://schemas.openxmlformats.org/officeDocument/2006/extended-properties" xmlns:vt="http://schemas.openxmlformats.org/officeDocument/2006/docPropsVTypes">
  <Template>On My Way Pre-K Letterhead update 2023.dotx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Tillman</dc:creator>
  <cp:keywords/>
  <dc:description/>
  <cp:lastModifiedBy>Katie Tillman</cp:lastModifiedBy>
  <cp:revision>2</cp:revision>
  <dcterms:created xsi:type="dcterms:W3CDTF">2023-05-01T15:37:00Z</dcterms:created>
  <dcterms:modified xsi:type="dcterms:W3CDTF">2023-05-01T15:37:00Z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0x010100ED46D9F963F2A542B946ECFA82107878</vt:lpwstr>
  </property>
</Properties>
</file>