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36746" w14:textId="61EED649" w:rsidR="001208AD" w:rsidRDefault="001208AD" w:rsidP="006F486A">
      <w:pPr>
        <w:pStyle w:val="BodyText"/>
        <w:rPr>
          <w:i/>
          <w:iCs/>
        </w:rPr>
      </w:pP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09CDCE47" wp14:editId="0C9CEB33">
                <wp:simplePos x="0" y="0"/>
                <wp:positionH relativeFrom="column">
                  <wp:posOffset>-571500</wp:posOffset>
                </wp:positionH>
                <wp:positionV relativeFrom="paragraph">
                  <wp:posOffset>-241935</wp:posOffset>
                </wp:positionV>
                <wp:extent cx="727671" cy="727671"/>
                <wp:effectExtent l="0" t="0" r="34925" b="34925"/>
                <wp:wrapNone/>
                <wp:docPr id="3" name="objec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749B202A" id="object 7" o:spid="_x0000_s1026" style="position:absolute;margin-left:-45pt;margin-top:-19.05pt;width:57.3pt;height:57.3pt;z-index:-25149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" stroked="f">
                <v:fill r:id="rId12" o:title="" recolor="t" rotate="t" type="frame"/>
                <v:shadow on="t" color="black" opacity="26214f" origin="-.5,-.5" offset=".49892mm,.49892mm"/>
                <v:textbox inset="0,0,0,0"/>
              </v:rect>
            </w:pict>
          </mc:Fallback>
        </mc:AlternateContent>
      </w: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066BA7C0" wp14:editId="3682E1D8">
                <wp:simplePos x="0" y="0"/>
                <wp:positionH relativeFrom="page">
                  <wp:posOffset>-4445</wp:posOffset>
                </wp:positionH>
                <wp:positionV relativeFrom="paragraph">
                  <wp:posOffset>-292735</wp:posOffset>
                </wp:positionV>
                <wp:extent cx="7773035" cy="84455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3035" cy="8445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AC66B" w14:textId="0D308CF2" w:rsidR="001208AD" w:rsidRPr="001208AD" w:rsidRDefault="001208AD" w:rsidP="001208AD">
                            <w:pPr>
                              <w:ind w:right="576"/>
                              <w:jc w:val="right"/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</w:pPr>
                            <w:r w:rsidRPr="001208AD"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>Project</w:t>
                            </w:r>
                            <w:r w:rsidR="00DE425B"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>/Plan</w:t>
                            </w:r>
                            <w:r w:rsidRPr="001208AD"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 xml:space="preserve"> Name, </w:t>
                            </w:r>
                            <w:r w:rsidR="00DE425B"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>Des. #</w:t>
                            </w:r>
                          </w:p>
                          <w:p w14:paraId="1D4AEB89" w14:textId="77777777" w:rsidR="001208AD" w:rsidRDefault="001208AD" w:rsidP="001208AD">
                            <w:pPr>
                              <w:jc w:val="right"/>
                              <w:rPr>
                                <w:color w:val="FFFFFF" w:themeColor="background2"/>
                              </w:rPr>
                            </w:pPr>
                          </w:p>
                          <w:p w14:paraId="5E3AB97D" w14:textId="77777777" w:rsidR="001208AD" w:rsidRPr="001208AD" w:rsidRDefault="001208AD" w:rsidP="001208AD">
                            <w:pPr>
                              <w:ind w:right="576"/>
                              <w:jc w:val="right"/>
                              <w:rPr>
                                <w:i/>
                                <w:iCs/>
                                <w:color w:val="FFFFFF" w:themeColor="background2"/>
                              </w:rPr>
                            </w:pPr>
                            <w:r w:rsidRPr="001208AD">
                              <w:rPr>
                                <w:i/>
                                <w:iCs/>
                                <w:color w:val="FFFFFF" w:themeColor="background2"/>
                              </w:rPr>
                              <w:t xml:space="preserve">Public Comment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6BA7C0" id="Rectangle 14" o:spid="_x0000_s1026" style="position:absolute;margin-left:-.35pt;margin-top:-23.05pt;width:612.05pt;height:66.5pt;z-index:-2514933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" fillcolor="#25408f [3205]" stroked="f" strokeweight="2pt">
                <v:textbox>
                  <w:txbxContent>
                    <w:p w14:paraId="6A6AC66B" w14:textId="0D308CF2" w:rsidR="001208AD" w:rsidRPr="001208AD" w:rsidRDefault="001208AD" w:rsidP="001208AD">
                      <w:pPr>
                        <w:ind w:right="576"/>
                        <w:jc w:val="right"/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</w:pPr>
                      <w:r w:rsidRPr="001208AD"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>Project</w:t>
                      </w:r>
                      <w:r w:rsidR="00DE425B"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>/Plan</w:t>
                      </w:r>
                      <w:r w:rsidRPr="001208AD"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 xml:space="preserve"> Name, </w:t>
                      </w:r>
                      <w:r w:rsidR="00DE425B"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>Des. #</w:t>
                      </w:r>
                    </w:p>
                    <w:p w14:paraId="1D4AEB89" w14:textId="77777777" w:rsidR="001208AD" w:rsidRDefault="001208AD" w:rsidP="001208AD">
                      <w:pPr>
                        <w:jc w:val="right"/>
                        <w:rPr>
                          <w:color w:val="FFFFFF" w:themeColor="background2"/>
                        </w:rPr>
                      </w:pPr>
                    </w:p>
                    <w:p w14:paraId="5E3AB97D" w14:textId="77777777" w:rsidR="001208AD" w:rsidRPr="001208AD" w:rsidRDefault="001208AD" w:rsidP="001208AD">
                      <w:pPr>
                        <w:ind w:right="576"/>
                        <w:jc w:val="right"/>
                        <w:rPr>
                          <w:i/>
                          <w:iCs/>
                          <w:color w:val="FFFFFF" w:themeColor="background2"/>
                        </w:rPr>
                      </w:pPr>
                      <w:r w:rsidRPr="001208AD">
                        <w:rPr>
                          <w:i/>
                          <w:iCs/>
                          <w:color w:val="FFFFFF" w:themeColor="background2"/>
                        </w:rPr>
                        <w:t xml:space="preserve">Public Comment Form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68D87BF" w14:textId="77777777" w:rsidR="001208AD" w:rsidRDefault="001208AD" w:rsidP="006F486A">
      <w:pPr>
        <w:pStyle w:val="BodyText"/>
        <w:rPr>
          <w:i/>
          <w:iCs/>
        </w:rPr>
      </w:pPr>
    </w:p>
    <w:p w14:paraId="58642EB2" w14:textId="24B16C58" w:rsidR="001208AD" w:rsidRDefault="006F486A" w:rsidP="00AA6A0C">
      <w:pPr>
        <w:pStyle w:val="BodyText"/>
        <w:rPr>
          <w:i/>
          <w:iCs/>
        </w:rPr>
      </w:pPr>
      <w:r w:rsidRPr="006F486A">
        <w:rPr>
          <w:i/>
          <w:iCs/>
        </w:rPr>
        <w:t xml:space="preserve">Contact information is </w:t>
      </w:r>
      <w:r w:rsidR="00A57F7D">
        <w:rPr>
          <w:i/>
          <w:iCs/>
        </w:rPr>
        <w:t xml:space="preserve">optional unless you request a response. </w:t>
      </w:r>
      <w:r w:rsidR="00A65865">
        <w:rPr>
          <w:i/>
          <w:iCs/>
        </w:rPr>
        <w:t>Thank you for your participation!</w:t>
      </w:r>
    </w:p>
    <w:p w14:paraId="2AD3514A" w14:textId="77777777" w:rsidR="001208AD" w:rsidRDefault="001208AD" w:rsidP="00AA6A0C">
      <w:pPr>
        <w:pStyle w:val="BodyText"/>
        <w:rPr>
          <w:i/>
          <w:iCs/>
        </w:rPr>
      </w:pPr>
    </w:p>
    <w:p w14:paraId="17AFD32D" w14:textId="498C6A35" w:rsidR="00AA6A0C" w:rsidRPr="001208AD" w:rsidRDefault="00AA6A0C" w:rsidP="00AA6A0C">
      <w:pPr>
        <w:pStyle w:val="BodyText"/>
        <w:rPr>
          <w:i/>
          <w:iCs/>
        </w:rPr>
      </w:pPr>
      <w:r>
        <w:t>Name: __________</w:t>
      </w:r>
      <w:r w:rsidR="001208AD">
        <w:t>__________________</w:t>
      </w:r>
      <w:r>
        <w:t>___    Mailing address: ____________</w:t>
      </w:r>
      <w:r w:rsidR="001208AD">
        <w:t>____________________________</w:t>
      </w:r>
    </w:p>
    <w:p w14:paraId="27533280" w14:textId="175951B6" w:rsidR="001208AD" w:rsidRDefault="00AA6A0C" w:rsidP="00AA6A0C">
      <w:pPr>
        <w:pStyle w:val="BodyText"/>
      </w:pPr>
      <w:r>
        <w:t>Email address: _________________________</w:t>
      </w:r>
      <w:r w:rsidR="001208AD">
        <w:t>_______</w:t>
      </w:r>
      <w:r>
        <w:t>_       Phone:  _______________________</w:t>
      </w:r>
      <w:r w:rsidR="001208AD">
        <w:t>_______</w:t>
      </w:r>
      <w:r>
        <w:t xml:space="preserve">_______ </w:t>
      </w:r>
    </w:p>
    <w:p w14:paraId="4F45166D" w14:textId="3CE18B94" w:rsidR="00AA6A0C" w:rsidRDefault="00AA6A0C" w:rsidP="00AA6A0C">
      <w:pPr>
        <w:pStyle w:val="BodyText"/>
      </w:pPr>
      <w:r>
        <w:t>Address of impacted property (or nearest cross streets):   ________________________________</w:t>
      </w:r>
      <w:r w:rsidR="001208AD">
        <w:t>_____________</w:t>
      </w:r>
      <w:r>
        <w:t>_</w:t>
      </w:r>
    </w:p>
    <w:p w14:paraId="287A2C77" w14:textId="4A347384" w:rsidR="00AA6A0C" w:rsidRDefault="00AA6A0C" w:rsidP="00AA6A0C">
      <w:pPr>
        <w:pStyle w:val="BodyText"/>
      </w:pPr>
      <w:r>
        <w:t>________________________________________________________________</w:t>
      </w:r>
      <w:r w:rsidR="001208AD">
        <w:t>___________________</w:t>
      </w:r>
      <w:r>
        <w:t>_________</w:t>
      </w:r>
    </w:p>
    <w:p w14:paraId="7208950A" w14:textId="5BF17D74" w:rsidR="00AA6A0C" w:rsidRDefault="00AA6A0C" w:rsidP="00AA6A0C">
      <w:pPr>
        <w:pStyle w:val="BodyText"/>
      </w:pPr>
      <w:r>
        <w:t>Business/Organization Name: _______________________________________</w:t>
      </w:r>
      <w:r w:rsidR="001208AD">
        <w:t>___________________</w:t>
      </w:r>
      <w:r>
        <w:t>__________</w:t>
      </w:r>
    </w:p>
    <w:p w14:paraId="4E4A893B" w14:textId="1818B374" w:rsidR="00AA6A0C" w:rsidRDefault="00AA6A0C" w:rsidP="00AA6A0C">
      <w:pPr>
        <w:pStyle w:val="BodyText"/>
      </w:pPr>
      <w:r>
        <w:t>Business/Organization Address: ________________________________________________</w:t>
      </w:r>
      <w:r w:rsidR="001208AD">
        <w:t>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BFBFBF" w:themeFill="background2" w:themeFillShade="BF"/>
        <w:tblLook w:val="04A0" w:firstRow="1" w:lastRow="0" w:firstColumn="1" w:lastColumn="0" w:noHBand="0" w:noVBand="1"/>
      </w:tblPr>
      <w:tblGrid>
        <w:gridCol w:w="10331"/>
      </w:tblGrid>
      <w:tr w:rsidR="00C26205" w:rsidRPr="00C26205" w14:paraId="2726A6E9" w14:textId="77777777" w:rsidTr="00510E7A">
        <w:tc>
          <w:tcPr>
            <w:tcW w:w="10331" w:type="dxa"/>
            <w:shd w:val="clear" w:color="auto" w:fill="A6A6A6" w:themeFill="background2" w:themeFillShade="A6"/>
          </w:tcPr>
          <w:p w14:paraId="730F25B6" w14:textId="4A20FB1A" w:rsidR="00C26205" w:rsidRPr="00C26205" w:rsidRDefault="00C26205" w:rsidP="009B35AD">
            <w:pPr>
              <w:pStyle w:val="BodyText"/>
              <w:spacing w:after="120"/>
              <w:rPr>
                <w:b/>
                <w:bCs/>
                <w:color w:val="FFFFFF" w:themeColor="background2"/>
              </w:rPr>
            </w:pPr>
            <w:r w:rsidRPr="00C26205">
              <w:rPr>
                <w:b/>
                <w:bCs/>
                <w:color w:val="FFFFFF" w:themeColor="background2"/>
              </w:rPr>
              <w:t>How did you hear about this</w:t>
            </w:r>
            <w:r w:rsidR="008E3EF6">
              <w:rPr>
                <w:b/>
                <w:bCs/>
                <w:color w:val="FFFFFF" w:themeColor="background2"/>
              </w:rPr>
              <w:t xml:space="preserve"> project/plan</w:t>
            </w:r>
            <w:r w:rsidRPr="00C26205">
              <w:rPr>
                <w:b/>
                <w:bCs/>
                <w:color w:val="FFFFFF" w:themeColor="background2"/>
              </w:rPr>
              <w:t>? (Select all that apply.)</w:t>
            </w:r>
          </w:p>
        </w:tc>
      </w:tr>
    </w:tbl>
    <w:tbl>
      <w:tblPr>
        <w:tblStyle w:val="TableGrid"/>
        <w:tblW w:w="11875" w:type="dxa"/>
        <w:tblLayout w:type="fixed"/>
        <w:tblLook w:val="04A0" w:firstRow="1" w:lastRow="0" w:firstColumn="1" w:lastColumn="0" w:noHBand="0" w:noVBand="1"/>
      </w:tblPr>
      <w:tblGrid>
        <w:gridCol w:w="265"/>
        <w:gridCol w:w="1890"/>
        <w:gridCol w:w="270"/>
        <w:gridCol w:w="1530"/>
        <w:gridCol w:w="270"/>
        <w:gridCol w:w="1080"/>
        <w:gridCol w:w="270"/>
        <w:gridCol w:w="1260"/>
        <w:gridCol w:w="270"/>
        <w:gridCol w:w="4500"/>
        <w:gridCol w:w="270"/>
      </w:tblGrid>
      <w:tr w:rsidR="008F2576" w14:paraId="694D6292" w14:textId="7C4911AF" w:rsidTr="008F2576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9D78F" w14:textId="77777777" w:rsidR="008F2576" w:rsidRDefault="008F2576" w:rsidP="009B4D9C">
            <w:pPr>
              <w:pStyle w:val="BodyText"/>
              <w:spacing w:after="120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</w:tcBorders>
          </w:tcPr>
          <w:p w14:paraId="39B2A6C7" w14:textId="1A9E798D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  <w:r>
              <w:t xml:space="preserve">Newspaper          </w:t>
            </w:r>
          </w:p>
        </w:tc>
        <w:tc>
          <w:tcPr>
            <w:tcW w:w="270" w:type="dxa"/>
          </w:tcPr>
          <w:p w14:paraId="15B4EDC6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912715C" w14:textId="48E66395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  <w:r>
              <w:t>Mai</w:t>
            </w:r>
            <w:r>
              <w:t>l</w:t>
            </w:r>
            <w:r>
              <w:t xml:space="preserve">     </w:t>
            </w:r>
          </w:p>
        </w:tc>
        <w:tc>
          <w:tcPr>
            <w:tcW w:w="270" w:type="dxa"/>
          </w:tcPr>
          <w:p w14:paraId="3393CB9C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7F6FCCF" w14:textId="5C926FC6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  <w:r>
              <w:t>TV</w:t>
            </w:r>
          </w:p>
        </w:tc>
        <w:tc>
          <w:tcPr>
            <w:tcW w:w="270" w:type="dxa"/>
          </w:tcPr>
          <w:p w14:paraId="262A4856" w14:textId="7E377D7B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2B130ED" w14:textId="5B533AFE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  <w:r>
              <w:t>Radio</w:t>
            </w:r>
          </w:p>
        </w:tc>
        <w:tc>
          <w:tcPr>
            <w:tcW w:w="270" w:type="dxa"/>
          </w:tcPr>
          <w:p w14:paraId="178D98A7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76DED4D" w14:textId="60A4FDCF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  <w:r>
              <w:t>Word of mouth</w:t>
            </w:r>
          </w:p>
        </w:tc>
        <w:tc>
          <w:tcPr>
            <w:tcW w:w="270" w:type="dxa"/>
          </w:tcPr>
          <w:p w14:paraId="2C079D99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</w:tr>
      <w:tr w:rsidR="008F2576" w14:paraId="1B63CAC5" w14:textId="70496E76" w:rsidTr="008F2576">
        <w:trPr>
          <w:trHeight w:val="395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4A21A" w14:textId="77777777" w:rsidR="008F2576" w:rsidRDefault="008F2576" w:rsidP="009B4D9C">
            <w:pPr>
              <w:pStyle w:val="BodyText"/>
              <w:spacing w:after="120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</w:tcBorders>
          </w:tcPr>
          <w:p w14:paraId="58CB5EEB" w14:textId="7FC0F99B" w:rsidR="008F2576" w:rsidRPr="00F1035E" w:rsidRDefault="008F2576" w:rsidP="009B4D9C">
            <w:pPr>
              <w:pStyle w:val="BodyText"/>
              <w:spacing w:after="120"/>
            </w:pPr>
            <w:r>
              <w:t>INDOT Website</w:t>
            </w:r>
          </w:p>
        </w:tc>
        <w:tc>
          <w:tcPr>
            <w:tcW w:w="270" w:type="dxa"/>
          </w:tcPr>
          <w:p w14:paraId="0D053C15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CDEBBE3" w14:textId="7589714B" w:rsidR="008F2576" w:rsidRPr="00E13A9B" w:rsidRDefault="008F2576" w:rsidP="009B4D9C">
            <w:pPr>
              <w:pStyle w:val="BodyText"/>
              <w:spacing w:after="120"/>
            </w:pPr>
            <w:r>
              <w:t>Social media</w:t>
            </w:r>
          </w:p>
        </w:tc>
        <w:tc>
          <w:tcPr>
            <w:tcW w:w="270" w:type="dxa"/>
          </w:tcPr>
          <w:p w14:paraId="27DAA72B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A4BDCD7" w14:textId="1C05F6AB" w:rsidR="008F2576" w:rsidRPr="000C4D88" w:rsidRDefault="008F2576" w:rsidP="009B4D9C">
            <w:pPr>
              <w:pStyle w:val="BodyText"/>
              <w:spacing w:after="120"/>
            </w:pPr>
            <w:r>
              <w:t>Email</w:t>
            </w:r>
          </w:p>
        </w:tc>
        <w:tc>
          <w:tcPr>
            <w:tcW w:w="270" w:type="dxa"/>
          </w:tcPr>
          <w:p w14:paraId="51FC3D97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AD94092" w14:textId="1B46E248" w:rsidR="008F2576" w:rsidRPr="000C4D88" w:rsidRDefault="008F2576" w:rsidP="009B4D9C">
            <w:pPr>
              <w:pStyle w:val="BodyText"/>
              <w:spacing w:after="120"/>
            </w:pPr>
            <w:r>
              <w:t>Church</w:t>
            </w:r>
          </w:p>
        </w:tc>
        <w:tc>
          <w:tcPr>
            <w:tcW w:w="270" w:type="dxa"/>
          </w:tcPr>
          <w:p w14:paraId="23CEBC5F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09D7162" w14:textId="15DFEA44" w:rsidR="008F2576" w:rsidRPr="00C47742" w:rsidRDefault="008F2576" w:rsidP="009B4D9C">
            <w:pPr>
              <w:pStyle w:val="BodyText"/>
              <w:spacing w:after="120"/>
            </w:pPr>
            <w:r w:rsidRPr="00C47742">
              <w:t>Other</w:t>
            </w:r>
            <w:r>
              <w:t xml:space="preserve">: </w:t>
            </w:r>
            <w:r w:rsidR="00304E2D">
              <w:t>_____________________</w:t>
            </w:r>
          </w:p>
        </w:tc>
        <w:tc>
          <w:tcPr>
            <w:tcW w:w="270" w:type="dxa"/>
          </w:tcPr>
          <w:p w14:paraId="48069D6A" w14:textId="77777777" w:rsidR="008F2576" w:rsidRDefault="008F2576" w:rsidP="009B4D9C">
            <w:pPr>
              <w:pStyle w:val="BodyText"/>
              <w:spacing w:after="120"/>
              <w:rPr>
                <w:b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"/>
        <w:gridCol w:w="16"/>
        <w:gridCol w:w="909"/>
        <w:gridCol w:w="232"/>
        <w:gridCol w:w="684"/>
        <w:gridCol w:w="83"/>
        <w:gridCol w:w="156"/>
        <w:gridCol w:w="114"/>
        <w:gridCol w:w="1532"/>
        <w:gridCol w:w="270"/>
        <w:gridCol w:w="1080"/>
        <w:gridCol w:w="270"/>
        <w:gridCol w:w="1260"/>
        <w:gridCol w:w="270"/>
        <w:gridCol w:w="630"/>
        <w:gridCol w:w="270"/>
        <w:gridCol w:w="1487"/>
        <w:gridCol w:w="839"/>
        <w:gridCol w:w="8"/>
      </w:tblGrid>
      <w:tr w:rsidR="00510E7A" w:rsidRPr="00510E7A" w14:paraId="73F9E1C8" w14:textId="77777777" w:rsidTr="00366F4F">
        <w:trPr>
          <w:gridAfter w:val="1"/>
          <w:wAfter w:w="8" w:type="dxa"/>
        </w:trPr>
        <w:tc>
          <w:tcPr>
            <w:tcW w:w="103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2" w:themeFillShade="A6"/>
          </w:tcPr>
          <w:p w14:paraId="176E0D1D" w14:textId="66E8E884" w:rsidR="00510E7A" w:rsidRPr="00510E7A" w:rsidRDefault="00510E7A" w:rsidP="00862D74">
            <w:pPr>
              <w:pStyle w:val="BodyText"/>
              <w:spacing w:after="120"/>
              <w:rPr>
                <w:b/>
                <w:bCs/>
                <w:color w:val="FFFFFF" w:themeColor="background2"/>
              </w:rPr>
            </w:pPr>
            <w:r w:rsidRPr="00510E7A">
              <w:rPr>
                <w:b/>
                <w:bCs/>
                <w:color w:val="FFFFFF" w:themeColor="background2"/>
              </w:rPr>
              <w:t>What is your interest in the proposed project? (Select all that apply.)</w:t>
            </w:r>
          </w:p>
        </w:tc>
      </w:tr>
      <w:tr w:rsidR="00894962" w14:paraId="19CAF4F3" w14:textId="77777777" w:rsidTr="0029766D">
        <w:trPr>
          <w:gridAfter w:val="2"/>
          <w:wAfter w:w="847" w:type="dxa"/>
          <w:trHeight w:val="413"/>
        </w:trPr>
        <w:tc>
          <w:tcPr>
            <w:tcW w:w="247" w:type="dxa"/>
            <w:gridSpan w:val="2"/>
          </w:tcPr>
          <w:p w14:paraId="4C7CDF8B" w14:textId="77777777" w:rsidR="00894962" w:rsidRDefault="00894962" w:rsidP="00AA6A0C">
            <w:pPr>
              <w:pStyle w:val="BodyText"/>
              <w:spacing w:after="120"/>
            </w:pPr>
          </w:p>
        </w:tc>
        <w:tc>
          <w:tcPr>
            <w:tcW w:w="1908" w:type="dxa"/>
            <w:gridSpan w:val="4"/>
            <w:tcBorders>
              <w:top w:val="nil"/>
              <w:bottom w:val="nil"/>
            </w:tcBorders>
          </w:tcPr>
          <w:p w14:paraId="062D3A9F" w14:textId="1964D645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  <w:r>
              <w:t xml:space="preserve">Area Resident     </w:t>
            </w:r>
          </w:p>
        </w:tc>
        <w:tc>
          <w:tcPr>
            <w:tcW w:w="270" w:type="dxa"/>
            <w:gridSpan w:val="2"/>
          </w:tcPr>
          <w:p w14:paraId="2CC3D5D5" w14:textId="77777777" w:rsidR="00894962" w:rsidRDefault="00894962" w:rsidP="00AA6A0C">
            <w:pPr>
              <w:pStyle w:val="BodyText"/>
              <w:spacing w:after="120"/>
            </w:pPr>
          </w:p>
        </w:tc>
        <w:tc>
          <w:tcPr>
            <w:tcW w:w="2880" w:type="dxa"/>
            <w:gridSpan w:val="3"/>
            <w:tcBorders>
              <w:top w:val="nil"/>
              <w:bottom w:val="nil"/>
            </w:tcBorders>
          </w:tcPr>
          <w:p w14:paraId="102E8C81" w14:textId="0F5949BD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  <w:r>
              <w:t>Area business owner</w:t>
            </w:r>
            <w:r>
              <w:t>/worker</w:t>
            </w:r>
            <w:r>
              <w:t xml:space="preserve">     </w:t>
            </w:r>
          </w:p>
        </w:tc>
        <w:tc>
          <w:tcPr>
            <w:tcW w:w="270" w:type="dxa"/>
          </w:tcPr>
          <w:p w14:paraId="64D0E0D1" w14:textId="77777777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C4D955B" w14:textId="26D51F13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  <w:r>
              <w:t>Commuter</w:t>
            </w:r>
          </w:p>
        </w:tc>
        <w:tc>
          <w:tcPr>
            <w:tcW w:w="270" w:type="dxa"/>
          </w:tcPr>
          <w:p w14:paraId="07679F53" w14:textId="77777777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2387" w:type="dxa"/>
            <w:gridSpan w:val="3"/>
            <w:tcBorders>
              <w:top w:val="nil"/>
              <w:bottom w:val="nil"/>
              <w:right w:val="nil"/>
            </w:tcBorders>
          </w:tcPr>
          <w:p w14:paraId="2D57EFC5" w14:textId="1E68BF9C" w:rsidR="00894962" w:rsidRDefault="00894962" w:rsidP="00AA6A0C">
            <w:pPr>
              <w:pStyle w:val="BodyText"/>
              <w:spacing w:after="120"/>
              <w:rPr>
                <w:b/>
                <w:bCs/>
              </w:rPr>
            </w:pPr>
            <w:r>
              <w:t xml:space="preserve">Other:  </w:t>
            </w:r>
          </w:p>
        </w:tc>
      </w:tr>
      <w:tr w:rsidR="00510E7A" w:rsidRPr="00510E7A" w14:paraId="400F586E" w14:textId="77777777" w:rsidTr="0029766D">
        <w:trPr>
          <w:gridAfter w:val="1"/>
          <w:wAfter w:w="8" w:type="dxa"/>
          <w:trHeight w:val="440"/>
        </w:trPr>
        <w:tc>
          <w:tcPr>
            <w:tcW w:w="103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2" w:themeFillShade="A6"/>
          </w:tcPr>
          <w:p w14:paraId="1ABF82F3" w14:textId="356D149C" w:rsidR="00510E7A" w:rsidRPr="00510E7A" w:rsidRDefault="00510E7A" w:rsidP="002B0D59">
            <w:pPr>
              <w:pStyle w:val="BodyText"/>
              <w:spacing w:after="120"/>
              <w:rPr>
                <w:b/>
                <w:bCs/>
              </w:rPr>
            </w:pPr>
            <w:r w:rsidRPr="00166D3C">
              <w:rPr>
                <w:b/>
                <w:bCs/>
                <w:color w:val="FFFFFF" w:themeColor="background2"/>
              </w:rPr>
              <w:t>How often do you travel in the project area?</w:t>
            </w:r>
            <w:r w:rsidR="00C87752">
              <w:rPr>
                <w:b/>
                <w:bCs/>
                <w:color w:val="FFFFFF" w:themeColor="background2"/>
              </w:rPr>
              <w:t xml:space="preserve"> (N</w:t>
            </w:r>
            <w:r w:rsidR="00C87752">
              <w:rPr>
                <w:b/>
                <w:bCs/>
                <w:color w:val="FFFFFF" w:themeColor="background2"/>
              </w:rPr>
              <w:t>ot applicable to a plan</w:t>
            </w:r>
            <w:r w:rsidR="00C87752">
              <w:rPr>
                <w:b/>
                <w:bCs/>
                <w:color w:val="FFFFFF" w:themeColor="background2"/>
              </w:rPr>
              <w:t>.)</w:t>
            </w:r>
          </w:p>
        </w:tc>
      </w:tr>
      <w:tr w:rsidR="00C01D74" w14:paraId="0F664EA8" w14:textId="67C6F609" w:rsidTr="005F3F15">
        <w:trPr>
          <w:gridAfter w:val="1"/>
          <w:wAfter w:w="8" w:type="dxa"/>
        </w:trPr>
        <w:tc>
          <w:tcPr>
            <w:tcW w:w="231" w:type="dxa"/>
            <w:tcBorders>
              <w:top w:val="single" w:sz="4" w:space="0" w:color="auto"/>
            </w:tcBorders>
          </w:tcPr>
          <w:p w14:paraId="3E64034A" w14:textId="77777777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925" w:type="dxa"/>
            <w:gridSpan w:val="2"/>
            <w:tcBorders>
              <w:top w:val="nil"/>
              <w:bottom w:val="nil"/>
            </w:tcBorders>
          </w:tcPr>
          <w:p w14:paraId="1DDF028E" w14:textId="21730316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  <w:r>
              <w:t>Daily</w:t>
            </w:r>
          </w:p>
        </w:tc>
        <w:tc>
          <w:tcPr>
            <w:tcW w:w="232" w:type="dxa"/>
            <w:tcBorders>
              <w:top w:val="single" w:sz="4" w:space="0" w:color="auto"/>
            </w:tcBorders>
          </w:tcPr>
          <w:p w14:paraId="0F71BECE" w14:textId="77777777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2567" w:type="dxa"/>
            <w:gridSpan w:val="5"/>
            <w:tcBorders>
              <w:top w:val="nil"/>
              <w:bottom w:val="nil"/>
            </w:tcBorders>
          </w:tcPr>
          <w:p w14:paraId="19B1A7AD" w14:textId="3960AB79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  <w:r>
              <w:t>A few times a week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F7A4C39" w14:textId="77777777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1CAFF46" w14:textId="6D181113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  <w:r>
              <w:t>Weekly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03AFEEBC" w14:textId="77777777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</w:p>
        </w:tc>
        <w:tc>
          <w:tcPr>
            <w:tcW w:w="2160" w:type="dxa"/>
            <w:gridSpan w:val="3"/>
            <w:tcBorders>
              <w:top w:val="nil"/>
              <w:bottom w:val="nil"/>
            </w:tcBorders>
          </w:tcPr>
          <w:p w14:paraId="0626EABF" w14:textId="7FE6AEC7" w:rsidR="00C01D74" w:rsidRDefault="00C01D74" w:rsidP="00AA6A0C">
            <w:pPr>
              <w:pStyle w:val="BodyText"/>
              <w:spacing w:after="120"/>
              <w:rPr>
                <w:b/>
                <w:bCs/>
              </w:rPr>
            </w:pPr>
            <w:r>
              <w:t xml:space="preserve">A few times a month       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6A4B4CC" w14:textId="77777777" w:rsidR="00C01D74" w:rsidRDefault="00C01D74" w:rsidP="00AA6A0C">
            <w:pPr>
              <w:pStyle w:val="BodyText"/>
              <w:spacing w:after="120"/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  <w:right w:val="nil"/>
            </w:tcBorders>
          </w:tcPr>
          <w:p w14:paraId="56D99AC6" w14:textId="0C4D3269" w:rsidR="00C01D74" w:rsidRDefault="00C01D74" w:rsidP="00AA6A0C">
            <w:pPr>
              <w:pStyle w:val="BodyText"/>
              <w:spacing w:after="120"/>
            </w:pPr>
            <w:r>
              <w:t xml:space="preserve">Never      </w:t>
            </w:r>
          </w:p>
        </w:tc>
      </w:tr>
      <w:tr w:rsidR="00366F4F" w:rsidRPr="00366F4F" w14:paraId="5F89CF70" w14:textId="77777777" w:rsidTr="0029766D">
        <w:trPr>
          <w:trHeight w:val="576"/>
        </w:trPr>
        <w:tc>
          <w:tcPr>
            <w:tcW w:w="1033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2" w:themeFillShade="A6"/>
          </w:tcPr>
          <w:p w14:paraId="61E66A53" w14:textId="41EFA55B" w:rsidR="00366F4F" w:rsidRPr="00366F4F" w:rsidRDefault="00366F4F" w:rsidP="00267C88">
            <w:pPr>
              <w:pStyle w:val="BodyText"/>
              <w:spacing w:before="120" w:after="120"/>
              <w:rPr>
                <w:b/>
                <w:bCs/>
              </w:rPr>
            </w:pPr>
            <w:r w:rsidRPr="005F3F15">
              <w:rPr>
                <w:b/>
                <w:bCs/>
                <w:color w:val="FFFFFF" w:themeColor="background2"/>
              </w:rPr>
              <w:t>How do you usually travel through the project area? (Select all that apply</w:t>
            </w:r>
            <w:r w:rsidR="006A1252">
              <w:rPr>
                <w:b/>
                <w:bCs/>
                <w:color w:val="FFFFFF" w:themeColor="background2"/>
              </w:rPr>
              <w:t>.</w:t>
            </w:r>
            <w:r w:rsidRPr="005F3F15">
              <w:rPr>
                <w:b/>
                <w:bCs/>
                <w:color w:val="FFFFFF" w:themeColor="background2"/>
              </w:rPr>
              <w:t>)</w:t>
            </w:r>
          </w:p>
        </w:tc>
      </w:tr>
      <w:tr w:rsidR="00DE425B" w14:paraId="530E3EF8" w14:textId="6A9CBA6A" w:rsidTr="0029766D">
        <w:trPr>
          <w:trHeight w:val="576"/>
        </w:trPr>
        <w:tc>
          <w:tcPr>
            <w:tcW w:w="229" w:type="dxa"/>
            <w:tcBorders>
              <w:top w:val="single" w:sz="4" w:space="0" w:color="auto"/>
            </w:tcBorders>
          </w:tcPr>
          <w:p w14:paraId="642FEAB1" w14:textId="77777777" w:rsidR="00670F0E" w:rsidRDefault="00670F0E" w:rsidP="00C01D74">
            <w:pPr>
              <w:pStyle w:val="BodyText"/>
              <w:spacing w:before="120" w:after="120"/>
            </w:pPr>
          </w:p>
        </w:tc>
        <w:tc>
          <w:tcPr>
            <w:tcW w:w="1841" w:type="dxa"/>
            <w:gridSpan w:val="4"/>
            <w:tcBorders>
              <w:top w:val="nil"/>
              <w:bottom w:val="nil"/>
            </w:tcBorders>
          </w:tcPr>
          <w:p w14:paraId="1D4B7240" w14:textId="3F51741D" w:rsidR="00670F0E" w:rsidRDefault="00670F0E" w:rsidP="00C01D74">
            <w:pPr>
              <w:pStyle w:val="BodyText"/>
              <w:spacing w:before="120" w:after="120"/>
            </w:pPr>
            <w:r>
              <w:t>Automobile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</w:tcBorders>
          </w:tcPr>
          <w:p w14:paraId="726AD4F1" w14:textId="77777777" w:rsidR="00670F0E" w:rsidRDefault="00670F0E" w:rsidP="00C01D74">
            <w:pPr>
              <w:pStyle w:val="BodyText"/>
              <w:spacing w:before="120" w:after="120"/>
            </w:pPr>
          </w:p>
        </w:tc>
        <w:tc>
          <w:tcPr>
            <w:tcW w:w="1646" w:type="dxa"/>
            <w:gridSpan w:val="2"/>
            <w:tcBorders>
              <w:top w:val="nil"/>
              <w:bottom w:val="nil"/>
            </w:tcBorders>
          </w:tcPr>
          <w:p w14:paraId="07781DA3" w14:textId="0CC8E469" w:rsidR="00670F0E" w:rsidRDefault="00670F0E" w:rsidP="00C01D74">
            <w:pPr>
              <w:pStyle w:val="BodyText"/>
              <w:spacing w:before="120" w:after="120"/>
            </w:pPr>
            <w:r>
              <w:t>Bicycle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2615A1E6" w14:textId="77777777" w:rsidR="00670F0E" w:rsidRDefault="00670F0E" w:rsidP="00C01D74">
            <w:pPr>
              <w:pStyle w:val="BodyText"/>
              <w:spacing w:before="120" w:after="120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6F0CA6D" w14:textId="22D547BE" w:rsidR="00670F0E" w:rsidRDefault="00670F0E" w:rsidP="00C01D74">
            <w:pPr>
              <w:pStyle w:val="BodyText"/>
              <w:spacing w:before="120" w:after="120"/>
            </w:pPr>
            <w:r>
              <w:t>Walk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7E927137" w14:textId="77777777" w:rsidR="00670F0E" w:rsidRDefault="00670F0E" w:rsidP="00C01D74">
            <w:pPr>
              <w:pStyle w:val="BodyText"/>
              <w:spacing w:before="120" w:after="120"/>
            </w:pPr>
          </w:p>
        </w:tc>
        <w:tc>
          <w:tcPr>
            <w:tcW w:w="2160" w:type="dxa"/>
            <w:gridSpan w:val="3"/>
            <w:tcBorders>
              <w:top w:val="nil"/>
              <w:bottom w:val="nil"/>
            </w:tcBorders>
          </w:tcPr>
          <w:p w14:paraId="6196EBAA" w14:textId="15D7C837" w:rsidR="00670F0E" w:rsidRDefault="00670F0E" w:rsidP="00C01D74">
            <w:pPr>
              <w:pStyle w:val="BodyText"/>
              <w:spacing w:before="120" w:after="120"/>
            </w:pPr>
            <w:r>
              <w:t xml:space="preserve">Public Transit     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75DBD00A" w14:textId="77777777" w:rsidR="00670F0E" w:rsidRDefault="00670F0E" w:rsidP="00C01D74">
            <w:pPr>
              <w:pStyle w:val="BodyText"/>
              <w:spacing w:before="120" w:after="120"/>
            </w:pPr>
          </w:p>
        </w:tc>
        <w:tc>
          <w:tcPr>
            <w:tcW w:w="2329" w:type="dxa"/>
            <w:gridSpan w:val="3"/>
            <w:tcBorders>
              <w:top w:val="nil"/>
              <w:bottom w:val="nil"/>
              <w:right w:val="nil"/>
            </w:tcBorders>
          </w:tcPr>
          <w:p w14:paraId="19A86C78" w14:textId="1724851E" w:rsidR="00670F0E" w:rsidRDefault="00670F0E" w:rsidP="00C01D74">
            <w:pPr>
              <w:pStyle w:val="BodyText"/>
              <w:spacing w:before="120" w:after="120"/>
            </w:pPr>
            <w:r>
              <w:t>Other:</w:t>
            </w:r>
            <w:r w:rsidR="00DE425B">
              <w:t>______________</w:t>
            </w:r>
          </w:p>
        </w:tc>
      </w:tr>
    </w:tbl>
    <w:p w14:paraId="49A194D2" w14:textId="5629A6A4" w:rsidR="009441C0" w:rsidRDefault="00964F84" w:rsidP="009441C0">
      <w:pPr>
        <w:pStyle w:val="BodyText"/>
        <w:spacing w:after="120"/>
        <w:rPr>
          <w:b/>
          <w:bCs/>
        </w:rPr>
      </w:pPr>
      <w:r>
        <w:rPr>
          <w:b/>
          <w:bCs/>
        </w:rPr>
        <w:t>Comments:</w:t>
      </w:r>
    </w:p>
    <w:p w14:paraId="16EF063A" w14:textId="77777777" w:rsidR="009441C0" w:rsidRDefault="009441C0" w:rsidP="009441C0">
      <w:pPr>
        <w:pStyle w:val="BodyText"/>
        <w:spacing w:after="120"/>
      </w:pPr>
    </w:p>
    <w:p w14:paraId="0010809F" w14:textId="28E19936" w:rsidR="00AA6A0C" w:rsidRDefault="00AA6A0C" w:rsidP="00AA6A0C">
      <w:pPr>
        <w:pStyle w:val="BodyText"/>
      </w:pPr>
    </w:p>
    <w:p w14:paraId="4AC4140E" w14:textId="4E205A32" w:rsidR="005D2162" w:rsidRDefault="005D2162" w:rsidP="005D2162">
      <w:pPr>
        <w:pStyle w:val="ListParagraph"/>
        <w:spacing w:after="0" w:line="240" w:lineRule="auto"/>
        <w:ind w:left="360"/>
        <w:rPr>
          <w:b/>
          <w:sz w:val="20"/>
          <w:szCs w:val="20"/>
        </w:rPr>
      </w:pPr>
    </w:p>
    <w:p w14:paraId="4A311E3C" w14:textId="77777777" w:rsidR="00AA6A0C" w:rsidRPr="005D2162" w:rsidRDefault="00AA6A0C" w:rsidP="005D2162">
      <w:pPr>
        <w:pStyle w:val="ListParagraph"/>
        <w:spacing w:after="0" w:line="240" w:lineRule="auto"/>
        <w:ind w:left="360"/>
        <w:rPr>
          <w:b/>
          <w:sz w:val="20"/>
          <w:szCs w:val="20"/>
        </w:rPr>
      </w:pPr>
    </w:p>
    <w:p w14:paraId="2B6CCA8E" w14:textId="0318AB6B" w:rsidR="005D2162" w:rsidRPr="007D03A4" w:rsidRDefault="005D2162" w:rsidP="007D03A4">
      <w:pPr>
        <w:ind w:left="2745" w:firstLine="90"/>
        <w:rPr>
          <w:bCs/>
          <w:sz w:val="20"/>
          <w:szCs w:val="20"/>
        </w:rPr>
      </w:pPr>
      <w:r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DF59B54" wp14:editId="1A0F32A8">
                <wp:simplePos x="0" y="0"/>
                <wp:positionH relativeFrom="column">
                  <wp:posOffset>5169535</wp:posOffset>
                </wp:positionH>
                <wp:positionV relativeFrom="paragraph">
                  <wp:posOffset>0</wp:posOffset>
                </wp:positionV>
                <wp:extent cx="1242060" cy="868680"/>
                <wp:effectExtent l="0" t="0" r="15240" b="26670"/>
                <wp:wrapThrough wrapText="bothSides">
                  <wp:wrapPolygon edited="0">
                    <wp:start x="0" y="0"/>
                    <wp:lineTo x="0" y="21789"/>
                    <wp:lineTo x="21534" y="21789"/>
                    <wp:lineTo x="21534" y="0"/>
                    <wp:lineTo x="0" y="0"/>
                  </wp:wrapPolygon>
                </wp:wrapThrough>
                <wp:docPr id="81735868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E2A6D" w14:textId="77777777" w:rsidR="005D2162" w:rsidRPr="00123F57" w:rsidRDefault="005D2162" w:rsidP="005D216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23F5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Add QR code here</w:t>
                            </w:r>
                          </w:p>
                          <w:p w14:paraId="01AE4948" w14:textId="77777777" w:rsidR="005D2162" w:rsidRPr="00123F57" w:rsidRDefault="005D2162" w:rsidP="005D216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23F5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(optional)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59B54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7" type="#_x0000_t202" style="position:absolute;left:0;text-align:left;margin-left:407.05pt;margin-top:0;width:97.8pt;height:68.4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">
                <v:textbox>
                  <w:txbxContent>
                    <w:p w14:paraId="10FE2A6D" w14:textId="77777777" w:rsidR="005D2162" w:rsidRPr="00123F57" w:rsidRDefault="005D2162" w:rsidP="005D216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23F57">
                        <w:rPr>
                          <w:b/>
                          <w:bCs/>
                          <w:sz w:val="20"/>
                          <w:szCs w:val="20"/>
                        </w:rPr>
                        <w:t>Add QR code here</w:t>
                      </w:r>
                    </w:p>
                    <w:p w14:paraId="01AE4948" w14:textId="77777777" w:rsidR="005D2162" w:rsidRPr="00123F57" w:rsidRDefault="005D2162" w:rsidP="005D216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23F57">
                        <w:rPr>
                          <w:b/>
                          <w:bCs/>
                          <w:sz w:val="20"/>
                          <w:szCs w:val="20"/>
                        </w:rPr>
                        <w:t>(optional)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69C0D2C" wp14:editId="3DE34973">
                <wp:simplePos x="0" y="0"/>
                <wp:positionH relativeFrom="page">
                  <wp:posOffset>640080</wp:posOffset>
                </wp:positionH>
                <wp:positionV relativeFrom="paragraph">
                  <wp:posOffset>30480</wp:posOffset>
                </wp:positionV>
                <wp:extent cx="2034540" cy="883920"/>
                <wp:effectExtent l="0" t="0" r="381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540" cy="883920"/>
                        </a:xfrm>
                        <a:prstGeom prst="rect">
                          <a:avLst/>
                        </a:prstGeom>
                        <a:solidFill>
                          <a:srgbClr val="00338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9B8101" w14:textId="6EB06FD5" w:rsidR="005D2162" w:rsidRPr="005D2162" w:rsidRDefault="005D2162" w:rsidP="005D2162">
                            <w:pPr>
                              <w:pStyle w:val="BodyText"/>
                              <w:spacing w:before="120" w:after="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D2162">
                              <w:rPr>
                                <w:color w:val="FFFFFF"/>
                                <w:sz w:val="22"/>
                                <w:szCs w:val="22"/>
                              </w:rPr>
                              <w:t>COMMENTS DUE BY</w:t>
                            </w:r>
                          </w:p>
                          <w:p w14:paraId="06B0D138" w14:textId="1BDDB326" w:rsidR="005D2162" w:rsidRPr="005D2162" w:rsidRDefault="005D2162" w:rsidP="005D2162">
                            <w:pPr>
                              <w:spacing w:before="30"/>
                              <w:jc w:val="center"/>
                            </w:pPr>
                            <w:r w:rsidRPr="005D2162">
                              <w:rPr>
                                <w:color w:val="FFFFFF"/>
                              </w:rPr>
                              <w:t>Month ##, 20##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C0D2C" id="Text Box 2" o:spid="_x0000_s1028" type="#_x0000_t202" style="position:absolute;left:0;text-align:left;margin-left:50.4pt;margin-top:2.4pt;width:160.2pt;height:69.6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" fillcolor="#00338d" stroked="f">
                <v:textbox inset="0,0,0,0">
                  <w:txbxContent>
                    <w:p w14:paraId="369B8101" w14:textId="6EB06FD5" w:rsidR="005D2162" w:rsidRPr="005D2162" w:rsidRDefault="005D2162" w:rsidP="005D2162">
                      <w:pPr>
                        <w:pStyle w:val="BodyText"/>
                        <w:spacing w:before="120" w:after="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5D2162">
                        <w:rPr>
                          <w:color w:val="FFFFFF"/>
                          <w:sz w:val="22"/>
                          <w:szCs w:val="22"/>
                        </w:rPr>
                        <w:t>COMMENTS DUE BY</w:t>
                      </w:r>
                    </w:p>
                    <w:p w14:paraId="06B0D138" w14:textId="1BDDB326" w:rsidR="005D2162" w:rsidRPr="005D2162" w:rsidRDefault="005D2162" w:rsidP="005D2162">
                      <w:pPr>
                        <w:spacing w:before="30"/>
                        <w:jc w:val="center"/>
                      </w:pPr>
                      <w:r w:rsidRPr="005D2162">
                        <w:rPr>
                          <w:color w:val="FFFFFF"/>
                        </w:rPr>
                        <w:t>Month ##, 20##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03A4">
        <w:rPr>
          <w:b/>
          <w:color w:val="231F20"/>
          <w:sz w:val="20"/>
          <w:szCs w:val="20"/>
        </w:rPr>
        <w:t xml:space="preserve">      </w:t>
      </w:r>
      <w:r w:rsidRPr="007D03A4">
        <w:rPr>
          <w:bCs/>
          <w:color w:val="231F20"/>
          <w:sz w:val="20"/>
          <w:szCs w:val="20"/>
        </w:rPr>
        <w:t>Comments may be submitted:</w:t>
      </w:r>
    </w:p>
    <w:p w14:paraId="07A36109" w14:textId="30A495D5" w:rsidR="005D2162" w:rsidRPr="005D2162" w:rsidRDefault="005D2162">
      <w:pPr>
        <w:numPr>
          <w:ilvl w:val="0"/>
          <w:numId w:val="8"/>
        </w:numPr>
        <w:tabs>
          <w:tab w:val="left" w:pos="5850"/>
        </w:tabs>
        <w:ind w:left="3672"/>
        <w:contextualSpacing/>
        <w:rPr>
          <w:sz w:val="20"/>
          <w:szCs w:val="20"/>
        </w:rPr>
      </w:pPr>
      <w:r w:rsidRPr="005D2162">
        <w:rPr>
          <w:color w:val="231F20"/>
          <w:spacing w:val="-3"/>
          <w:sz w:val="20"/>
          <w:szCs w:val="20"/>
        </w:rPr>
        <w:t xml:space="preserve">Verbally </w:t>
      </w:r>
      <w:r w:rsidRPr="005D2162">
        <w:rPr>
          <w:color w:val="231F20"/>
          <w:sz w:val="20"/>
          <w:szCs w:val="20"/>
        </w:rPr>
        <w:t>or in writing after the public</w:t>
      </w:r>
      <w:r w:rsidRPr="005D2162">
        <w:rPr>
          <w:color w:val="231F20"/>
          <w:spacing w:val="-11"/>
          <w:sz w:val="20"/>
          <w:szCs w:val="20"/>
        </w:rPr>
        <w:t xml:space="preserve"> </w:t>
      </w:r>
      <w:r w:rsidRPr="005D2162">
        <w:rPr>
          <w:color w:val="231F20"/>
          <w:sz w:val="20"/>
          <w:szCs w:val="20"/>
        </w:rPr>
        <w:t>meeting</w:t>
      </w:r>
    </w:p>
    <w:p w14:paraId="21CE59A2" w14:textId="25A00A06" w:rsidR="005D2162" w:rsidRPr="00441BD9" w:rsidRDefault="005D2162" w:rsidP="00441BD9">
      <w:pPr>
        <w:numPr>
          <w:ilvl w:val="0"/>
          <w:numId w:val="8"/>
        </w:numPr>
        <w:tabs>
          <w:tab w:val="left" w:pos="5850"/>
        </w:tabs>
        <w:ind w:left="3672"/>
        <w:contextualSpacing/>
        <w:rPr>
          <w:b/>
          <w:sz w:val="20"/>
          <w:szCs w:val="20"/>
        </w:rPr>
      </w:pPr>
      <w:r w:rsidRPr="005D2162">
        <w:rPr>
          <w:color w:val="231F20"/>
          <w:sz w:val="20"/>
          <w:szCs w:val="20"/>
        </w:rPr>
        <w:t>By email at</w:t>
      </w:r>
      <w:r w:rsidRPr="005D2162">
        <w:rPr>
          <w:color w:val="231F20"/>
          <w:spacing w:val="-4"/>
          <w:sz w:val="20"/>
          <w:szCs w:val="20"/>
        </w:rPr>
        <w:t xml:space="preserve"> </w:t>
      </w:r>
      <w:hyperlink r:id="rId13" w:history="1">
        <w:r w:rsidR="007C69EF" w:rsidRPr="006E281C">
          <w:rPr>
            <w:rStyle w:val="Hyperlink"/>
            <w:b/>
            <w:sz w:val="20"/>
            <w:szCs w:val="20"/>
            <w:highlight w:val="yellow"/>
          </w:rPr>
          <w:t>First.Last@indot.IN.gov</w:t>
        </w:r>
      </w:hyperlink>
    </w:p>
    <w:p w14:paraId="04515AA5" w14:textId="5C994F0B" w:rsidR="005D2162" w:rsidRPr="005D2162" w:rsidRDefault="005D2162">
      <w:pPr>
        <w:numPr>
          <w:ilvl w:val="0"/>
          <w:numId w:val="8"/>
        </w:numPr>
        <w:tabs>
          <w:tab w:val="left" w:pos="5850"/>
        </w:tabs>
        <w:ind w:left="3672"/>
        <w:contextualSpacing/>
        <w:rPr>
          <w:sz w:val="20"/>
          <w:szCs w:val="20"/>
        </w:rPr>
      </w:pPr>
      <w:r w:rsidRPr="005D2162">
        <w:rPr>
          <w:color w:val="231F20"/>
          <w:sz w:val="20"/>
          <w:szCs w:val="20"/>
        </w:rPr>
        <w:t>By telephone at</w:t>
      </w:r>
      <w:r w:rsidRPr="005D2162">
        <w:rPr>
          <w:color w:val="231F20"/>
          <w:spacing w:val="-5"/>
          <w:sz w:val="20"/>
          <w:szCs w:val="20"/>
        </w:rPr>
        <w:t xml:space="preserve"> </w:t>
      </w:r>
      <w:r w:rsidRPr="005D2162">
        <w:rPr>
          <w:color w:val="231F20"/>
          <w:sz w:val="20"/>
          <w:szCs w:val="20"/>
          <w:highlight w:val="yellow"/>
        </w:rPr>
        <w:t>999-999-9999</w:t>
      </w:r>
    </w:p>
    <w:p w14:paraId="20714F52" w14:textId="77777777" w:rsidR="005D2162" w:rsidRPr="005D2162" w:rsidRDefault="005D2162">
      <w:pPr>
        <w:numPr>
          <w:ilvl w:val="0"/>
          <w:numId w:val="8"/>
        </w:numPr>
        <w:tabs>
          <w:tab w:val="left" w:pos="5850"/>
        </w:tabs>
        <w:ind w:left="3672"/>
        <w:contextualSpacing/>
        <w:rPr>
          <w:sz w:val="20"/>
          <w:szCs w:val="20"/>
        </w:rPr>
      </w:pPr>
      <w:r w:rsidRPr="005D2162">
        <w:rPr>
          <w:color w:val="231F20"/>
          <w:sz w:val="20"/>
          <w:szCs w:val="20"/>
        </w:rPr>
        <w:t>By mail using address on back</w:t>
      </w:r>
    </w:p>
    <w:p w14:paraId="5834D00A" w14:textId="77777777" w:rsidR="001208AD" w:rsidRDefault="001208AD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  <w:sectPr w:rsidR="001208AD" w:rsidSect="001208AD">
          <w:footerReference w:type="default" r:id="rId14"/>
          <w:pgSz w:w="12242" w:h="15842" w:code="1"/>
          <w:pgMar w:top="720" w:right="720" w:bottom="720" w:left="720" w:header="1080" w:footer="801" w:gutter="461"/>
          <w:cols w:space="737"/>
          <w:docGrid w:linePitch="299"/>
        </w:sectPr>
      </w:pPr>
    </w:p>
    <w:p w14:paraId="41D2242C" w14:textId="77777777" w:rsidR="001208AD" w:rsidRDefault="001208AD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2ACB8D2F" w14:textId="77777777" w:rsidR="00441BD9" w:rsidRDefault="00441BD9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2594CCFC" w14:textId="77777777" w:rsidR="00441BD9" w:rsidRDefault="00441BD9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15F78237" w14:textId="77777777" w:rsidR="00441BD9" w:rsidRDefault="00441BD9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20CCCD2B" w14:textId="77777777" w:rsidR="00441BD9" w:rsidRDefault="00441BD9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411E3A4D" w14:textId="77777777" w:rsidR="00441BD9" w:rsidRDefault="00441BD9" w:rsidP="00AB2203">
      <w:pPr>
        <w:pStyle w:val="BodyText"/>
        <w:tabs>
          <w:tab w:val="left" w:pos="1221"/>
        </w:tabs>
        <w:spacing w:before="100"/>
        <w:rPr>
          <w:color w:val="231F20"/>
        </w:rPr>
      </w:pPr>
    </w:p>
    <w:p w14:paraId="431ADE57" w14:textId="77777777" w:rsidR="003B1C9C" w:rsidRDefault="003B1C9C" w:rsidP="005D2162">
      <w:pPr>
        <w:pStyle w:val="BodyText"/>
        <w:tabs>
          <w:tab w:val="left" w:pos="1221"/>
        </w:tabs>
        <w:spacing w:before="100"/>
        <w:ind w:left="74"/>
        <w:jc w:val="center"/>
        <w:rPr>
          <w:color w:val="231F20"/>
        </w:rPr>
      </w:pPr>
    </w:p>
    <w:p w14:paraId="7BE70D1F" w14:textId="5CD71A5A" w:rsidR="005D2162" w:rsidRDefault="00BB2DEC" w:rsidP="005D2162">
      <w:pPr>
        <w:pStyle w:val="BodyText"/>
        <w:tabs>
          <w:tab w:val="left" w:pos="1221"/>
        </w:tabs>
        <w:spacing w:before="100"/>
        <w:ind w:left="7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657864E" wp14:editId="1942D093">
                <wp:simplePos x="0" y="0"/>
                <wp:positionH relativeFrom="column">
                  <wp:posOffset>-819785</wp:posOffset>
                </wp:positionH>
                <wp:positionV relativeFrom="paragraph">
                  <wp:posOffset>281940</wp:posOffset>
                </wp:positionV>
                <wp:extent cx="776668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66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338D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DCCAF8" id="Straight Connector 7" o:spid="_x0000_s1026" style="position:absolute;flip:y;z-index:25181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4.55pt,22.2pt" to="547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" strokecolor="#00338d" strokeweight=".5pt">
                <v:stroke dashstyle="dash"/>
              </v:line>
            </w:pict>
          </mc:Fallback>
        </mc:AlternateContent>
      </w:r>
      <w:r w:rsidR="005D2162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1153956" wp14:editId="2ED4FB41">
                <wp:simplePos x="0" y="0"/>
                <wp:positionH relativeFrom="page">
                  <wp:posOffset>342900</wp:posOffset>
                </wp:positionH>
                <wp:positionV relativeFrom="paragraph">
                  <wp:posOffset>818515</wp:posOffset>
                </wp:positionV>
                <wp:extent cx="2032635" cy="0"/>
                <wp:effectExtent l="0" t="0" r="0" b="0"/>
                <wp:wrapNone/>
                <wp:docPr id="153613445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04BE" id="Line 6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pt,64.45pt" to="187.05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" strokecolor="#221e1f" strokeweight=".26669mm">
                <w10:wrap anchorx="page"/>
              </v:line>
            </w:pict>
          </mc:Fallback>
        </mc:AlternateContent>
      </w:r>
      <w:r w:rsidR="005D2162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C28DB7F" wp14:editId="3BB7BA77">
                <wp:simplePos x="0" y="0"/>
                <wp:positionH relativeFrom="page">
                  <wp:posOffset>342900</wp:posOffset>
                </wp:positionH>
                <wp:positionV relativeFrom="paragraph">
                  <wp:posOffset>996315</wp:posOffset>
                </wp:positionV>
                <wp:extent cx="2032635" cy="0"/>
                <wp:effectExtent l="0" t="0" r="0" b="0"/>
                <wp:wrapNone/>
                <wp:docPr id="107312922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86DFC" id="Line 5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pt,78.45pt" to="187.05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" strokecolor="#221e1f" strokeweight=".26669mm">
                <w10:wrap anchorx="page"/>
              </v:line>
            </w:pict>
          </mc:Fallback>
        </mc:AlternateContent>
      </w:r>
      <w:r w:rsidR="005D2162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DD2E2D7" wp14:editId="50BB555F">
                <wp:simplePos x="0" y="0"/>
                <wp:positionH relativeFrom="page">
                  <wp:posOffset>6687185</wp:posOffset>
                </wp:positionH>
                <wp:positionV relativeFrom="paragraph">
                  <wp:posOffset>698500</wp:posOffset>
                </wp:positionV>
                <wp:extent cx="718820" cy="718820"/>
                <wp:effectExtent l="0" t="0" r="24130" b="24130"/>
                <wp:wrapNone/>
                <wp:docPr id="43787263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718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8245E0" w14:textId="6DEAC376" w:rsidR="00BB2DEC" w:rsidRPr="00BB2DEC" w:rsidRDefault="005D2162" w:rsidP="00BB2DEC">
                            <w:pPr>
                              <w:jc w:val="center"/>
                              <w:rPr>
                                <w:b/>
                                <w:bCs/>
                                <w:color w:val="231F20"/>
                                <w:sz w:val="12"/>
                              </w:rPr>
                            </w:pPr>
                            <w:r w:rsidRPr="00BB2DEC">
                              <w:rPr>
                                <w:b/>
                                <w:bCs/>
                                <w:color w:val="231F20"/>
                                <w:sz w:val="12"/>
                              </w:rPr>
                              <w:t>PLACE</w:t>
                            </w:r>
                          </w:p>
                          <w:p w14:paraId="4B3986B1" w14:textId="62596C4B" w:rsidR="00BB2DEC" w:rsidRPr="00BB2DEC" w:rsidRDefault="005D2162" w:rsidP="00BB2DEC">
                            <w:pPr>
                              <w:jc w:val="center"/>
                              <w:rPr>
                                <w:b/>
                                <w:bCs/>
                                <w:color w:val="231F20"/>
                                <w:sz w:val="12"/>
                              </w:rPr>
                            </w:pPr>
                            <w:r w:rsidRPr="00BB2DEC">
                              <w:rPr>
                                <w:b/>
                                <w:bCs/>
                                <w:color w:val="231F20"/>
                                <w:sz w:val="12"/>
                              </w:rPr>
                              <w:t>POSTAGE</w:t>
                            </w:r>
                          </w:p>
                          <w:p w14:paraId="24872904" w14:textId="1B9C5EC7" w:rsidR="005D2162" w:rsidRPr="00BB2DEC" w:rsidRDefault="005D2162" w:rsidP="00BB2DEC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BB2DEC">
                              <w:rPr>
                                <w:b/>
                                <w:bCs/>
                                <w:color w:val="231F20"/>
                                <w:sz w:val="12"/>
                              </w:rPr>
                              <w:t>HERE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2E2D7" id="Text Box 4" o:spid="_x0000_s1029" type="#_x0000_t202" style="position:absolute;left:0;text-align:left;margin-left:526.55pt;margin-top:55pt;width:56.6pt;height:56.6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" filled="f" strokecolor="#231f20" strokeweight=".5pt">
                <v:textbox inset="0,0,0,0">
                  <w:txbxContent>
                    <w:p w14:paraId="5C8245E0" w14:textId="6DEAC376" w:rsidR="00BB2DEC" w:rsidRPr="00BB2DEC" w:rsidRDefault="005D2162" w:rsidP="00BB2DEC">
                      <w:pPr>
                        <w:jc w:val="center"/>
                        <w:rPr>
                          <w:b/>
                          <w:bCs/>
                          <w:color w:val="231F20"/>
                          <w:sz w:val="12"/>
                        </w:rPr>
                      </w:pPr>
                      <w:r w:rsidRPr="00BB2DEC">
                        <w:rPr>
                          <w:b/>
                          <w:bCs/>
                          <w:color w:val="231F20"/>
                          <w:sz w:val="12"/>
                        </w:rPr>
                        <w:t>PLACE</w:t>
                      </w:r>
                    </w:p>
                    <w:p w14:paraId="4B3986B1" w14:textId="62596C4B" w:rsidR="00BB2DEC" w:rsidRPr="00BB2DEC" w:rsidRDefault="005D2162" w:rsidP="00BB2DEC">
                      <w:pPr>
                        <w:jc w:val="center"/>
                        <w:rPr>
                          <w:b/>
                          <w:bCs/>
                          <w:color w:val="231F20"/>
                          <w:sz w:val="12"/>
                        </w:rPr>
                      </w:pPr>
                      <w:r w:rsidRPr="00BB2DEC">
                        <w:rPr>
                          <w:b/>
                          <w:bCs/>
                          <w:color w:val="231F20"/>
                          <w:sz w:val="12"/>
                        </w:rPr>
                        <w:t>POSTAGE</w:t>
                      </w:r>
                    </w:p>
                    <w:p w14:paraId="24872904" w14:textId="1B9C5EC7" w:rsidR="005D2162" w:rsidRPr="00BB2DEC" w:rsidRDefault="005D2162" w:rsidP="00BB2DEC">
                      <w:pPr>
                        <w:jc w:val="center"/>
                        <w:rPr>
                          <w:b/>
                          <w:bCs/>
                          <w:sz w:val="12"/>
                        </w:rPr>
                      </w:pPr>
                      <w:r w:rsidRPr="00BB2DEC">
                        <w:rPr>
                          <w:b/>
                          <w:bCs/>
                          <w:color w:val="231F20"/>
                          <w:sz w:val="12"/>
                        </w:rPr>
                        <w:t>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D2162">
        <w:rPr>
          <w:color w:val="231F20"/>
        </w:rPr>
        <w:t>F O</w:t>
      </w:r>
      <w:r w:rsidR="005D2162">
        <w:rPr>
          <w:color w:val="231F20"/>
          <w:spacing w:val="2"/>
        </w:rPr>
        <w:t xml:space="preserve"> </w:t>
      </w:r>
      <w:r w:rsidR="005D2162">
        <w:rPr>
          <w:color w:val="231F20"/>
        </w:rPr>
        <w:t>L</w:t>
      </w:r>
      <w:r w:rsidR="005D2162">
        <w:rPr>
          <w:color w:val="231F20"/>
          <w:spacing w:val="1"/>
        </w:rPr>
        <w:t xml:space="preserve"> </w:t>
      </w:r>
      <w:r w:rsidR="005D2162">
        <w:rPr>
          <w:color w:val="231F20"/>
        </w:rPr>
        <w:t>D</w:t>
      </w:r>
      <w:r w:rsidR="005D2162">
        <w:rPr>
          <w:color w:val="231F20"/>
        </w:rPr>
        <w:tab/>
        <w:t>H E R E</w:t>
      </w:r>
      <w:r w:rsidR="005D2162">
        <w:rPr>
          <w:color w:val="231F20"/>
          <w:spacing w:val="2"/>
        </w:rPr>
        <w:t xml:space="preserve"> </w:t>
      </w:r>
    </w:p>
    <w:p w14:paraId="69EF6428" w14:textId="0F11E6B9" w:rsidR="005D2162" w:rsidRDefault="005D2162" w:rsidP="005D2162">
      <w:pPr>
        <w:pStyle w:val="BodyText"/>
      </w:pPr>
    </w:p>
    <w:p w14:paraId="1FE24327" w14:textId="78D0E4FD" w:rsidR="005D2162" w:rsidRDefault="005D2162" w:rsidP="005D2162">
      <w:pPr>
        <w:pStyle w:val="BodyText"/>
      </w:pPr>
    </w:p>
    <w:p w14:paraId="4636E2DE" w14:textId="59BFF4DD" w:rsidR="005D2162" w:rsidRDefault="00BB2DEC" w:rsidP="005D2162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BF9B870" wp14:editId="332A0D5E">
                <wp:simplePos x="0" y="0"/>
                <wp:positionH relativeFrom="page">
                  <wp:posOffset>345552</wp:posOffset>
                </wp:positionH>
                <wp:positionV relativeFrom="paragraph">
                  <wp:posOffset>271257</wp:posOffset>
                </wp:positionV>
                <wp:extent cx="2032635" cy="0"/>
                <wp:effectExtent l="0" t="0" r="0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4799C" id="Line 6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.2pt,21.35pt" to="187.2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" strokecolor="#221e1f" strokeweight=".26669mm">
                <w10:wrap anchorx="page"/>
              </v:line>
            </w:pict>
          </mc:Fallback>
        </mc:AlternateContent>
      </w:r>
    </w:p>
    <w:p w14:paraId="42AA453A" w14:textId="4A34A62F" w:rsidR="005D2162" w:rsidRDefault="00BB2DEC" w:rsidP="005D2162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62546DE" wp14:editId="60B8D198">
                <wp:simplePos x="0" y="0"/>
                <wp:positionH relativeFrom="page">
                  <wp:posOffset>345552</wp:posOffset>
                </wp:positionH>
                <wp:positionV relativeFrom="paragraph">
                  <wp:posOffset>150607</wp:posOffset>
                </wp:positionV>
                <wp:extent cx="2032635" cy="0"/>
                <wp:effectExtent l="0" t="0" r="0" b="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60475" id="Line 5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.2pt,11.85pt" to="187.2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" strokecolor="#221e1f" strokeweight=".26669mm">
                <w10:wrap anchorx="page"/>
              </v:line>
            </w:pict>
          </mc:Fallback>
        </mc:AlternateContent>
      </w:r>
    </w:p>
    <w:p w14:paraId="192E8F19" w14:textId="3B082F48" w:rsidR="005D2162" w:rsidRDefault="005D2162" w:rsidP="005D2162">
      <w:pPr>
        <w:pStyle w:val="BodyText"/>
      </w:pPr>
    </w:p>
    <w:p w14:paraId="4B1A8F6E" w14:textId="77777777" w:rsidR="0085455B" w:rsidRDefault="0085455B" w:rsidP="00BB2DEC">
      <w:pPr>
        <w:pStyle w:val="BodyText"/>
        <w:spacing w:before="0" w:after="0"/>
        <w:jc w:val="center"/>
      </w:pPr>
    </w:p>
    <w:p w14:paraId="1FFD9F24" w14:textId="77777777" w:rsidR="0085455B" w:rsidRDefault="0085455B" w:rsidP="00BB2DEC">
      <w:pPr>
        <w:pStyle w:val="BodyText"/>
        <w:spacing w:before="0" w:after="0"/>
        <w:jc w:val="center"/>
      </w:pPr>
    </w:p>
    <w:p w14:paraId="38D98F17" w14:textId="4B86813D" w:rsidR="0085455B" w:rsidRDefault="0085455B" w:rsidP="00BB2DEC">
      <w:pPr>
        <w:pStyle w:val="BodyText"/>
        <w:spacing w:before="0" w:after="0"/>
        <w:jc w:val="center"/>
      </w:pPr>
    </w:p>
    <w:p w14:paraId="0218CD37" w14:textId="77777777" w:rsidR="00240DBB" w:rsidRDefault="00240DBB" w:rsidP="00BB2DEC">
      <w:pPr>
        <w:pStyle w:val="BodyText"/>
        <w:spacing w:before="0" w:after="0"/>
        <w:jc w:val="center"/>
      </w:pPr>
    </w:p>
    <w:p w14:paraId="61BBA7D2" w14:textId="77777777" w:rsidR="0085455B" w:rsidRDefault="0085455B" w:rsidP="00BB2DEC">
      <w:pPr>
        <w:pStyle w:val="BodyText"/>
        <w:spacing w:before="0" w:after="0"/>
        <w:jc w:val="center"/>
      </w:pPr>
    </w:p>
    <w:p w14:paraId="299A1837" w14:textId="2798B31C" w:rsidR="00BB2DEC" w:rsidRDefault="001208AD" w:rsidP="00BB2DEC">
      <w:pPr>
        <w:pStyle w:val="BodyText"/>
        <w:spacing w:before="0" w:after="0"/>
        <w:jc w:val="center"/>
      </w:pPr>
      <w:r>
        <w:t>Indiana</w:t>
      </w:r>
      <w:r w:rsidR="005D2162">
        <w:t xml:space="preserve"> Department of Transportation District X </w:t>
      </w:r>
    </w:p>
    <w:p w14:paraId="3CDAEA9B" w14:textId="02BD0CA0" w:rsidR="005D2162" w:rsidRDefault="005D2162" w:rsidP="00BB2DEC">
      <w:pPr>
        <w:pStyle w:val="BodyText"/>
        <w:spacing w:before="0" w:after="0"/>
        <w:jc w:val="center"/>
      </w:pPr>
      <w:r>
        <w:t>ATTN: Name</w:t>
      </w:r>
    </w:p>
    <w:p w14:paraId="35671819" w14:textId="11B6A9B4" w:rsidR="005D2162" w:rsidRPr="00BB2DEC" w:rsidRDefault="00BB2DEC" w:rsidP="00BB2DEC">
      <w:pPr>
        <w:ind w:left="3870" w:right="420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D2162" w:rsidRPr="00BB2DEC">
        <w:rPr>
          <w:sz w:val="20"/>
          <w:szCs w:val="20"/>
        </w:rPr>
        <w:t>Street</w:t>
      </w:r>
      <w:r>
        <w:rPr>
          <w:sz w:val="20"/>
          <w:szCs w:val="20"/>
        </w:rPr>
        <w:t xml:space="preserve"> </w:t>
      </w:r>
      <w:r w:rsidR="005D2162" w:rsidRPr="00BB2DEC">
        <w:rPr>
          <w:sz w:val="20"/>
          <w:szCs w:val="20"/>
        </w:rPr>
        <w:t>Address</w:t>
      </w:r>
    </w:p>
    <w:p w14:paraId="4F143E1D" w14:textId="57723611" w:rsidR="005D2162" w:rsidRPr="00BB2DEC" w:rsidRDefault="005D2162" w:rsidP="00BB2DEC">
      <w:pPr>
        <w:ind w:left="3870" w:right="4205"/>
        <w:jc w:val="center"/>
        <w:rPr>
          <w:sz w:val="20"/>
          <w:szCs w:val="20"/>
        </w:rPr>
      </w:pPr>
      <w:r w:rsidRPr="00BB2DEC">
        <w:rPr>
          <w:sz w:val="20"/>
          <w:szCs w:val="20"/>
        </w:rPr>
        <w:t xml:space="preserve">City, </w:t>
      </w:r>
      <w:r w:rsidR="007C69EF">
        <w:rPr>
          <w:sz w:val="20"/>
          <w:szCs w:val="20"/>
        </w:rPr>
        <w:t>State</w:t>
      </w:r>
      <w:r w:rsidRPr="00BB2DEC">
        <w:rPr>
          <w:sz w:val="20"/>
          <w:szCs w:val="20"/>
        </w:rPr>
        <w:t xml:space="preserve"> Zip</w:t>
      </w:r>
    </w:p>
    <w:p w14:paraId="477C8D51" w14:textId="7B84F2DA" w:rsidR="005D2162" w:rsidRDefault="005D2162" w:rsidP="005D2162">
      <w:pPr>
        <w:pStyle w:val="BodyText"/>
      </w:pPr>
    </w:p>
    <w:p w14:paraId="104629C1" w14:textId="126D15D2" w:rsidR="005D2162" w:rsidRDefault="005D2162" w:rsidP="005D2162">
      <w:pPr>
        <w:pStyle w:val="BodyText"/>
      </w:pPr>
    </w:p>
    <w:p w14:paraId="6EBC95F8" w14:textId="4FF152E2" w:rsidR="005D2162" w:rsidRDefault="005D2162" w:rsidP="005D2162">
      <w:pPr>
        <w:pStyle w:val="BodyText"/>
      </w:pPr>
    </w:p>
    <w:p w14:paraId="53D24886" w14:textId="7805793F" w:rsidR="005D2162" w:rsidRDefault="00BB2DEC" w:rsidP="005D2162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3F0C135" wp14:editId="15BD3394">
                <wp:simplePos x="0" y="0"/>
                <wp:positionH relativeFrom="column">
                  <wp:posOffset>-812800</wp:posOffset>
                </wp:positionH>
                <wp:positionV relativeFrom="paragraph">
                  <wp:posOffset>149167</wp:posOffset>
                </wp:positionV>
                <wp:extent cx="776668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66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338D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2EB14" id="Straight Connector 11" o:spid="_x0000_s1026" style="position:absolute;flip:y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4pt,11.75pt" to="547.5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" strokecolor="#00338d" strokeweight=".5pt">
                <v:stroke dashstyle="dash"/>
              </v:line>
            </w:pict>
          </mc:Fallback>
        </mc:AlternateContent>
      </w:r>
    </w:p>
    <w:p w14:paraId="45351937" w14:textId="77777777" w:rsidR="005D2162" w:rsidRDefault="005D2162" w:rsidP="005D2162">
      <w:pPr>
        <w:pStyle w:val="BodyText"/>
        <w:tabs>
          <w:tab w:val="left" w:pos="1221"/>
        </w:tabs>
        <w:spacing w:before="100"/>
        <w:ind w:left="74"/>
        <w:jc w:val="center"/>
      </w:pPr>
      <w:r>
        <w:rPr>
          <w:color w:val="231F20"/>
        </w:rPr>
        <w:t>F 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</w:t>
      </w:r>
      <w:r>
        <w:rPr>
          <w:color w:val="231F20"/>
        </w:rPr>
        <w:tab/>
        <w:t>H E 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</w:p>
    <w:p w14:paraId="03D41421" w14:textId="77777777" w:rsidR="005D2162" w:rsidRPr="006F486A" w:rsidRDefault="005D2162" w:rsidP="006F486A">
      <w:pPr>
        <w:pStyle w:val="BodyText"/>
      </w:pPr>
    </w:p>
    <w:sectPr w:rsidR="005D2162" w:rsidRPr="006F486A" w:rsidSect="001208AD">
      <w:footerReference w:type="default" r:id="rId15"/>
      <w:pgSz w:w="12242" w:h="15842" w:code="1"/>
      <w:pgMar w:top="720" w:right="720" w:bottom="720" w:left="720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A42A" w14:textId="77777777" w:rsidR="00727F2F" w:rsidRDefault="00727F2F" w:rsidP="003F0066">
      <w:r>
        <w:separator/>
      </w:r>
    </w:p>
  </w:endnote>
  <w:endnote w:type="continuationSeparator" w:id="0">
    <w:p w14:paraId="65FC105B" w14:textId="77777777" w:rsidR="00727F2F" w:rsidRDefault="00727F2F" w:rsidP="003F0066">
      <w:r>
        <w:continuationSeparator/>
      </w:r>
    </w:p>
  </w:endnote>
  <w:endnote w:type="continuationNotice" w:id="1">
    <w:p w14:paraId="0183B077" w14:textId="77777777" w:rsidR="00727F2F" w:rsidRDefault="00727F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BB71FCEC-58E6-44D6-A3A0-F52A751E66F7}"/>
    <w:embedBold r:id="rId2" w:fontKey="{9708DC04-9A70-49BB-88EC-DCDE81CE38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F6AE6EAB-C78B-4582-8CBA-824BBDCE0496}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EA78C89E-5818-48EB-A2E4-94FD296D946B}"/>
    <w:embedItalic r:id="rId5" w:fontKey="{898CB502-CE22-44CE-8512-261B61E904E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C13780AC-1679-4C7B-8A21-ECF8E43568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13A8990-BE76-4601-9F84-3B8824B0F7A1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3DF6" w14:textId="6D2F58EB" w:rsidR="009A11C2" w:rsidRPr="004D4597" w:rsidRDefault="00425340" w:rsidP="001208AD">
    <w:pPr>
      <w:pStyle w:val="NormalWeb"/>
      <w:spacing w:before="0" w:beforeAutospacing="0" w:after="0" w:afterAutospacing="0" w:line="240" w:lineRule="exact"/>
      <w:rPr>
        <w:b/>
        <w:bCs/>
        <w:color w:val="25408F" w:themeColor="background1"/>
        <w:sz w:val="16"/>
        <w:szCs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16DD4BA" wp14:editId="3C2EC7DC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1C690EBB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A57F7D">
                            <w:rPr>
                              <w:noProof/>
                            </w:rPr>
                            <w:t>2024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6A125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71.05pt;margin-top:804.5pt;width:292.9pt;height:33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1C690EBB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A57F7D">
                      <w:rPr>
                        <w:noProof/>
                      </w:rPr>
                      <w:t>2024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6A125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D99600" wp14:editId="69B629DF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090206F1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A57F7D">
                            <w:rPr>
                              <w:noProof/>
                            </w:rPr>
                            <w:t>2024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6A125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31" type="#_x0000_t202" style="position:absolute;margin-left:59.6pt;margin-top:805.1pt;width:303.25pt;height:3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090206F1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A57F7D">
                      <w:rPr>
                        <w:noProof/>
                      </w:rPr>
                      <w:t>2024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6A125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bookmarkStart w:id="0" w:name="_Hlk126858421"/>
    <w:bookmarkStart w:id="1" w:name="_Hlk126858422"/>
    <w:r w:rsidR="004D4597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="009A11C2"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9A11C2"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 w:rsidR="009A11C2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2E4E1C" w:rsidRPr="004D4597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 xml:space="preserve">PUBLIC </w:t>
    </w:r>
    <w:bookmarkEnd w:id="0"/>
    <w:bookmarkEnd w:id="1"/>
    <w:r w:rsidR="006F486A" w:rsidRPr="004D4597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>COMMENT FORM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859E" w14:textId="14791B9E" w:rsidR="001208AD" w:rsidRPr="009A11C2" w:rsidRDefault="001208AD" w:rsidP="001208AD">
    <w:pPr>
      <w:pStyle w:val="NormalWeb"/>
      <w:spacing w:before="0" w:beforeAutospacing="0" w:after="0" w:afterAutospacing="0" w:line="240" w:lineRule="exact"/>
      <w:rPr>
        <w:sz w:val="16"/>
        <w:szCs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A769D6C" wp14:editId="13822602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06A36" w14:textId="55411EE4" w:rsidR="001208AD" w:rsidRPr="002E0312" w:rsidRDefault="001208AD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A57F7D">
                            <w:rPr>
                              <w:noProof/>
                            </w:rPr>
                            <w:t>2024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29766D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0AE753D7" w14:textId="77777777" w:rsidR="001208AD" w:rsidRPr="002E0312" w:rsidRDefault="001208AD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380165948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69D6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71.05pt;margin-top:804.5pt;width:292.9pt;height:33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" filled="f" stroked="f">
              <v:textbox>
                <w:txbxContent>
                  <w:p w14:paraId="00B06A36" w14:textId="55411EE4" w:rsidR="001208AD" w:rsidRPr="002E0312" w:rsidRDefault="001208AD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A57F7D">
                      <w:rPr>
                        <w:noProof/>
                      </w:rPr>
                      <w:t>2024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29766D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0AE753D7" w14:textId="77777777" w:rsidR="001208AD" w:rsidRPr="002E0312" w:rsidRDefault="001208AD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380165948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2F8D22D" wp14:editId="1EA3CBB6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41EB82" w14:textId="42945CCB" w:rsidR="001208AD" w:rsidRPr="002E0312" w:rsidRDefault="001208AD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A57F7D">
                            <w:rPr>
                              <w:noProof/>
                            </w:rPr>
                            <w:t>2024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29766D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79F48CCD" w14:textId="77777777" w:rsidR="001208AD" w:rsidRPr="002E0312" w:rsidRDefault="001208AD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821045753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F8D22D" id="_x0000_s1033" type="#_x0000_t202" style="position:absolute;margin-left:59.6pt;margin-top:805.1pt;width:303.25pt;height:34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" filled="f" stroked="f">
              <v:textbox>
                <w:txbxContent>
                  <w:p w14:paraId="1641EB82" w14:textId="42945CCB" w:rsidR="001208AD" w:rsidRPr="002E0312" w:rsidRDefault="001208AD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A57F7D">
                      <w:rPr>
                        <w:noProof/>
                      </w:rPr>
                      <w:t>2024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29766D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79F48CCD" w14:textId="77777777" w:rsidR="001208AD" w:rsidRPr="002E0312" w:rsidRDefault="001208AD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821045753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</w:p>
  <w:p w14:paraId="3574BCAA" w14:textId="4FE384E1" w:rsidR="001208AD" w:rsidRPr="009A11C2" w:rsidRDefault="001208AD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BAF4" w14:textId="77777777" w:rsidR="00727F2F" w:rsidRDefault="00727F2F" w:rsidP="003F0066">
      <w:r>
        <w:separator/>
      </w:r>
    </w:p>
  </w:footnote>
  <w:footnote w:type="continuationSeparator" w:id="0">
    <w:p w14:paraId="5F702D9C" w14:textId="77777777" w:rsidR="00727F2F" w:rsidRDefault="00727F2F" w:rsidP="003F0066">
      <w:r>
        <w:continuationSeparator/>
      </w:r>
    </w:p>
  </w:footnote>
  <w:footnote w:type="continuationNotice" w:id="1">
    <w:p w14:paraId="2C0690B1" w14:textId="77777777" w:rsidR="00727F2F" w:rsidRDefault="00727F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3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5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7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6"/>
  </w:num>
  <w:num w:numId="3" w16cid:durableId="1969624719">
    <w:abstractNumId w:val="4"/>
  </w:num>
  <w:num w:numId="4" w16cid:durableId="594560630">
    <w:abstractNumId w:val="2"/>
  </w:num>
  <w:num w:numId="5" w16cid:durableId="978850309">
    <w:abstractNumId w:val="7"/>
  </w:num>
  <w:num w:numId="6" w16cid:durableId="335309447">
    <w:abstractNumId w:val="5"/>
  </w:num>
  <w:num w:numId="7" w16cid:durableId="1875144946">
    <w:abstractNumId w:val="1"/>
  </w:num>
  <w:num w:numId="8" w16cid:durableId="17590566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0DF0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D88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8AD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6D3C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15C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5DE4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66D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4E2D"/>
    <w:rsid w:val="00305446"/>
    <w:rsid w:val="00305E53"/>
    <w:rsid w:val="00307174"/>
    <w:rsid w:val="00307BCF"/>
    <w:rsid w:val="003106AA"/>
    <w:rsid w:val="003117A5"/>
    <w:rsid w:val="00312667"/>
    <w:rsid w:val="003127D2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6F4F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61B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1C9C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1BD9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3CF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59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7A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4AD8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3F15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8D5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0F0E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52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A66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67BB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27F2F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21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4C97"/>
    <w:rsid w:val="007C5AD0"/>
    <w:rsid w:val="007C5D9D"/>
    <w:rsid w:val="007C621B"/>
    <w:rsid w:val="007C6515"/>
    <w:rsid w:val="007C6624"/>
    <w:rsid w:val="007C69EF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A3C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7F6911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62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3EF6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576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1C0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4F84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4D9C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3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57F7D"/>
    <w:rsid w:val="00A61955"/>
    <w:rsid w:val="00A61F5B"/>
    <w:rsid w:val="00A62337"/>
    <w:rsid w:val="00A62F0B"/>
    <w:rsid w:val="00A63052"/>
    <w:rsid w:val="00A6517F"/>
    <w:rsid w:val="00A65865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2C8"/>
    <w:rsid w:val="00AA1FE0"/>
    <w:rsid w:val="00AA3873"/>
    <w:rsid w:val="00AA4493"/>
    <w:rsid w:val="00AA44B7"/>
    <w:rsid w:val="00AA5982"/>
    <w:rsid w:val="00AA5C2A"/>
    <w:rsid w:val="00AA5FF6"/>
    <w:rsid w:val="00AA69AA"/>
    <w:rsid w:val="00AA6A0C"/>
    <w:rsid w:val="00AA6C47"/>
    <w:rsid w:val="00AA7606"/>
    <w:rsid w:val="00AA7627"/>
    <w:rsid w:val="00AA79C0"/>
    <w:rsid w:val="00AB065C"/>
    <w:rsid w:val="00AB1D54"/>
    <w:rsid w:val="00AB2203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67E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5C1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550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1D74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20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42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8EB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5C7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87752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0914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367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1DF3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25B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A9B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B07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35E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A80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C95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irst.Last@indot.IN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c0541f-1247-4d45-8ce1-8224fd0566f6">
      <Terms xmlns="http://schemas.microsoft.com/office/infopath/2007/PartnerControls"/>
    </lcf76f155ced4ddcb4097134ff3c332f>
    <TaxCatchAll xmlns="12984c58-bf28-476c-867d-1e8b1ede73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12CBFCD29024E819FD045922278B2" ma:contentTypeVersion="11" ma:contentTypeDescription="Create a new document." ma:contentTypeScope="" ma:versionID="ecf2253205db71b4ce226e5bf4fc0fab">
  <xsd:schema xmlns:xsd="http://www.w3.org/2001/XMLSchema" xmlns:xs="http://www.w3.org/2001/XMLSchema" xmlns:p="http://schemas.microsoft.com/office/2006/metadata/properties" xmlns:ns2="3cc0541f-1247-4d45-8ce1-8224fd0566f6" xmlns:ns3="12984c58-bf28-476c-867d-1e8b1ede739d" targetNamespace="http://schemas.microsoft.com/office/2006/metadata/properties" ma:root="true" ma:fieldsID="07e29e09693de4b1736be9549a79f2ea" ns2:_="" ns3:_="">
    <xsd:import namespace="3cc0541f-1247-4d45-8ce1-8224fd0566f6"/>
    <xsd:import namespace="12984c58-bf28-476c-867d-1e8b1ede7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0541f-1247-4d45-8ce1-8224fd056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84c58-bf28-476c-867d-1e8b1ede73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0a5eb4-4434-46dd-8924-2b804ef491c7}" ma:internalName="TaxCatchAll" ma:showField="CatchAllData" ma:web="12984c58-bf28-476c-867d-1e8b1ede7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3f42073a-2609-4496-907f-c71abae40606"/>
    <ds:schemaRef ds:uri="4243d5be-521d-4052-81ca-f0f31ea6f2da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54110C-33CF-4045-84AF-53ECFF4D718D}"/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64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Seely, Catherine F</cp:lastModifiedBy>
  <cp:revision>48</cp:revision>
  <cp:lastPrinted>2000-03-07T09:20:00Z</cp:lastPrinted>
  <dcterms:created xsi:type="dcterms:W3CDTF">2023-09-25T17:53:00Z</dcterms:created>
  <dcterms:modified xsi:type="dcterms:W3CDTF">2025-09-04T20:40:00Z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0x0101005F612CBFCD29024E819FD045922278B2</vt:lpwstr>
  </property>
  <property fmtid="{D5CDD505-2E9C-101B-9397-08002B2CF9AE}" pid="32" name="MediaServiceImageTags">
    <vt:lpwstr/>
  </property>
</Properties>
</file>