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83E4E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412B11A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73097" w14:textId="77777777" w:rsidR="002537B0" w:rsidRDefault="002537B0" w:rsidP="003057A0">
      <w:r>
        <w:separator/>
      </w:r>
    </w:p>
  </w:endnote>
  <w:endnote w:type="continuationSeparator" w:id="0">
    <w:p w14:paraId="33C85A00" w14:textId="77777777" w:rsidR="002537B0" w:rsidRDefault="002537B0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382CF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0AE2E2B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9E3CA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B977B3" wp14:editId="5531DFFF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11C69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B382E52" wp14:editId="2555C566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B977B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311C69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B382E52" wp14:editId="2555C566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56B2EE6" wp14:editId="2BF311A9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3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BA5B1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A45E5E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6B2EE6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ABA5B1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A45E5E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8E4C0" w14:textId="77777777" w:rsidR="002537B0" w:rsidRDefault="002537B0" w:rsidP="003057A0">
      <w:r>
        <w:separator/>
      </w:r>
    </w:p>
  </w:footnote>
  <w:footnote w:type="continuationSeparator" w:id="0">
    <w:p w14:paraId="05C6CFB8" w14:textId="77777777" w:rsidR="002537B0" w:rsidRDefault="002537B0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93CE6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EECEE2F" wp14:editId="027A48A3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F94DA6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5249732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7C9345B" w14:textId="77777777" w:rsidR="00AB1C1A" w:rsidRDefault="002E571C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FC03670C4CC47CFB818D1AE99B4D97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6CEA3CB4" w14:textId="1362C461" w:rsidR="00EA4BA8" w:rsidRPr="00C63EF1" w:rsidRDefault="002E571C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616DCFAB30B74DA88AD8FFE3934F221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DC0A70">
                                <w:t>Kosciusko County Office</w:t>
                              </w:r>
                            </w:sdtContent>
                          </w:sdt>
                        </w:p>
                        <w:p w14:paraId="7127C7B0" w14:textId="65FD658F" w:rsidR="0082558C" w:rsidRPr="0082558C" w:rsidRDefault="002E571C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798A86548FE14384992B32EE3BE595B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DC0A70">
                                <w:t>344 Enterprise Dr.</w:t>
                              </w:r>
                              <w:r w:rsidR="00DC0A70">
                                <w:br/>
                                <w:t>Warsaw, IN 46580</w:t>
                              </w:r>
                            </w:sdtContent>
                          </w:sdt>
                        </w:p>
                        <w:p w14:paraId="1E24A659" w14:textId="77777777" w:rsidR="00EA4BA8" w:rsidRDefault="002E571C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46560F99919D405AAE66D1157B291AD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DD74FB357F24540A0C4E27A836F969C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F0E5E19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CEE2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26F94DA6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5249732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7C9345B" w14:textId="77777777" w:rsidR="00AB1C1A" w:rsidRDefault="0000000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FC03670C4CC47CFB818D1AE99B4D97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6CEA3CB4" w14:textId="1362C461" w:rsidR="00EA4BA8" w:rsidRPr="00C63EF1" w:rsidRDefault="0000000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616DCFAB30B74DA88AD8FFE3934F2212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DC0A70">
                          <w:t>Kosciusko County Office</w:t>
                        </w:r>
                      </w:sdtContent>
                    </w:sdt>
                  </w:p>
                  <w:p w14:paraId="7127C7B0" w14:textId="65FD658F" w:rsidR="0082558C" w:rsidRPr="0082558C" w:rsidRDefault="0000000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798A86548FE14384992B32EE3BE595B7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Content>
                        <w:r w:rsidR="00DC0A70">
                          <w:t>344 Enterprise Dr.</w:t>
                        </w:r>
                        <w:r w:rsidR="00DC0A70">
                          <w:br/>
                          <w:t>Warsaw, IN 46580</w:t>
                        </w:r>
                      </w:sdtContent>
                    </w:sdt>
                  </w:p>
                  <w:p w14:paraId="1E24A659" w14:textId="77777777" w:rsidR="00EA4BA8" w:rsidRDefault="0000000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46560F99919D405AAE66D1157B291AD4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DD74FB357F24540A0C4E27A836F969C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Content>
                      <w:p w14:paraId="7F0E5E19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41343D" wp14:editId="687DC347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77105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3C7DAC5" wp14:editId="6520826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41343D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77105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3C7DAC5" wp14:editId="6520826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D3"/>
    <w:rsid w:val="00050DD8"/>
    <w:rsid w:val="000D2E46"/>
    <w:rsid w:val="000E2B0E"/>
    <w:rsid w:val="00112570"/>
    <w:rsid w:val="001170D6"/>
    <w:rsid w:val="0014019A"/>
    <w:rsid w:val="001706BB"/>
    <w:rsid w:val="00175CE5"/>
    <w:rsid w:val="001979B9"/>
    <w:rsid w:val="001B17A8"/>
    <w:rsid w:val="001B6657"/>
    <w:rsid w:val="001F2685"/>
    <w:rsid w:val="00216FE2"/>
    <w:rsid w:val="0022391B"/>
    <w:rsid w:val="00232203"/>
    <w:rsid w:val="00245F4A"/>
    <w:rsid w:val="002537B0"/>
    <w:rsid w:val="002656BA"/>
    <w:rsid w:val="002A52D3"/>
    <w:rsid w:val="002C3576"/>
    <w:rsid w:val="002E12AA"/>
    <w:rsid w:val="002E5516"/>
    <w:rsid w:val="002E571C"/>
    <w:rsid w:val="003057A0"/>
    <w:rsid w:val="0031790B"/>
    <w:rsid w:val="003278FA"/>
    <w:rsid w:val="003322E2"/>
    <w:rsid w:val="003423B0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C6480"/>
    <w:rsid w:val="006E360D"/>
    <w:rsid w:val="006F3161"/>
    <w:rsid w:val="0072475D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0D35"/>
    <w:rsid w:val="0088388A"/>
    <w:rsid w:val="0089712D"/>
    <w:rsid w:val="008A3A1E"/>
    <w:rsid w:val="008B1B0B"/>
    <w:rsid w:val="00914FD3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14"/>
    <w:rsid w:val="00C655D7"/>
    <w:rsid w:val="00CB6B4B"/>
    <w:rsid w:val="00CD29DD"/>
    <w:rsid w:val="00CE0CA1"/>
    <w:rsid w:val="00CF19F6"/>
    <w:rsid w:val="00D04F10"/>
    <w:rsid w:val="00D16819"/>
    <w:rsid w:val="00D37E34"/>
    <w:rsid w:val="00D41FBE"/>
    <w:rsid w:val="00DC0A70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16AD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.gov/fssa/" TargetMode="External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FC03670C4CC47CFB818D1AE99B4D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45859-90DC-40BE-A09B-375F453EBCA4}"/>
      </w:docPartPr>
      <w:docPartBody>
        <w:p w:rsidR="00FD6C85" w:rsidRDefault="00FD6C85">
          <w:pPr>
            <w:pStyle w:val="EFC03670C4CC47CFB818D1AE99B4D97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616DCFAB30B74DA88AD8FFE3934F2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2C56D-731E-4E73-A283-A922C14DC6B6}"/>
      </w:docPartPr>
      <w:docPartBody>
        <w:p w:rsidR="00FD6C85" w:rsidRDefault="00FD6C85">
          <w:pPr>
            <w:pStyle w:val="616DCFAB30B74DA88AD8FFE3934F2212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798A86548FE14384992B32EE3BE59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018C8-DD9F-4D78-A742-5D3E67C29500}"/>
      </w:docPartPr>
      <w:docPartBody>
        <w:p w:rsidR="00FD6C85" w:rsidRDefault="00FD6C85">
          <w:pPr>
            <w:pStyle w:val="798A86548FE14384992B32EE3BE595B7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46560F99919D405AAE66D1157B291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CBAF8B-4A81-4A65-BE07-48D80B11951F}"/>
      </w:docPartPr>
      <w:docPartBody>
        <w:p w:rsidR="00FD6C85" w:rsidRDefault="00FD6C85">
          <w:pPr>
            <w:pStyle w:val="46560F99919D405AAE66D1157B291AD4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DD74FB357F24540A0C4E27A836F9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4136BA-466A-4866-BFCE-EEC08A113FCD}"/>
      </w:docPartPr>
      <w:docPartBody>
        <w:p w:rsidR="00FD6C85" w:rsidRDefault="00FD6C85">
          <w:pPr>
            <w:pStyle w:val="3DD74FB357F24540A0C4E27A836F969C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991"/>
    <w:rsid w:val="00050DD8"/>
    <w:rsid w:val="0072475D"/>
    <w:rsid w:val="00995991"/>
    <w:rsid w:val="00FD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FC03670C4CC47CFB818D1AE99B4D972">
    <w:name w:val="EFC03670C4CC47CFB818D1AE99B4D972"/>
  </w:style>
  <w:style w:type="paragraph" w:customStyle="1" w:styleId="616DCFAB30B74DA88AD8FFE3934F2212">
    <w:name w:val="616DCFAB30B74DA88AD8FFE3934F2212"/>
  </w:style>
  <w:style w:type="paragraph" w:customStyle="1" w:styleId="798A86548FE14384992B32EE3BE595B7">
    <w:name w:val="798A86548FE14384992B32EE3BE595B7"/>
  </w:style>
  <w:style w:type="paragraph" w:customStyle="1" w:styleId="46560F99919D405AAE66D1157B291AD4">
    <w:name w:val="46560F99919D405AAE66D1157B291AD4"/>
  </w:style>
  <w:style w:type="paragraph" w:customStyle="1" w:styleId="3DD74FB357F24540A0C4E27A836F969C">
    <w:name w:val="3DD74FB357F24540A0C4E27A836F96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AC144-1098-48CA-808F-B433E36DE3DE}">
  <ds:schemaRefs>
    <ds:schemaRef ds:uri="http://schemas.microsoft.com/office/2006/metadata/properties"/>
    <ds:schemaRef ds:uri="http://schemas.microsoft.com/office/infopath/2007/PartnerControls"/>
    <ds:schemaRef ds:uri="ddb5066c-6899-482b-9ea0-5145f9da9989"/>
    <ds:schemaRef ds:uri="ad4d4b65-b08d-4e03-8877-ca9be7b951b8"/>
  </ds:schemaRefs>
</ds:datastoreItem>
</file>

<file path=customXml/itemProps2.xml><?xml version="1.0" encoding="utf-8"?>
<ds:datastoreItem xmlns:ds="http://schemas.openxmlformats.org/officeDocument/2006/customXml" ds:itemID="{5A533EDA-8039-4855-B5BC-6161EA946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AD2A76-3A21-4983-BA53-353A489A9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4d4b65-b08d-4e03-8877-ca9be7b951b8"/>
    <ds:schemaRef ds:uri="cebb39ad-cda7-4a64-b56f-d6199e9ac795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2025-Ltrhd-Template-Blue_DFR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Kosciusko County Office</dc:title>
  <dc:subject>VOICE: 800-403-0864</dc:subject>
  <dc:creator>Runkle, Tyson R</dc:creator>
  <cp:keywords>FSSA</cp:keywords>
  <dc:description>334 Enterprise Dr._x000d_
Warsaw, IN 46580</dc:description>
  <cp:lastModifiedBy>Inkenbrandt, Alan L</cp:lastModifiedBy>
  <cp:revision>2</cp:revision>
  <dcterms:created xsi:type="dcterms:W3CDTF">2025-04-30T13:00:00Z</dcterms:created>
  <dcterms:modified xsi:type="dcterms:W3CDTF">2025-04-30T13:00:00Z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