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33614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014E7250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57F06" w14:textId="77777777" w:rsidR="00C574F2" w:rsidRDefault="00C574F2" w:rsidP="003057A0">
      <w:r>
        <w:separator/>
      </w:r>
    </w:p>
  </w:endnote>
  <w:endnote w:type="continuationSeparator" w:id="0">
    <w:p w14:paraId="5029FE07" w14:textId="77777777" w:rsidR="00C574F2" w:rsidRDefault="00C574F2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0DEC0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61E5E2B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B2135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525733A" wp14:editId="78C250A2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413587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41BDAA3" wp14:editId="0B9F5D09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25733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1F413587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41BDAA3" wp14:editId="0B9F5D09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19C4B84" wp14:editId="7409D9BF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146112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03DCB719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9C4B84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7146112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03DCB719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98713" w14:textId="77777777" w:rsidR="00C574F2" w:rsidRDefault="00C574F2" w:rsidP="003057A0">
      <w:r>
        <w:separator/>
      </w:r>
    </w:p>
  </w:footnote>
  <w:footnote w:type="continuationSeparator" w:id="0">
    <w:p w14:paraId="15B15D57" w14:textId="77777777" w:rsidR="00C574F2" w:rsidRDefault="00C574F2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D3771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392AA98" wp14:editId="4AA48780">
              <wp:simplePos x="0" y="0"/>
              <wp:positionH relativeFrom="column">
                <wp:posOffset>1790701</wp:posOffset>
              </wp:positionH>
              <wp:positionV relativeFrom="paragraph">
                <wp:posOffset>381000</wp:posOffset>
              </wp:positionV>
              <wp:extent cx="4282440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2440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F36993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6D260989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6748C481" w14:textId="77777777" w:rsidR="00AB1C1A" w:rsidRDefault="00717EA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212F333BCC4D4FD68E530C788B108531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6DA76CE4" w14:textId="198D6F4E" w:rsidR="00EA4BA8" w:rsidRPr="00C63EF1" w:rsidRDefault="00717EA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8C3C9296B5E1446693116F792742E171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Office of Early Childhood and Out-of-School Learning</w:t>
                              </w:r>
                            </w:sdtContent>
                          </w:sdt>
                        </w:p>
                        <w:p w14:paraId="4B095379" w14:textId="644D237B" w:rsidR="0082558C" w:rsidRPr="0082558C" w:rsidRDefault="00717EA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E0C0116A7C544CF7B9F6DDAF11A9762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402 W. WASHINGTON ST., ROOM W362, MS02</w:t>
                              </w:r>
                              <w:r>
                                <w:br/>
                                <w:t>INDIANAPOLIS, IN 46204</w:t>
                              </w:r>
                            </w:sdtContent>
                          </w:sdt>
                        </w:p>
                        <w:p w14:paraId="3FD4317B" w14:textId="6D9506D2" w:rsidR="00EA4BA8" w:rsidRDefault="00717EA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936651F44D8E4048AF29C8D31098D49F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Child care information line: 877-511-1144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80A85D4F27AE4FB8BC45EC470FFDBC2E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A7B246F" w14:textId="5EDB6E2C" w:rsidR="009F0635" w:rsidRPr="00717EAE" w:rsidRDefault="00717EAE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717EAE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92AA9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41pt;margin-top:30pt;width:337.2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" filled="f" stroked="f">
              <v:textbox>
                <w:txbxContent>
                  <w:p w14:paraId="38F36993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6D260989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6748C481" w14:textId="77777777" w:rsidR="00AB1C1A" w:rsidRDefault="00717EA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212F333BCC4D4FD68E530C788B108531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6DA76CE4" w14:textId="198D6F4E" w:rsidR="00EA4BA8" w:rsidRPr="00C63EF1" w:rsidRDefault="00717EA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8C3C9296B5E1446693116F792742E171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Office of Early Childhood and Out-of-School Learning</w:t>
                        </w:r>
                      </w:sdtContent>
                    </w:sdt>
                  </w:p>
                  <w:p w14:paraId="4B095379" w14:textId="644D237B" w:rsidR="0082558C" w:rsidRPr="0082558C" w:rsidRDefault="00717EA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E0C0116A7C544CF7B9F6DDAF11A97628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402 W. WASHINGTON ST., ROOM W362, MS02</w:t>
                        </w:r>
                        <w:r>
                          <w:br/>
                          <w:t>INDIANAPOLIS, IN 46204</w:t>
                        </w:r>
                      </w:sdtContent>
                    </w:sdt>
                  </w:p>
                  <w:p w14:paraId="3FD4317B" w14:textId="6D9506D2" w:rsidR="00EA4BA8" w:rsidRDefault="00717EA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936651F44D8E4048AF29C8D31098D49F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>
                          <w:t>Child care information line: 877-511-1144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80A85D4F27AE4FB8BC45EC470FFDBC2E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A7B246F" w14:textId="5EDB6E2C" w:rsidR="009F0635" w:rsidRPr="00717EAE" w:rsidRDefault="00717EAE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717EAE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F3C2957" wp14:editId="420AD8A1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12B15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9078105" wp14:editId="3FED77DB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3C2957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1512B15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9078105" wp14:editId="3FED77DB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4F2"/>
    <w:rsid w:val="000D2E46"/>
    <w:rsid w:val="000E2B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130FF"/>
    <w:rsid w:val="00232203"/>
    <w:rsid w:val="00245F4A"/>
    <w:rsid w:val="00247DEC"/>
    <w:rsid w:val="002656BA"/>
    <w:rsid w:val="00292D02"/>
    <w:rsid w:val="002A52D3"/>
    <w:rsid w:val="002C3576"/>
    <w:rsid w:val="002E12AA"/>
    <w:rsid w:val="002E5516"/>
    <w:rsid w:val="003057A0"/>
    <w:rsid w:val="0031790B"/>
    <w:rsid w:val="003278FA"/>
    <w:rsid w:val="00362FC1"/>
    <w:rsid w:val="00385610"/>
    <w:rsid w:val="0039348F"/>
    <w:rsid w:val="003B168F"/>
    <w:rsid w:val="00400172"/>
    <w:rsid w:val="00412BFF"/>
    <w:rsid w:val="004B0028"/>
    <w:rsid w:val="004D67C6"/>
    <w:rsid w:val="005222E4"/>
    <w:rsid w:val="0052290A"/>
    <w:rsid w:val="00525674"/>
    <w:rsid w:val="00563C69"/>
    <w:rsid w:val="00566DC2"/>
    <w:rsid w:val="005904BD"/>
    <w:rsid w:val="005E66BC"/>
    <w:rsid w:val="00600787"/>
    <w:rsid w:val="0060311A"/>
    <w:rsid w:val="006402E3"/>
    <w:rsid w:val="006661BD"/>
    <w:rsid w:val="006C6480"/>
    <w:rsid w:val="006E360D"/>
    <w:rsid w:val="006F3161"/>
    <w:rsid w:val="00706038"/>
    <w:rsid w:val="00717EAE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915FCF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574F2"/>
    <w:rsid w:val="00C620F3"/>
    <w:rsid w:val="00C63EF1"/>
    <w:rsid w:val="00C655D7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80852"/>
    <w:rsid w:val="00E90998"/>
    <w:rsid w:val="00EA2BDB"/>
    <w:rsid w:val="00EA4BA8"/>
    <w:rsid w:val="00EB5993"/>
    <w:rsid w:val="00EB7A64"/>
    <w:rsid w:val="00EC5C77"/>
    <w:rsid w:val="00EC65E2"/>
    <w:rsid w:val="00EE56A6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FD3BC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12F333BCC4D4FD68E530C788B108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E6614-0EA5-4607-B616-E2ADEB7E3944}"/>
      </w:docPartPr>
      <w:docPartBody>
        <w:p w:rsidR="003B7406" w:rsidRDefault="003B7406">
          <w:pPr>
            <w:pStyle w:val="212F333BCC4D4FD68E530C788B108531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8C3C9296B5E1446693116F792742E1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93615-4CC5-4366-90F0-36ABA7B22EB2}"/>
      </w:docPartPr>
      <w:docPartBody>
        <w:p w:rsidR="003B7406" w:rsidRDefault="003B7406">
          <w:pPr>
            <w:pStyle w:val="8C3C9296B5E1446693116F792742E171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E0C0116A7C544CF7B9F6DDAF11A976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594CBC-0552-45C5-95C2-581D9706FE5E}"/>
      </w:docPartPr>
      <w:docPartBody>
        <w:p w:rsidR="003B7406" w:rsidRDefault="003B7406">
          <w:pPr>
            <w:pStyle w:val="E0C0116A7C544CF7B9F6DDAF11A97628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936651F44D8E4048AF29C8D31098D4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1BDA1-89EB-42AF-9497-D6111DB9E660}"/>
      </w:docPartPr>
      <w:docPartBody>
        <w:p w:rsidR="003B7406" w:rsidRDefault="003B7406">
          <w:pPr>
            <w:pStyle w:val="936651F44D8E4048AF29C8D31098D49F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80A85D4F27AE4FB8BC45EC470FFDBC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23377-B232-4758-9FE4-9AC92662ACC4}"/>
      </w:docPartPr>
      <w:docPartBody>
        <w:p w:rsidR="003B7406" w:rsidRDefault="003B7406">
          <w:pPr>
            <w:pStyle w:val="80A85D4F27AE4FB8BC45EC470FFDBC2E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406"/>
    <w:rsid w:val="003B7406"/>
    <w:rsid w:val="00E8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212F333BCC4D4FD68E530C788B108531">
    <w:name w:val="212F333BCC4D4FD68E530C788B108531"/>
  </w:style>
  <w:style w:type="paragraph" w:customStyle="1" w:styleId="8C3C9296B5E1446693116F792742E171">
    <w:name w:val="8C3C9296B5E1446693116F792742E171"/>
  </w:style>
  <w:style w:type="paragraph" w:customStyle="1" w:styleId="E0C0116A7C544CF7B9F6DDAF11A97628">
    <w:name w:val="E0C0116A7C544CF7B9F6DDAF11A97628"/>
  </w:style>
  <w:style w:type="paragraph" w:customStyle="1" w:styleId="936651F44D8E4048AF29C8D31098D49F">
    <w:name w:val="936651F44D8E4048AF29C8D31098D49F"/>
  </w:style>
  <w:style w:type="paragraph" w:customStyle="1" w:styleId="80A85D4F27AE4FB8BC45EC470FFDBC2E">
    <w:name w:val="80A85D4F27AE4FB8BC45EC470FFDBC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OECOSL_Letterhead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of Early Childhood and Out-of-School Learning</dc:title>
  <dc:subject>Child care information line: 877-511-1144</dc:subject>
  <dc:creator>Inkenbrandt, Alan L</dc:creator>
  <cp:keywords>FSSA</cp:keywords>
  <dc:description>402 W. WASHINGTON ST., ROOM W362, MS02_x000d_
INDIANAPOLIS, IN 46204</dc:description>
  <cp:lastModifiedBy>Inkenbrandt, Alan L</cp:lastModifiedBy>
  <cp:revision>2</cp:revision>
  <dcterms:created xsi:type="dcterms:W3CDTF">2025-01-09T18:13:00Z</dcterms:created>
  <dcterms:modified xsi:type="dcterms:W3CDTF">2025-01-09T18:14:00Z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