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44FDD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0008A6B5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E7A2A" w14:textId="77777777" w:rsidR="00E4196F" w:rsidRDefault="00E4196F" w:rsidP="003057A0">
      <w:r>
        <w:separator/>
      </w:r>
    </w:p>
  </w:endnote>
  <w:endnote w:type="continuationSeparator" w:id="0">
    <w:p w14:paraId="7D4BFE72" w14:textId="77777777" w:rsidR="00E4196F" w:rsidRDefault="00E4196F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047AD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1FAB055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B2560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F953693" wp14:editId="5A5B8B74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425032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3320F3B" wp14:editId="527F04E0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95369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62425032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3320F3B" wp14:editId="527F04E0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501D881" wp14:editId="32DB8DE7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B5DF21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793DD7E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01D881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1B5DF21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793DD7E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F2174" w14:textId="77777777" w:rsidR="00E4196F" w:rsidRDefault="00E4196F" w:rsidP="003057A0">
      <w:r>
        <w:separator/>
      </w:r>
    </w:p>
  </w:footnote>
  <w:footnote w:type="continuationSeparator" w:id="0">
    <w:p w14:paraId="133B6985" w14:textId="77777777" w:rsidR="00E4196F" w:rsidRDefault="00E4196F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F0D57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C14505A" wp14:editId="325B98E3">
              <wp:simplePos x="0" y="0"/>
              <wp:positionH relativeFrom="column">
                <wp:posOffset>2047875</wp:posOffset>
              </wp:positionH>
              <wp:positionV relativeFrom="paragraph">
                <wp:posOffset>380999</wp:posOffset>
              </wp:positionV>
              <wp:extent cx="402526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DFA3DF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3D9E6A65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1646A01" w14:textId="4CC94652" w:rsidR="00AB1C1A" w:rsidRDefault="00FB3E8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6AA8CACF4B304711AC942F5E8D5256AE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t>Indiana Division of Mental Health and Addiction</w:t>
                              </w:r>
                            </w:sdtContent>
                          </w:sdt>
                        </w:p>
                        <w:p w14:paraId="04435C84" w14:textId="33108E03" w:rsidR="00EA4BA8" w:rsidRPr="00C63EF1" w:rsidRDefault="00FB3E8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640156CC9B1049EA8CF295FB85395F1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4196F">
                                <w:t>Indiana State Psychiatric Hospital Network</w:t>
                              </w:r>
                            </w:sdtContent>
                          </w:sdt>
                        </w:p>
                        <w:p w14:paraId="2740F79E" w14:textId="701B7340" w:rsidR="0082558C" w:rsidRPr="0082558C" w:rsidRDefault="00FB3E80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261310E0EB7247168FD056FEE894DD1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E4196F">
                                <w:t>402 W. Washington St., Room W353</w:t>
                              </w:r>
                              <w:r w:rsidR="00E4196F">
                                <w:br/>
                                <w:t>Indianapolis, IN 46204</w:t>
                              </w:r>
                            </w:sdtContent>
                          </w:sdt>
                        </w:p>
                        <w:p w14:paraId="02682833" w14:textId="582FF0F0" w:rsidR="00EA4BA8" w:rsidRPr="00FB3E80" w:rsidRDefault="00FB3E80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2B35AFCE1E06420D8FBE1521151BC95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4196F" w:rsidRPr="00FB3E80">
                                <w:rPr>
                                  <w:color w:val="FFFFFF" w:themeColor="background1"/>
                                </w:rPr>
                                <w:t xml:space="preserve">PHONE: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3701C93BAF914CC7B5652F96A43DF148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70DADEC4" w14:textId="2B8171DE" w:rsidR="009F0635" w:rsidRPr="00FB3E80" w:rsidRDefault="00E4196F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FB3E80">
                                <w:rPr>
                                  <w:color w:val="FFFFFF" w:themeColor="background1"/>
                                </w:rPr>
                                <w:t xml:space="preserve">FAX: 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14505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" filled="f" stroked="f">
              <v:textbox>
                <w:txbxContent>
                  <w:p w14:paraId="2BDFA3DF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3D9E6A65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1646A01" w14:textId="4CC94652" w:rsidR="00AB1C1A" w:rsidRDefault="00FB3E80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6AA8CACF4B304711AC942F5E8D5256AE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>
                          <w:t>Indiana Division of Mental Health and Addiction</w:t>
                        </w:r>
                      </w:sdtContent>
                    </w:sdt>
                  </w:p>
                  <w:p w14:paraId="04435C84" w14:textId="33108E03" w:rsidR="00EA4BA8" w:rsidRPr="00C63EF1" w:rsidRDefault="00FB3E80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640156CC9B1049EA8CF295FB85395F15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E4196F">
                          <w:t>Indiana State Psychiatric Hospital Network</w:t>
                        </w:r>
                      </w:sdtContent>
                    </w:sdt>
                  </w:p>
                  <w:p w14:paraId="2740F79E" w14:textId="701B7340" w:rsidR="0082558C" w:rsidRPr="0082558C" w:rsidRDefault="00FB3E80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261310E0EB7247168FD056FEE894DD1A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E4196F">
                          <w:t>402 W. Washington St., Room W353</w:t>
                        </w:r>
                        <w:r w:rsidR="00E4196F">
                          <w:br/>
                          <w:t>Indianapolis, IN 46204</w:t>
                        </w:r>
                      </w:sdtContent>
                    </w:sdt>
                  </w:p>
                  <w:p w14:paraId="02682833" w14:textId="582FF0F0" w:rsidR="00EA4BA8" w:rsidRPr="00FB3E80" w:rsidRDefault="00FB3E80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2B35AFCE1E06420D8FBE1521151BC959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E4196F" w:rsidRPr="00FB3E80">
                          <w:rPr>
                            <w:color w:val="FFFFFF" w:themeColor="background1"/>
                          </w:rPr>
                          <w:t xml:space="preserve">PHONE: 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3701C93BAF914CC7B5652F96A43DF148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70DADEC4" w14:textId="2B8171DE" w:rsidR="009F0635" w:rsidRPr="00FB3E80" w:rsidRDefault="00E4196F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FB3E80">
                          <w:rPr>
                            <w:color w:val="FFFFFF" w:themeColor="background1"/>
                          </w:rPr>
                          <w:t xml:space="preserve">FAX: 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F05109B" wp14:editId="005B09D7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446E95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5C8AE25" wp14:editId="2ECDAB51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05109B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13446E95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5C8AE25" wp14:editId="2ECDAB51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96F"/>
    <w:rsid w:val="00014442"/>
    <w:rsid w:val="00064077"/>
    <w:rsid w:val="00081B88"/>
    <w:rsid w:val="000D006F"/>
    <w:rsid w:val="000D2E46"/>
    <w:rsid w:val="000E2B0E"/>
    <w:rsid w:val="000E7388"/>
    <w:rsid w:val="00112570"/>
    <w:rsid w:val="00114D57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32203"/>
    <w:rsid w:val="00245F4A"/>
    <w:rsid w:val="00247DEC"/>
    <w:rsid w:val="00253C36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34B4F"/>
    <w:rsid w:val="00362FC1"/>
    <w:rsid w:val="003820D2"/>
    <w:rsid w:val="00385610"/>
    <w:rsid w:val="0039348F"/>
    <w:rsid w:val="003B168F"/>
    <w:rsid w:val="00400172"/>
    <w:rsid w:val="00412BFF"/>
    <w:rsid w:val="004274A9"/>
    <w:rsid w:val="004B0028"/>
    <w:rsid w:val="004D67C6"/>
    <w:rsid w:val="005222E4"/>
    <w:rsid w:val="0052290A"/>
    <w:rsid w:val="00523938"/>
    <w:rsid w:val="00525674"/>
    <w:rsid w:val="0055552E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3161"/>
    <w:rsid w:val="00706038"/>
    <w:rsid w:val="00730C42"/>
    <w:rsid w:val="007310FC"/>
    <w:rsid w:val="007350A3"/>
    <w:rsid w:val="00746E83"/>
    <w:rsid w:val="00755746"/>
    <w:rsid w:val="00762CE2"/>
    <w:rsid w:val="007A0ED0"/>
    <w:rsid w:val="007A3376"/>
    <w:rsid w:val="007B61FC"/>
    <w:rsid w:val="007B6552"/>
    <w:rsid w:val="007C5C0B"/>
    <w:rsid w:val="008041A0"/>
    <w:rsid w:val="00817AD5"/>
    <w:rsid w:val="008249F2"/>
    <w:rsid w:val="0082558C"/>
    <w:rsid w:val="00837CE5"/>
    <w:rsid w:val="00871140"/>
    <w:rsid w:val="0087757C"/>
    <w:rsid w:val="0088388A"/>
    <w:rsid w:val="00887054"/>
    <w:rsid w:val="0089712D"/>
    <w:rsid w:val="008A30C4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A4EF1"/>
    <w:rsid w:val="00AB1C1A"/>
    <w:rsid w:val="00AB76BB"/>
    <w:rsid w:val="00AC3211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94679"/>
    <w:rsid w:val="00CC7841"/>
    <w:rsid w:val="00CD29DD"/>
    <w:rsid w:val="00CE0CA1"/>
    <w:rsid w:val="00CF19F6"/>
    <w:rsid w:val="00D04F10"/>
    <w:rsid w:val="00D06B60"/>
    <w:rsid w:val="00D16819"/>
    <w:rsid w:val="00D3025B"/>
    <w:rsid w:val="00D41FBE"/>
    <w:rsid w:val="00DE3522"/>
    <w:rsid w:val="00E2569B"/>
    <w:rsid w:val="00E4196F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B3E80"/>
    <w:rsid w:val="00FD2B80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6A65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A8CACF4B304711AC942F5E8D5256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28357-9DE5-416C-B463-CF34CC46E6A0}"/>
      </w:docPartPr>
      <w:docPartBody>
        <w:p w:rsidR="00AE5B73" w:rsidRDefault="00AE5B73">
          <w:pPr>
            <w:pStyle w:val="6AA8CACF4B304711AC942F5E8D5256AE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640156CC9B1049EA8CF295FB85395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E13F1-B75F-4C9A-B44B-0F86981A11A2}"/>
      </w:docPartPr>
      <w:docPartBody>
        <w:p w:rsidR="00AE5B73" w:rsidRDefault="00AE5B73">
          <w:pPr>
            <w:pStyle w:val="640156CC9B1049EA8CF295FB85395F15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261310E0EB7247168FD056FEE894D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1E5CDC-58B4-4738-9D99-08FA9181BCFE}"/>
      </w:docPartPr>
      <w:docPartBody>
        <w:p w:rsidR="00AE5B73" w:rsidRDefault="00AE5B73">
          <w:pPr>
            <w:pStyle w:val="261310E0EB7247168FD056FEE894DD1A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2B35AFCE1E06420D8FBE1521151BC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AF4163-E090-4360-82CE-96555139EDE6}"/>
      </w:docPartPr>
      <w:docPartBody>
        <w:p w:rsidR="00AE5B73" w:rsidRDefault="00AE5B73">
          <w:pPr>
            <w:pStyle w:val="2B35AFCE1E06420D8FBE1521151BC959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3701C93BAF914CC7B5652F96A43DF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12CF29-B6A2-41F0-8722-0BA9944A7D32}"/>
      </w:docPartPr>
      <w:docPartBody>
        <w:p w:rsidR="00AE5B73" w:rsidRDefault="00AE5B73">
          <w:pPr>
            <w:pStyle w:val="3701C93BAF914CC7B5652F96A43DF148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B73"/>
    <w:rsid w:val="000E7388"/>
    <w:rsid w:val="00AE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6AA8CACF4B304711AC942F5E8D5256AE">
    <w:name w:val="6AA8CACF4B304711AC942F5E8D5256AE"/>
  </w:style>
  <w:style w:type="paragraph" w:customStyle="1" w:styleId="640156CC9B1049EA8CF295FB85395F15">
    <w:name w:val="640156CC9B1049EA8CF295FB85395F15"/>
  </w:style>
  <w:style w:type="paragraph" w:customStyle="1" w:styleId="261310E0EB7247168FD056FEE894DD1A">
    <w:name w:val="261310E0EB7247168FD056FEE894DD1A"/>
  </w:style>
  <w:style w:type="paragraph" w:customStyle="1" w:styleId="2B35AFCE1E06420D8FBE1521151BC959">
    <w:name w:val="2B35AFCE1E06420D8FBE1521151BC959"/>
  </w:style>
  <w:style w:type="paragraph" w:customStyle="1" w:styleId="3701C93BAF914CC7B5652F96A43DF148">
    <w:name w:val="3701C93BAF914CC7B5652F96A43DF1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Richmond-SH-Letterhead</Template>
  <TotalTime>12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Richmond State Hospital</vt:lpstr>
    </vt:vector>
  </TitlesOfParts>
  <Manager>Indiana Division of Mental Health and Addiction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Indiana State Psychiatric Hospital Network</dc:title>
  <dc:subject>PHONE:</dc:subject>
  <dc:creator>Inkenbrandt, Alan L</dc:creator>
  <cp:keywords>FSSA; ISPHN; DMHA</cp:keywords>
  <dc:description>402 W. Washington St., Room W353
Indianapolis, IN 46204</dc:description>
  <cp:lastModifiedBy>Inkenbrandt, Alan L</cp:lastModifiedBy>
  <cp:revision>1</cp:revision>
  <dcterms:created xsi:type="dcterms:W3CDTF">2025-04-29T20:13:00Z</dcterms:created>
  <dcterms:modified xsi:type="dcterms:W3CDTF">2025-04-29T20:25:00Z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