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0B8E6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0B22DE5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40C3F" w14:textId="77777777" w:rsidR="00B04FED" w:rsidRDefault="00B04FED" w:rsidP="003057A0">
      <w:r>
        <w:separator/>
      </w:r>
    </w:p>
  </w:endnote>
  <w:endnote w:type="continuationSeparator" w:id="0">
    <w:p w14:paraId="19333105" w14:textId="77777777" w:rsidR="00B04FED" w:rsidRDefault="00B04FED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8438A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4F3CD24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B4D2A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B7BDED4" wp14:editId="1A204E4C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781358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C6EE58B" wp14:editId="6568BC44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7BDED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51781358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C6EE58B" wp14:editId="6568BC44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46886EF" wp14:editId="190D6A0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F48A7F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271DD77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6886EF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AF48A7F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271DD77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26F9E" w14:textId="77777777" w:rsidR="00B04FED" w:rsidRDefault="00B04FED" w:rsidP="003057A0">
      <w:r>
        <w:separator/>
      </w:r>
    </w:p>
  </w:footnote>
  <w:footnote w:type="continuationSeparator" w:id="0">
    <w:p w14:paraId="5542374B" w14:textId="77777777" w:rsidR="00B04FED" w:rsidRDefault="00B04FED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D0167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8AD8B22" wp14:editId="14BF7324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AA256D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46AA2FC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49FB75F6" w14:textId="77777777" w:rsidR="00AB1C1A" w:rsidRDefault="00127C02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C60315D3605459FA5947AA62341B8BD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4EE94518" w14:textId="55F3D05B" w:rsidR="00EA4BA8" w:rsidRPr="00C63EF1" w:rsidRDefault="00127C02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9553F1C993524C738F184BC4AACA244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Shelby County Office</w:t>
                              </w:r>
                            </w:sdtContent>
                          </w:sdt>
                        </w:p>
                        <w:p w14:paraId="660C84AE" w14:textId="7B977F7E" w:rsidR="0082558C" w:rsidRPr="0082558C" w:rsidRDefault="00127C02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E393C7AC1EBA4ED8BF83C997F7968EC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2565 Parkway Drive, Suite 2</w:t>
                              </w:r>
                              <w:r>
                                <w:br/>
                                <w:t>Shelbyville, IN 46176-8202</w:t>
                              </w:r>
                            </w:sdtContent>
                          </w:sdt>
                        </w:p>
                        <w:p w14:paraId="094AF4AF" w14:textId="77777777" w:rsidR="00EA4BA8" w:rsidRDefault="00127C02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F456C57C0B2941FEAAF1CA081EEE7B2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B8C57378A4E04F0BA8EDBD0250C43B9C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B999F83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AD8B2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32AA256D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46AA2FC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49FB75F6" w14:textId="77777777" w:rsidR="00AB1C1A" w:rsidRDefault="00127C02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C60315D3605459FA5947AA62341B8BD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4EE94518" w14:textId="55F3D05B" w:rsidR="00EA4BA8" w:rsidRPr="00C63EF1" w:rsidRDefault="00127C02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9553F1C993524C738F184BC4AACA2444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Shelby County Office</w:t>
                        </w:r>
                      </w:sdtContent>
                    </w:sdt>
                  </w:p>
                  <w:p w14:paraId="660C84AE" w14:textId="7B977F7E" w:rsidR="0082558C" w:rsidRPr="0082558C" w:rsidRDefault="00127C02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E393C7AC1EBA4ED8BF83C997F7968EC8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2565 Parkway Drive, Suite 2</w:t>
                        </w:r>
                        <w:r>
                          <w:br/>
                          <w:t>Shelbyville, IN 46176-8202</w:t>
                        </w:r>
                      </w:sdtContent>
                    </w:sdt>
                  </w:p>
                  <w:p w14:paraId="094AF4AF" w14:textId="77777777" w:rsidR="00EA4BA8" w:rsidRDefault="00127C02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F456C57C0B2941FEAAF1CA081EEE7B20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B8C57378A4E04F0BA8EDBD0250C43B9C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1B999F83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FB0F31D" wp14:editId="126B5A82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46DDF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5579743" wp14:editId="4C52B823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B0F31D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7E46DDF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5579743" wp14:editId="4C52B823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ED"/>
    <w:rsid w:val="00085D21"/>
    <w:rsid w:val="000D2E46"/>
    <w:rsid w:val="000E2B0E"/>
    <w:rsid w:val="00112570"/>
    <w:rsid w:val="001170D6"/>
    <w:rsid w:val="00127C02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B0028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C6E"/>
    <w:rsid w:val="00A60B2D"/>
    <w:rsid w:val="00A62F37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D29DD"/>
    <w:rsid w:val="00CE0CA1"/>
    <w:rsid w:val="00CF19F6"/>
    <w:rsid w:val="00D04F10"/>
    <w:rsid w:val="00D16819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7ED09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C60315D3605459FA5947AA62341B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9FE2D8-6739-46BB-A2A4-E203628CF471}"/>
      </w:docPartPr>
      <w:docPartBody>
        <w:p w:rsidR="001C5D90" w:rsidRDefault="001C5D90">
          <w:pPr>
            <w:pStyle w:val="EC60315D3605459FA5947AA62341B8BD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9553F1C993524C738F184BC4AACA2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EFE70D-7898-4937-8E12-8A9AE1012CF3}"/>
      </w:docPartPr>
      <w:docPartBody>
        <w:p w:rsidR="001C5D90" w:rsidRDefault="001C5D90">
          <w:pPr>
            <w:pStyle w:val="9553F1C993524C738F184BC4AACA2444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E393C7AC1EBA4ED8BF83C997F7968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0F832-CBA8-4CE1-9AC4-9E27D526562C}"/>
      </w:docPartPr>
      <w:docPartBody>
        <w:p w:rsidR="001C5D90" w:rsidRDefault="001C5D90">
          <w:pPr>
            <w:pStyle w:val="E393C7AC1EBA4ED8BF83C997F7968EC8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F456C57C0B2941FEAAF1CA081EEE7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486A5-B173-4010-A23B-D6131F642D4C}"/>
      </w:docPartPr>
      <w:docPartBody>
        <w:p w:rsidR="001C5D90" w:rsidRDefault="001C5D90">
          <w:pPr>
            <w:pStyle w:val="F456C57C0B2941FEAAF1CA081EEE7B20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B8C57378A4E04F0BA8EDBD0250C43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596FF-4D51-45E2-8EF2-6169FE89D325}"/>
      </w:docPartPr>
      <w:docPartBody>
        <w:p w:rsidR="001C5D90" w:rsidRDefault="001C5D90">
          <w:pPr>
            <w:pStyle w:val="B8C57378A4E04F0BA8EDBD0250C43B9C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D90"/>
    <w:rsid w:val="001C5D90"/>
    <w:rsid w:val="0068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C60315D3605459FA5947AA62341B8BD">
    <w:name w:val="EC60315D3605459FA5947AA62341B8BD"/>
  </w:style>
  <w:style w:type="paragraph" w:customStyle="1" w:styleId="9553F1C993524C738F184BC4AACA2444">
    <w:name w:val="9553F1C993524C738F184BC4AACA2444"/>
  </w:style>
  <w:style w:type="paragraph" w:customStyle="1" w:styleId="E393C7AC1EBA4ED8BF83C997F7968EC8">
    <w:name w:val="E393C7AC1EBA4ED8BF83C997F7968EC8"/>
  </w:style>
  <w:style w:type="paragraph" w:customStyle="1" w:styleId="F456C57C0B2941FEAAF1CA081EEE7B20">
    <w:name w:val="F456C57C0B2941FEAAF1CA081EEE7B20"/>
  </w:style>
  <w:style w:type="paragraph" w:customStyle="1" w:styleId="B8C57378A4E04F0BA8EDBD0250C43B9C">
    <w:name w:val="B8C57378A4E04F0BA8EDBD0250C43B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1303AD-2236-4954-B2EF-911A93421E9E}"/>
</file>

<file path=customXml/itemProps3.xml><?xml version="1.0" encoding="utf-8"?>
<ds:datastoreItem xmlns:ds="http://schemas.openxmlformats.org/officeDocument/2006/customXml" ds:itemID="{B6F04F87-4CBB-4560-8475-47AED1D5CED2}"/>
</file>

<file path=customXml/itemProps4.xml><?xml version="1.0" encoding="utf-8"?>
<ds:datastoreItem xmlns:ds="http://schemas.openxmlformats.org/officeDocument/2006/customXml" ds:itemID="{1B98D49F-391C-461A-9757-0FEC265E76B1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Shelby_Co_DFR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Shelby County Office</dc:title>
  <dc:subject>VOICE: 800-403-0864</dc:subject>
  <dc:creator>Inkenbrandt, Alan L</dc:creator>
  <cp:keywords>FSSA</cp:keywords>
  <dc:description>2565 Parkway Drive, Suite 2_x000d_
Shelbyville, IN 46176-8202</dc:description>
  <cp:lastModifiedBy>Inkenbrandt, Alan L</cp:lastModifiedBy>
  <cp:revision>3</cp:revision>
  <dcterms:created xsi:type="dcterms:W3CDTF">2025-01-10T17:32:00Z</dcterms:created>
  <dcterms:modified xsi:type="dcterms:W3CDTF">2025-01-10T17:32:00Z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