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6" Type="http://schemas.microsoft.com/office/2020/02/relationships/classificationlabels" Target="docMetadata/LabelInfo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D8936E" w14:textId="77777777" w:rsidR="00B04377" w:rsidRPr="00C63EF1" w:rsidRDefault="003278FA" w:rsidP="009F02A8">
      <w:pPr>
        <w:pStyle w:val="Dateline"/>
        <w:tabs>
          <w:tab w:val="right" w:pos="9360"/>
        </w:tabs>
      </w:pPr>
      <w:proofErr w:type="spellStart"/>
      <w:r>
        <w:t>Xxx</w:t>
      </w:r>
      <w:proofErr w:type="spellEnd"/>
      <w:r w:rsidR="00B04377" w:rsidRPr="00C63EF1">
        <w:t>. ##, 20##</w:t>
      </w:r>
      <w:r w:rsidR="009F02A8">
        <w:tab/>
      </w:r>
    </w:p>
    <w:p w14:paraId="7F9CA665" w14:textId="77777777" w:rsidR="003278FA" w:rsidRPr="003057A0" w:rsidRDefault="002E12AA" w:rsidP="003057A0">
      <w:r>
        <w:t>Lorem ipsum dolor est</w:t>
      </w:r>
    </w:p>
    <w:sectPr w:rsidR="003278FA" w:rsidRPr="003057A0" w:rsidSect="001B6657">
      <w:footerReference w:type="default" r:id="rId7"/>
      <w:headerReference w:type="first" r:id="rId8"/>
      <w:footerReference w:type="first" r:id="rId9"/>
      <w:pgSz w:w="12240" w:h="15840" w:code="1"/>
      <w:pgMar w:top="1440" w:right="1440" w:bottom="1440" w:left="1440" w:header="0" w:footer="108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D7C907" w14:textId="77777777" w:rsidR="00AA5C4E" w:rsidRDefault="00AA5C4E" w:rsidP="003057A0">
      <w:r>
        <w:separator/>
      </w:r>
    </w:p>
  </w:endnote>
  <w:endnote w:type="continuationSeparator" w:id="0">
    <w:p w14:paraId="506D9A2E" w14:textId="77777777" w:rsidR="00AA5C4E" w:rsidRDefault="00AA5C4E" w:rsidP="003057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inion Pro"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8B9328" w14:textId="77777777" w:rsidR="00730C42" w:rsidRPr="004B0028" w:rsidRDefault="00730C42" w:rsidP="0082558C">
    <w:pPr>
      <w:pStyle w:val="Footer"/>
      <w:pBdr>
        <w:top w:val="single" w:sz="4" w:space="1" w:color="D9D9D9"/>
      </w:pBdr>
      <w:spacing w:before="60" w:after="0"/>
      <w:jc w:val="center"/>
      <w:rPr>
        <w:i/>
        <w:iCs/>
        <w:sz w:val="20"/>
        <w:szCs w:val="20"/>
      </w:rPr>
    </w:pPr>
  </w:p>
  <w:p w14:paraId="6F994DD4" w14:textId="77777777" w:rsidR="00FE6A82" w:rsidRPr="004B0028" w:rsidRDefault="00FE6A82" w:rsidP="0082558C">
    <w:pPr>
      <w:pStyle w:val="Footer"/>
      <w:pBdr>
        <w:top w:val="single" w:sz="4" w:space="1" w:color="D9D9D9"/>
      </w:pBdr>
      <w:spacing w:before="60" w:after="0"/>
      <w:jc w:val="center"/>
      <w:rPr>
        <w:b/>
        <w:bCs/>
        <w:i/>
        <w:iCs/>
        <w:sz w:val="20"/>
        <w:szCs w:val="20"/>
      </w:rPr>
    </w:pPr>
    <w:r w:rsidRPr="004B0028">
      <w:rPr>
        <w:i/>
        <w:iCs/>
        <w:sz w:val="20"/>
        <w:szCs w:val="20"/>
      </w:rPr>
      <w:fldChar w:fldCharType="begin"/>
    </w:r>
    <w:r w:rsidRPr="004B0028">
      <w:rPr>
        <w:i/>
        <w:iCs/>
        <w:sz w:val="20"/>
        <w:szCs w:val="20"/>
      </w:rPr>
      <w:instrText xml:space="preserve"> PAGE   \* MERGEFORMAT </w:instrText>
    </w:r>
    <w:r w:rsidRPr="004B0028">
      <w:rPr>
        <w:i/>
        <w:iCs/>
        <w:sz w:val="20"/>
        <w:szCs w:val="20"/>
      </w:rPr>
      <w:fldChar w:fldCharType="separate"/>
    </w:r>
    <w:r w:rsidRPr="004B0028">
      <w:rPr>
        <w:b/>
        <w:bCs/>
        <w:i/>
        <w:iCs/>
        <w:noProof/>
        <w:sz w:val="20"/>
        <w:szCs w:val="20"/>
      </w:rPr>
      <w:t>2</w:t>
    </w:r>
    <w:r w:rsidRPr="004B0028">
      <w:rPr>
        <w:b/>
        <w:bCs/>
        <w:i/>
        <w:iCs/>
        <w:noProof/>
        <w:sz w:val="20"/>
        <w:szCs w:val="20"/>
      </w:rPr>
      <w:fldChar w:fldCharType="end"/>
    </w:r>
    <w:r w:rsidRPr="004B0028">
      <w:rPr>
        <w:b/>
        <w:bCs/>
        <w:i/>
        <w:iCs/>
        <w:noProof/>
        <w:sz w:val="20"/>
        <w:szCs w:val="20"/>
      </w:rPr>
      <w:t xml:space="preserve"> </w:t>
    </w:r>
    <w:r w:rsidRPr="004B0028">
      <w:rPr>
        <w:b/>
        <w:bCs/>
        <w:i/>
        <w:iCs/>
        <w:sz w:val="20"/>
        <w:szCs w:val="20"/>
      </w:rPr>
      <w:t xml:space="preserve"> |  </w:t>
    </w:r>
    <w:r w:rsidRPr="004B0028">
      <w:rPr>
        <w:i/>
        <w:iCs/>
        <w:color w:val="7F7F7F"/>
        <w:sz w:val="20"/>
        <w:szCs w:val="20"/>
      </w:rPr>
      <w:t>Indiana Family and Social Services Administration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D90C5D" w14:textId="77777777" w:rsidR="00232203" w:rsidRDefault="00AB1C1A" w:rsidP="001B6657">
    <w:pPr>
      <w:pStyle w:val="Footer"/>
      <w:spacing w:after="960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736B9C18" wp14:editId="02503AF6">
              <wp:simplePos x="0" y="0"/>
              <wp:positionH relativeFrom="column">
                <wp:posOffset>4070985</wp:posOffset>
              </wp:positionH>
              <wp:positionV relativeFrom="paragraph">
                <wp:posOffset>299085</wp:posOffset>
              </wp:positionV>
              <wp:extent cx="654685" cy="711200"/>
              <wp:effectExtent l="0" t="0" r="0" b="0"/>
              <wp:wrapNone/>
              <wp:docPr id="2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4685" cy="711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A0311AB" w14:textId="77777777" w:rsidR="00EA4BA8" w:rsidRDefault="00AB1C1A" w:rsidP="003057A0">
                          <w:r w:rsidRPr="005D05FD">
                            <w:rPr>
                              <w:noProof/>
                            </w:rPr>
                            <w:drawing>
                              <wp:inline distT="0" distB="0" distL="0" distR="0" wp14:anchorId="6FC3F9BD" wp14:editId="4C50AF6F">
                                <wp:extent cx="653317" cy="635000"/>
                                <wp:effectExtent l="0" t="0" r="0" b="0"/>
                                <wp:docPr id="5" name="Picture 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653317" cy="635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36B9C18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8" type="#_x0000_t202" style="position:absolute;margin-left:320.55pt;margin-top:23.55pt;width:51.55pt;height:56pt;z-index:-2516572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" filled="f" stroked="f">
              <v:textbox style="mso-fit-shape-to-text:t" inset="0,0,0,0">
                <w:txbxContent>
                  <w:p w14:paraId="6A0311AB" w14:textId="77777777" w:rsidR="00EA4BA8" w:rsidRDefault="00AB1C1A" w:rsidP="003057A0">
                    <w:r w:rsidRPr="005D05FD">
                      <w:rPr>
                        <w:noProof/>
                      </w:rPr>
                      <w:drawing>
                        <wp:inline distT="0" distB="0" distL="0" distR="0" wp14:anchorId="6FC3F9BD" wp14:editId="4C50AF6F">
                          <wp:extent cx="653317" cy="635000"/>
                          <wp:effectExtent l="0" t="0" r="0" b="0"/>
                          <wp:docPr id="5" name="Picture 5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653317" cy="635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6192" behindDoc="0" locked="0" layoutInCell="0" allowOverlap="1" wp14:anchorId="5AF294C1" wp14:editId="2741A275">
              <wp:simplePos x="0" y="0"/>
              <wp:positionH relativeFrom="column">
                <wp:posOffset>-5715</wp:posOffset>
              </wp:positionH>
              <wp:positionV relativeFrom="paragraph">
                <wp:posOffset>424180</wp:posOffset>
              </wp:positionV>
              <wp:extent cx="5829300" cy="365760"/>
              <wp:effectExtent l="0" t="0" r="0" b="0"/>
              <wp:wrapNone/>
              <wp:docPr id="1" name="Text Box 1">
                <a:hlinkClick xmlns:a="http://schemas.openxmlformats.org/drawingml/2006/main" r:id="rId2"/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29300" cy="3657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135ED93" w14:textId="77777777" w:rsidR="00EA4BA8" w:rsidRPr="00871140" w:rsidRDefault="00EA4BA8" w:rsidP="00D04F10">
                          <w:pPr>
                            <w:pStyle w:val="FooterText"/>
                          </w:pPr>
                          <w:r w:rsidRPr="00871140">
                            <w:t>www.IN.gov/fssa</w:t>
                          </w:r>
                        </w:p>
                        <w:p w14:paraId="6CE80FE5" w14:textId="77777777" w:rsidR="00EA4BA8" w:rsidRPr="00871140" w:rsidRDefault="00EA4BA8" w:rsidP="00D04F10">
                          <w:pPr>
                            <w:pStyle w:val="FooterText"/>
                          </w:pPr>
                          <w:r w:rsidRPr="00871140">
                            <w:t>Equal Opportunity/Affirmative Action Employer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AF294C1" id="Text Box 1" o:spid="_x0000_s1029" type="#_x0000_t202" href="http://www.in.gov/fssa/" style="position:absolute;margin-left:-.45pt;margin-top:33.4pt;width:459pt;height:28.8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" o:allowincell="f" o:button="t" filled="f" stroked="f">
              <v:fill o:detectmouseclick="t"/>
              <v:textbox>
                <w:txbxContent>
                  <w:p w14:paraId="6135ED93" w14:textId="77777777" w:rsidR="00EA4BA8" w:rsidRPr="00871140" w:rsidRDefault="00EA4BA8" w:rsidP="00D04F10">
                    <w:pPr>
                      <w:pStyle w:val="FooterText"/>
                    </w:pPr>
                    <w:r w:rsidRPr="00871140">
                      <w:t>www.IN.gov/fssa</w:t>
                    </w:r>
                  </w:p>
                  <w:p w14:paraId="6CE80FE5" w14:textId="77777777" w:rsidR="00EA4BA8" w:rsidRPr="00871140" w:rsidRDefault="00EA4BA8" w:rsidP="00D04F10">
                    <w:pPr>
                      <w:pStyle w:val="FooterText"/>
                    </w:pPr>
                    <w:r w:rsidRPr="00871140">
                      <w:t>Equal Opportunity/Affirmative Action Employer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28416B" w14:textId="77777777" w:rsidR="00AA5C4E" w:rsidRDefault="00AA5C4E" w:rsidP="003057A0">
      <w:r>
        <w:separator/>
      </w:r>
    </w:p>
  </w:footnote>
  <w:footnote w:type="continuationSeparator" w:id="0">
    <w:p w14:paraId="2D28687C" w14:textId="77777777" w:rsidR="00AA5C4E" w:rsidRDefault="00AA5C4E" w:rsidP="003057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E7466F" w14:textId="77777777" w:rsidR="00232203" w:rsidRDefault="00BF1F4B" w:rsidP="003057A0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7C157BD5" wp14:editId="1824A6E3">
              <wp:simplePos x="0" y="0"/>
              <wp:positionH relativeFrom="column">
                <wp:posOffset>1343025</wp:posOffset>
              </wp:positionH>
              <wp:positionV relativeFrom="paragraph">
                <wp:posOffset>381000</wp:posOffset>
              </wp:positionV>
              <wp:extent cx="4730115" cy="1704975"/>
              <wp:effectExtent l="0" t="0" r="0" b="9525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730115" cy="1704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1C85245" w14:textId="77777777" w:rsidR="00EA4BA8" w:rsidRPr="00871140" w:rsidRDefault="00EB7A64" w:rsidP="00385610">
                          <w:pPr>
                            <w:pStyle w:val="Governor"/>
                          </w:pPr>
                          <w:r>
                            <w:t>Mike Braun</w:t>
                          </w:r>
                          <w:r w:rsidR="00EA4BA8" w:rsidRPr="00871140">
                            <w:t>, Governor</w:t>
                          </w:r>
                        </w:p>
                        <w:p w14:paraId="4D08DD4D" w14:textId="77777777" w:rsidR="00EA4BA8" w:rsidRPr="00871140" w:rsidRDefault="00EA4BA8" w:rsidP="00385610">
                          <w:pPr>
                            <w:pStyle w:val="Governor"/>
                          </w:pPr>
                          <w:r w:rsidRPr="00871140">
                            <w:t>State of Indiana</w:t>
                          </w:r>
                        </w:p>
                        <w:p w14:paraId="681E9F0F" w14:textId="77777777" w:rsidR="00AB1C1A" w:rsidRDefault="00AA5C4E" w:rsidP="00AB1C1A">
                          <w:pPr>
                            <w:pStyle w:val="FSSA"/>
                            <w:contextualSpacing/>
                          </w:pPr>
                          <w:sdt>
                            <w:sdtPr>
                              <w:alias w:val="Manager"/>
                              <w:tag w:val=""/>
                              <w:id w:val="-1986919940"/>
                              <w:placeholder>
                                <w:docPart w:val="FE8654268C354FF5A78FEFD752B4F061"/>
                              </w:placeholder>
                              <w:dataBinding w:prefixMappings="xmlns:ns0='http://schemas.openxmlformats.org/officeDocument/2006/extended-properties' " w:xpath="/ns0:Properties[1]/ns0:Manager[1]" w:storeItemID="{6668398D-A668-4E3E-A5EB-62B293D839F1}"/>
                              <w:text/>
                            </w:sdtPr>
                            <w:sdtEndPr/>
                            <w:sdtContent>
                              <w:r w:rsidR="003820D2">
                                <w:t>Division of Disability and Rehabilitative Services</w:t>
                              </w:r>
                            </w:sdtContent>
                          </w:sdt>
                        </w:p>
                        <w:p w14:paraId="79C900ED" w14:textId="77777777" w:rsidR="00EA4BA8" w:rsidRPr="00C63EF1" w:rsidRDefault="00AA5C4E" w:rsidP="00AB1C1A">
                          <w:pPr>
                            <w:pStyle w:val="FSSA"/>
                            <w:contextualSpacing/>
                          </w:pPr>
                          <w:sdt>
                            <w:sdtPr>
                              <w:alias w:val="Title"/>
                              <w:tag w:val=""/>
                              <w:id w:val="1105622085"/>
                              <w:placeholder>
                                <w:docPart w:val="AAEB7C7F4DEC47788B72FE5C74E904FA"/>
                              </w:placeholder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r w:rsidR="00253C36">
                                <w:t>Vocational Rehabilitation Services</w:t>
                              </w:r>
                            </w:sdtContent>
                          </w:sdt>
                        </w:p>
                        <w:p w14:paraId="2F357551" w14:textId="77777777" w:rsidR="0082558C" w:rsidRPr="0082558C" w:rsidRDefault="00AA5C4E" w:rsidP="00AB1C1A">
                          <w:pPr>
                            <w:pStyle w:val="Address"/>
                            <w:rPr>
                              <w:caps w:val="0"/>
                            </w:rPr>
                          </w:pPr>
                          <w:sdt>
                            <w:sdtPr>
                              <w:alias w:val="Comments"/>
                              <w:tag w:val=""/>
                              <w:id w:val="-1630703527"/>
                              <w:placeholder>
                                <w:docPart w:val="89B6A2BDCA26453EA1E9B07586040B87"/>
                              </w:placeholder>
                      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                      <w:text w:multiLine="1"/>
                            </w:sdtPr>
                            <w:sdtEndPr/>
                            <w:sdtContent>
                              <w:r w:rsidR="00544E95">
                                <w:t>105 EXECUTIVE DRIVE, SUITE B</w:t>
                              </w:r>
                              <w:r w:rsidR="00544E95">
                                <w:br/>
                                <w:t>LAFAYETTE, IN 47905</w:t>
                              </w:r>
                              <w:r w:rsidR="00544E95">
                                <w:br/>
                                <w:t>765-449-4278</w:t>
                              </w:r>
                            </w:sdtContent>
                          </w:sdt>
                        </w:p>
                        <w:p w14:paraId="30E26996" w14:textId="77777777" w:rsidR="00EA4BA8" w:rsidRDefault="00AA5C4E" w:rsidP="0082558C">
                          <w:pPr>
                            <w:pStyle w:val="Address"/>
                          </w:pPr>
                          <w:sdt>
                            <w:sdtPr>
                              <w:alias w:val="Subject"/>
                              <w:tag w:val=""/>
                              <w:id w:val="-115755762"/>
                              <w:placeholder>
                                <w:docPart w:val="67D081A351E84E1E8FFF2393F84253A9"/>
                              </w:placeholder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EndPr/>
                            <w:sdtContent>
                              <w:r w:rsidR="00544E95">
                                <w:t>TOLL-FREE: 877-847-9892 (V/VRS/711)</w:t>
                              </w:r>
                            </w:sdtContent>
                          </w:sdt>
                        </w:p>
                        <w:sdt>
                          <w:sdtPr>
                            <w:alias w:val="Category"/>
                            <w:tag w:val=""/>
                            <w:id w:val="376060589"/>
                            <w:placeholder>
                              <w:docPart w:val="433503CF8D574998AB664DA0569C7935"/>
                            </w:placeholder>
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<w:text/>
                          </w:sdtPr>
                          <w:sdtEndPr/>
                          <w:sdtContent>
                            <w:p w14:paraId="78F96C11" w14:textId="77777777" w:rsidR="009F0635" w:rsidRPr="003820D2" w:rsidRDefault="00544E95" w:rsidP="0082558C">
                              <w:pPr>
                                <w:pStyle w:val="Address"/>
                              </w:pPr>
                              <w:r>
                                <w:t>TOLL-FREE FAX: 855-450-3575</w:t>
                              </w:r>
                            </w:p>
                          </w:sdtContent>
                        </w:sdt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C157BD5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105.75pt;margin-top:30pt;width:372.45pt;height:134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" filled="f" stroked="f">
              <v:textbox>
                <w:txbxContent>
                  <w:p w14:paraId="11C85245" w14:textId="77777777" w:rsidR="00EA4BA8" w:rsidRPr="00871140" w:rsidRDefault="00EB7A64" w:rsidP="00385610">
                    <w:pPr>
                      <w:pStyle w:val="Governor"/>
                    </w:pPr>
                    <w:r>
                      <w:t>Mike Braun</w:t>
                    </w:r>
                    <w:r w:rsidR="00EA4BA8" w:rsidRPr="00871140">
                      <w:t>, Governor</w:t>
                    </w:r>
                  </w:p>
                  <w:p w14:paraId="4D08DD4D" w14:textId="77777777" w:rsidR="00EA4BA8" w:rsidRPr="00871140" w:rsidRDefault="00EA4BA8" w:rsidP="00385610">
                    <w:pPr>
                      <w:pStyle w:val="Governor"/>
                    </w:pPr>
                    <w:r w:rsidRPr="00871140">
                      <w:t>State of Indiana</w:t>
                    </w:r>
                  </w:p>
                  <w:p w14:paraId="681E9F0F" w14:textId="77777777" w:rsidR="00AB1C1A" w:rsidRDefault="00AA5C4E" w:rsidP="00AB1C1A">
                    <w:pPr>
                      <w:pStyle w:val="FSSA"/>
                      <w:contextualSpacing/>
                    </w:pPr>
                    <w:sdt>
                      <w:sdtPr>
                        <w:alias w:val="Manager"/>
                        <w:tag w:val=""/>
                        <w:id w:val="-1986919940"/>
                        <w:placeholder>
                          <w:docPart w:val="FE8654268C354FF5A78FEFD752B4F061"/>
                        </w:placeholder>
                        <w:dataBinding w:prefixMappings="xmlns:ns0='http://schemas.openxmlformats.org/officeDocument/2006/extended-properties' " w:xpath="/ns0:Properties[1]/ns0:Manager[1]" w:storeItemID="{6668398D-A668-4E3E-A5EB-62B293D839F1}"/>
                        <w:text/>
                      </w:sdtPr>
                      <w:sdtEndPr/>
                      <w:sdtContent>
                        <w:r w:rsidR="003820D2">
                          <w:t>Division of Disability and Rehabilitative Services</w:t>
                        </w:r>
                      </w:sdtContent>
                    </w:sdt>
                  </w:p>
                  <w:p w14:paraId="79C900ED" w14:textId="77777777" w:rsidR="00EA4BA8" w:rsidRPr="00C63EF1" w:rsidRDefault="00AA5C4E" w:rsidP="00AB1C1A">
                    <w:pPr>
                      <w:pStyle w:val="FSSA"/>
                      <w:contextualSpacing/>
                    </w:pPr>
                    <w:sdt>
                      <w:sdtPr>
                        <w:alias w:val="Title"/>
                        <w:tag w:val=""/>
                        <w:id w:val="1105622085"/>
                        <w:placeholder>
                          <w:docPart w:val="AAEB7C7F4DEC47788B72FE5C74E904FA"/>
                        </w:placeholder>
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<w:text/>
                      </w:sdtPr>
                      <w:sdtEndPr/>
                      <w:sdtContent>
                        <w:r w:rsidR="00253C36">
                          <w:t>Vocational Rehabilitation Services</w:t>
                        </w:r>
                      </w:sdtContent>
                    </w:sdt>
                  </w:p>
                  <w:p w14:paraId="2F357551" w14:textId="77777777" w:rsidR="0082558C" w:rsidRPr="0082558C" w:rsidRDefault="00AA5C4E" w:rsidP="00AB1C1A">
                    <w:pPr>
                      <w:pStyle w:val="Address"/>
                      <w:rPr>
                        <w:caps w:val="0"/>
                      </w:rPr>
                    </w:pPr>
                    <w:sdt>
                      <w:sdtPr>
                        <w:alias w:val="Comments"/>
                        <w:tag w:val=""/>
                        <w:id w:val="-1630703527"/>
                        <w:placeholder>
                          <w:docPart w:val="89B6A2BDCA26453EA1E9B07586040B87"/>
                        </w:placeholder>
                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                <w:text w:multiLine="1"/>
                      </w:sdtPr>
                      <w:sdtEndPr/>
                      <w:sdtContent>
                        <w:r w:rsidR="00544E95">
                          <w:t>105 EXECUTIVE DRIVE, SUITE B</w:t>
                        </w:r>
                        <w:r w:rsidR="00544E95">
                          <w:br/>
                          <w:t>LAFAYETTE, IN 47905</w:t>
                        </w:r>
                        <w:r w:rsidR="00544E95">
                          <w:br/>
                          <w:t>765-449-4278</w:t>
                        </w:r>
                      </w:sdtContent>
                    </w:sdt>
                  </w:p>
                  <w:p w14:paraId="30E26996" w14:textId="77777777" w:rsidR="00EA4BA8" w:rsidRDefault="00AA5C4E" w:rsidP="0082558C">
                    <w:pPr>
                      <w:pStyle w:val="Address"/>
                    </w:pPr>
                    <w:sdt>
                      <w:sdtPr>
                        <w:alias w:val="Subject"/>
                        <w:tag w:val=""/>
                        <w:id w:val="-115755762"/>
                        <w:placeholder>
                          <w:docPart w:val="67D081A351E84E1E8FFF2393F84253A9"/>
                        </w:placeholder>
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<w:text/>
                      </w:sdtPr>
                      <w:sdtEndPr/>
                      <w:sdtContent>
                        <w:r w:rsidR="00544E95">
                          <w:t>TOLL-FREE: 877-847-9892 (V/VRS/711)</w:t>
                        </w:r>
                      </w:sdtContent>
                    </w:sdt>
                  </w:p>
                  <w:sdt>
                    <w:sdtPr>
                      <w:alias w:val="Category"/>
                      <w:tag w:val=""/>
                      <w:id w:val="376060589"/>
                      <w:placeholder>
                        <w:docPart w:val="433503CF8D574998AB664DA0569C7935"/>
                      </w:placeholder>
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<w:text/>
                    </w:sdtPr>
                    <w:sdtEndPr/>
                    <w:sdtContent>
                      <w:p w14:paraId="78F96C11" w14:textId="77777777" w:rsidR="009F0635" w:rsidRPr="003820D2" w:rsidRDefault="00544E95" w:rsidP="0082558C">
                        <w:pPr>
                          <w:pStyle w:val="Address"/>
                        </w:pPr>
                        <w:r>
                          <w:t>TOLL-FREE FAX: 855-450-3575</w:t>
                        </w:r>
                      </w:p>
                    </w:sdtContent>
                  </w:sdt>
                </w:txbxContent>
              </v:textbox>
            </v:shape>
          </w:pict>
        </mc:Fallback>
      </mc:AlternateContent>
    </w:r>
    <w:r w:rsidR="00AB1C1A"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31C6E61A" wp14:editId="36764CC3">
              <wp:simplePos x="0" y="0"/>
              <wp:positionH relativeFrom="column">
                <wp:posOffset>-167640</wp:posOffset>
              </wp:positionH>
              <wp:positionV relativeFrom="paragraph">
                <wp:posOffset>409575</wp:posOffset>
              </wp:positionV>
              <wp:extent cx="1542415" cy="1527175"/>
              <wp:effectExtent l="0" t="0" r="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2415" cy="15271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1045B09" w14:textId="77777777" w:rsidR="00EA4BA8" w:rsidRDefault="00AB1C1A" w:rsidP="003057A0">
                          <w:r w:rsidRPr="005D05FD">
                            <w:rPr>
                              <w:noProof/>
                            </w:rPr>
                            <w:drawing>
                              <wp:inline distT="0" distB="0" distL="0" distR="0" wp14:anchorId="50939EF3" wp14:editId="4A45B881">
                                <wp:extent cx="1359535" cy="1359535"/>
                                <wp:effectExtent l="0" t="0" r="0" b="0"/>
                                <wp:docPr id="6" name="Picture 9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6" name="Picture 9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59535" cy="135953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1C6E61A" id="Text Box 2" o:spid="_x0000_s1027" type="#_x0000_t202" style="position:absolute;margin-left:-13.2pt;margin-top:32.25pt;width:121.45pt;height:120.25pt;z-index:2516572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" filled="f" stroked="f">
              <v:textbox style="mso-fit-shape-to-text:t">
                <w:txbxContent>
                  <w:p w14:paraId="71045B09" w14:textId="77777777" w:rsidR="00EA4BA8" w:rsidRDefault="00AB1C1A" w:rsidP="003057A0">
                    <w:r w:rsidRPr="005D05FD">
                      <w:rPr>
                        <w:noProof/>
                      </w:rPr>
                      <w:drawing>
                        <wp:inline distT="0" distB="0" distL="0" distR="0" wp14:anchorId="50939EF3" wp14:editId="4A45B881">
                          <wp:extent cx="1359535" cy="1359535"/>
                          <wp:effectExtent l="0" t="0" r="0" b="0"/>
                          <wp:docPr id="6" name="Picture 9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6" name="Picture 9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59535" cy="135953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06"/>
  <w:displayHorizontalDrawingGridEvery w:val="0"/>
  <w:displayVerticalDrawingGridEvery w:val="2"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4B73"/>
    <w:rsid w:val="00060FDE"/>
    <w:rsid w:val="00086123"/>
    <w:rsid w:val="000B7E0D"/>
    <w:rsid w:val="000D006F"/>
    <w:rsid w:val="000D2E46"/>
    <w:rsid w:val="000E2B0E"/>
    <w:rsid w:val="000F739E"/>
    <w:rsid w:val="0010595F"/>
    <w:rsid w:val="00112570"/>
    <w:rsid w:val="001170D6"/>
    <w:rsid w:val="0013300F"/>
    <w:rsid w:val="0014019A"/>
    <w:rsid w:val="0014170F"/>
    <w:rsid w:val="00155B49"/>
    <w:rsid w:val="001706BB"/>
    <w:rsid w:val="00175CE5"/>
    <w:rsid w:val="001945B4"/>
    <w:rsid w:val="001979B9"/>
    <w:rsid w:val="001A4C03"/>
    <w:rsid w:val="001B17A8"/>
    <w:rsid w:val="001B2729"/>
    <w:rsid w:val="001B6657"/>
    <w:rsid w:val="001C2248"/>
    <w:rsid w:val="001F2685"/>
    <w:rsid w:val="001F5D3B"/>
    <w:rsid w:val="00232203"/>
    <w:rsid w:val="00245F4A"/>
    <w:rsid w:val="00247DEC"/>
    <w:rsid w:val="00253C36"/>
    <w:rsid w:val="002656BA"/>
    <w:rsid w:val="00284874"/>
    <w:rsid w:val="00284DC0"/>
    <w:rsid w:val="002A52D3"/>
    <w:rsid w:val="002C11CC"/>
    <w:rsid w:val="002C3576"/>
    <w:rsid w:val="002E12AA"/>
    <w:rsid w:val="002E5516"/>
    <w:rsid w:val="002F1633"/>
    <w:rsid w:val="003057A0"/>
    <w:rsid w:val="0031790B"/>
    <w:rsid w:val="003278FA"/>
    <w:rsid w:val="00362FC1"/>
    <w:rsid w:val="003820D2"/>
    <w:rsid w:val="00385610"/>
    <w:rsid w:val="0039348F"/>
    <w:rsid w:val="003B168F"/>
    <w:rsid w:val="003E3081"/>
    <w:rsid w:val="00400172"/>
    <w:rsid w:val="00412BFF"/>
    <w:rsid w:val="0047185E"/>
    <w:rsid w:val="00492A68"/>
    <w:rsid w:val="004B0028"/>
    <w:rsid w:val="004D0FE1"/>
    <w:rsid w:val="004D67C6"/>
    <w:rsid w:val="005222E4"/>
    <w:rsid w:val="0052290A"/>
    <w:rsid w:val="00525674"/>
    <w:rsid w:val="00544E95"/>
    <w:rsid w:val="005619BE"/>
    <w:rsid w:val="00563C69"/>
    <w:rsid w:val="00566DC2"/>
    <w:rsid w:val="005904BD"/>
    <w:rsid w:val="00600787"/>
    <w:rsid w:val="0060311A"/>
    <w:rsid w:val="006402E3"/>
    <w:rsid w:val="00664354"/>
    <w:rsid w:val="006661BD"/>
    <w:rsid w:val="006C6480"/>
    <w:rsid w:val="006E360D"/>
    <w:rsid w:val="006F0F39"/>
    <w:rsid w:val="006F3161"/>
    <w:rsid w:val="006F381A"/>
    <w:rsid w:val="00706038"/>
    <w:rsid w:val="00714245"/>
    <w:rsid w:val="00730C42"/>
    <w:rsid w:val="007350A3"/>
    <w:rsid w:val="00743D82"/>
    <w:rsid w:val="00746E83"/>
    <w:rsid w:val="00762CE2"/>
    <w:rsid w:val="007A0ED0"/>
    <w:rsid w:val="007A3376"/>
    <w:rsid w:val="007B61FC"/>
    <w:rsid w:val="007B6552"/>
    <w:rsid w:val="008041A0"/>
    <w:rsid w:val="00817AD5"/>
    <w:rsid w:val="008249F2"/>
    <w:rsid w:val="0082558C"/>
    <w:rsid w:val="00871140"/>
    <w:rsid w:val="0087722D"/>
    <w:rsid w:val="0087757C"/>
    <w:rsid w:val="0088388A"/>
    <w:rsid w:val="00887054"/>
    <w:rsid w:val="0089712D"/>
    <w:rsid w:val="008A3A1E"/>
    <w:rsid w:val="008B1B0B"/>
    <w:rsid w:val="009229D5"/>
    <w:rsid w:val="0093182B"/>
    <w:rsid w:val="009436CA"/>
    <w:rsid w:val="00944944"/>
    <w:rsid w:val="0095156C"/>
    <w:rsid w:val="0095663C"/>
    <w:rsid w:val="00984642"/>
    <w:rsid w:val="0099460B"/>
    <w:rsid w:val="009F02A8"/>
    <w:rsid w:val="009F0635"/>
    <w:rsid w:val="009F2268"/>
    <w:rsid w:val="009F5058"/>
    <w:rsid w:val="00A1048A"/>
    <w:rsid w:val="00A1381E"/>
    <w:rsid w:val="00A27745"/>
    <w:rsid w:val="00A36262"/>
    <w:rsid w:val="00A475E8"/>
    <w:rsid w:val="00A47C6E"/>
    <w:rsid w:val="00A60B2D"/>
    <w:rsid w:val="00A62F37"/>
    <w:rsid w:val="00A73A49"/>
    <w:rsid w:val="00A74B73"/>
    <w:rsid w:val="00A75E66"/>
    <w:rsid w:val="00A91DED"/>
    <w:rsid w:val="00A921B8"/>
    <w:rsid w:val="00A97C9F"/>
    <w:rsid w:val="00AA5C4E"/>
    <w:rsid w:val="00AB1C1A"/>
    <w:rsid w:val="00AD20F1"/>
    <w:rsid w:val="00AE14BA"/>
    <w:rsid w:val="00AE726E"/>
    <w:rsid w:val="00AF33F7"/>
    <w:rsid w:val="00AF4DE1"/>
    <w:rsid w:val="00B04377"/>
    <w:rsid w:val="00B07F48"/>
    <w:rsid w:val="00B177E8"/>
    <w:rsid w:val="00B86EC8"/>
    <w:rsid w:val="00BA3494"/>
    <w:rsid w:val="00BB5A8E"/>
    <w:rsid w:val="00BC214D"/>
    <w:rsid w:val="00BF1F4B"/>
    <w:rsid w:val="00BF3F6E"/>
    <w:rsid w:val="00C45CB2"/>
    <w:rsid w:val="00C620F3"/>
    <w:rsid w:val="00C636A6"/>
    <w:rsid w:val="00C63EF1"/>
    <w:rsid w:val="00C655D7"/>
    <w:rsid w:val="00CA6F9F"/>
    <w:rsid w:val="00CC7841"/>
    <w:rsid w:val="00CD29DD"/>
    <w:rsid w:val="00CE0CA1"/>
    <w:rsid w:val="00CF19F6"/>
    <w:rsid w:val="00D04F10"/>
    <w:rsid w:val="00D16819"/>
    <w:rsid w:val="00D41FBE"/>
    <w:rsid w:val="00D4694F"/>
    <w:rsid w:val="00D47AF5"/>
    <w:rsid w:val="00E2569B"/>
    <w:rsid w:val="00E52D9D"/>
    <w:rsid w:val="00E55F27"/>
    <w:rsid w:val="00E57189"/>
    <w:rsid w:val="00E67C9B"/>
    <w:rsid w:val="00E73DFF"/>
    <w:rsid w:val="00E90998"/>
    <w:rsid w:val="00EA2BDB"/>
    <w:rsid w:val="00EA4BA8"/>
    <w:rsid w:val="00EB5993"/>
    <w:rsid w:val="00EB7A64"/>
    <w:rsid w:val="00EC5C77"/>
    <w:rsid w:val="00EE56A6"/>
    <w:rsid w:val="00EE5F5A"/>
    <w:rsid w:val="00F42CAE"/>
    <w:rsid w:val="00F46CFE"/>
    <w:rsid w:val="00F501CB"/>
    <w:rsid w:val="00F84182"/>
    <w:rsid w:val="00FA5986"/>
    <w:rsid w:val="00FA5BCD"/>
    <w:rsid w:val="00FE6A82"/>
    <w:rsid w:val="00FF71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00018DA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0028"/>
    <w:pPr>
      <w:spacing w:after="120"/>
    </w:pPr>
    <w:rPr>
      <w:rFonts w:asciiTheme="minorHAnsi" w:hAnsiTheme="minorHAnsi"/>
      <w:sz w:val="24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232203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232203"/>
    <w:pPr>
      <w:tabs>
        <w:tab w:val="center" w:pos="4320"/>
        <w:tab w:val="right" w:pos="8640"/>
      </w:tabs>
    </w:pPr>
  </w:style>
  <w:style w:type="paragraph" w:customStyle="1" w:styleId="Governor">
    <w:name w:val="Governor"/>
    <w:qFormat/>
    <w:rsid w:val="002E12AA"/>
    <w:pPr>
      <w:jc w:val="right"/>
    </w:pPr>
    <w:rPr>
      <w:rFonts w:asciiTheme="minorHAnsi" w:hAnsiTheme="minorHAnsi" w:cs="Arial"/>
      <w:color w:val="002E6E" w:themeColor="accent1"/>
      <w:szCs w:val="24"/>
    </w:rPr>
  </w:style>
  <w:style w:type="paragraph" w:customStyle="1" w:styleId="FSSA">
    <w:name w:val="FSSA"/>
    <w:qFormat/>
    <w:rsid w:val="002E12AA"/>
    <w:pPr>
      <w:spacing w:before="120" w:after="60"/>
      <w:jc w:val="right"/>
    </w:pPr>
    <w:rPr>
      <w:rFonts w:asciiTheme="majorHAnsi" w:hAnsiTheme="majorHAnsi"/>
      <w:b/>
      <w:i/>
      <w:color w:val="002E6E" w:themeColor="accent1"/>
      <w:position w:val="-12"/>
      <w:sz w:val="28"/>
      <w:szCs w:val="24"/>
    </w:rPr>
  </w:style>
  <w:style w:type="paragraph" w:customStyle="1" w:styleId="Address">
    <w:name w:val="Address"/>
    <w:qFormat/>
    <w:rsid w:val="002E12AA"/>
    <w:pPr>
      <w:jc w:val="right"/>
    </w:pPr>
    <w:rPr>
      <w:rFonts w:asciiTheme="minorHAnsi" w:hAnsiTheme="minorHAnsi" w:cs="Arial"/>
      <w:caps/>
      <w:color w:val="002E6E" w:themeColor="accent1"/>
      <w:szCs w:val="24"/>
    </w:rPr>
  </w:style>
  <w:style w:type="paragraph" w:customStyle="1" w:styleId="FooterText">
    <w:name w:val="Footer Text"/>
    <w:qFormat/>
    <w:rsid w:val="002A52D3"/>
    <w:pPr>
      <w:jc w:val="center"/>
    </w:pPr>
    <w:rPr>
      <w:rFonts w:asciiTheme="minorHAnsi" w:hAnsiTheme="minorHAnsi" w:cs="Arial"/>
      <w:color w:val="002E6E" w:themeColor="accent1"/>
      <w:sz w:val="16"/>
      <w:szCs w:val="16"/>
    </w:rPr>
  </w:style>
  <w:style w:type="paragraph" w:customStyle="1" w:styleId="BasicParagraph">
    <w:name w:val="[Basic Paragraph]"/>
    <w:basedOn w:val="Normal"/>
    <w:uiPriority w:val="99"/>
    <w:rsid w:val="00D04F10"/>
    <w:pPr>
      <w:autoSpaceDE w:val="0"/>
      <w:autoSpaceDN w:val="0"/>
      <w:adjustRightInd w:val="0"/>
      <w:spacing w:line="288" w:lineRule="auto"/>
      <w:textAlignment w:val="center"/>
    </w:pPr>
    <w:rPr>
      <w:rFonts w:ascii="Minion Pro" w:hAnsi="Minion Pro" w:cs="Minion Pro"/>
      <w:color w:val="000000"/>
      <w:lang w:val="en-GB"/>
    </w:rPr>
  </w:style>
  <w:style w:type="paragraph" w:customStyle="1" w:styleId="Dateline">
    <w:name w:val="Dateline"/>
    <w:qFormat/>
    <w:rsid w:val="004B0028"/>
    <w:pPr>
      <w:spacing w:before="2160" w:after="480"/>
    </w:pPr>
    <w:rPr>
      <w:rFonts w:asciiTheme="minorHAnsi" w:hAnsiTheme="minorHAnsi"/>
      <w:sz w:val="24"/>
      <w:szCs w:val="22"/>
    </w:rPr>
  </w:style>
  <w:style w:type="character" w:customStyle="1" w:styleId="FooterChar">
    <w:name w:val="Footer Char"/>
    <w:link w:val="Footer"/>
    <w:uiPriority w:val="99"/>
    <w:rsid w:val="00FE6A82"/>
    <w:rPr>
      <w:sz w:val="22"/>
      <w:szCs w:val="22"/>
    </w:rPr>
  </w:style>
  <w:style w:type="character" w:styleId="PlaceholderText">
    <w:name w:val="Placeholder Text"/>
    <w:uiPriority w:val="99"/>
    <w:semiHidden/>
    <w:rsid w:val="00FE6A82"/>
    <w:rPr>
      <w:color w:val="808080"/>
    </w:rPr>
  </w:style>
  <w:style w:type="character" w:customStyle="1" w:styleId="HeaderChar">
    <w:name w:val="Header Char"/>
    <w:link w:val="Header"/>
    <w:uiPriority w:val="99"/>
    <w:rsid w:val="0087757C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glossaryDocument" Target="glossary/document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in.gov/fssa/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FE8654268C354FF5A78FEFD752B4F0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288F0-EEE0-40DD-9E2F-4FC1C22CC046}"/>
      </w:docPartPr>
      <w:docPartBody>
        <w:p w:rsidR="000242CD" w:rsidRDefault="000242CD">
          <w:pPr>
            <w:pStyle w:val="FE8654268C354FF5A78FEFD752B4F061"/>
          </w:pPr>
          <w:r w:rsidRPr="00D129FA">
            <w:rPr>
              <w:rStyle w:val="PlaceholderText"/>
            </w:rPr>
            <w:t>[Manager]</w:t>
          </w:r>
        </w:p>
      </w:docPartBody>
    </w:docPart>
    <w:docPart>
      <w:docPartPr>
        <w:name w:val="AAEB7C7F4DEC47788B72FE5C74E904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7E4E9E4-285F-4937-9422-C09421A83202}"/>
      </w:docPartPr>
      <w:docPartBody>
        <w:p w:rsidR="000242CD" w:rsidRDefault="000242CD">
          <w:pPr>
            <w:pStyle w:val="AAEB7C7F4DEC47788B72FE5C74E904FA"/>
          </w:pPr>
          <w:r w:rsidRPr="00D129FA">
            <w:rPr>
              <w:rStyle w:val="PlaceholderText"/>
            </w:rPr>
            <w:t>[Title]</w:t>
          </w:r>
        </w:p>
      </w:docPartBody>
    </w:docPart>
    <w:docPart>
      <w:docPartPr>
        <w:name w:val="89B6A2BDCA26453EA1E9B07586040B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DD6B107-5A62-40D5-AE7F-DBBEC262DDD0}"/>
      </w:docPartPr>
      <w:docPartBody>
        <w:p w:rsidR="000242CD" w:rsidRDefault="000242CD">
          <w:pPr>
            <w:pStyle w:val="89B6A2BDCA26453EA1E9B07586040B87"/>
          </w:pPr>
          <w:r w:rsidRPr="00414A84">
            <w:rPr>
              <w:rStyle w:val="PlaceholderText"/>
            </w:rPr>
            <w:t>[Comments]</w:t>
          </w:r>
        </w:p>
      </w:docPartBody>
    </w:docPart>
    <w:docPart>
      <w:docPartPr>
        <w:name w:val="67D081A351E84E1E8FFF2393F84253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8437EC-ABEC-4284-AD57-15D826652635}"/>
      </w:docPartPr>
      <w:docPartBody>
        <w:p w:rsidR="000242CD" w:rsidRDefault="000242CD">
          <w:pPr>
            <w:pStyle w:val="67D081A351E84E1E8FFF2393F84253A9"/>
          </w:pPr>
          <w:r w:rsidRPr="00D129FA">
            <w:rPr>
              <w:rStyle w:val="PlaceholderText"/>
            </w:rPr>
            <w:t>[Subject]</w:t>
          </w:r>
        </w:p>
      </w:docPartBody>
    </w:docPart>
    <w:docPart>
      <w:docPartPr>
        <w:name w:val="433503CF8D574998AB664DA0569C793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0C40600-F396-47C9-9600-A8DD85156EFD}"/>
      </w:docPartPr>
      <w:docPartBody>
        <w:p w:rsidR="000242CD" w:rsidRDefault="000242CD">
          <w:pPr>
            <w:pStyle w:val="433503CF8D574998AB664DA0569C7935"/>
          </w:pPr>
          <w:r w:rsidRPr="00895D46">
            <w:rPr>
              <w:rStyle w:val="PlaceholderText"/>
            </w:rPr>
            <w:t>[Category]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inion Pro"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42CD"/>
    <w:rsid w:val="000242CD"/>
    <w:rsid w:val="00E52D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Pr>
      <w:color w:val="808080"/>
    </w:rPr>
  </w:style>
  <w:style w:type="paragraph" w:customStyle="1" w:styleId="FE8654268C354FF5A78FEFD752B4F061">
    <w:name w:val="FE8654268C354FF5A78FEFD752B4F061"/>
  </w:style>
  <w:style w:type="paragraph" w:customStyle="1" w:styleId="AAEB7C7F4DEC47788B72FE5C74E904FA">
    <w:name w:val="AAEB7C7F4DEC47788B72FE5C74E904FA"/>
  </w:style>
  <w:style w:type="paragraph" w:customStyle="1" w:styleId="89B6A2BDCA26453EA1E9B07586040B87">
    <w:name w:val="89B6A2BDCA26453EA1E9B07586040B87"/>
  </w:style>
  <w:style w:type="paragraph" w:customStyle="1" w:styleId="67D081A351E84E1E8FFF2393F84253A9">
    <w:name w:val="67D081A351E84E1E8FFF2393F84253A9"/>
  </w:style>
  <w:style w:type="paragraph" w:customStyle="1" w:styleId="433503CF8D574998AB664DA0569C7935">
    <w:name w:val="433503CF8D574998AB664DA0569C793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F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2E6E"/>
      </a:accent1>
      <a:accent2>
        <a:srgbClr val="77787B"/>
      </a:accent2>
      <a:accent3>
        <a:srgbClr val="BED738"/>
      </a:accent3>
      <a:accent4>
        <a:srgbClr val="FFD100"/>
      </a:accent4>
      <a:accent5>
        <a:srgbClr val="265F92"/>
      </a:accent5>
      <a:accent6>
        <a:srgbClr val="008C4F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001F8C-D7CE-4102-B328-07F9246FDF74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2199bfba-a409-4f13-b0c4-18b45933d88d}" enabled="0" method="" siteId="{2199bfba-a409-4f13-b0c4-18b45933d88d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Lafayette_VRS</Template>
  <TotalTime>1</TotalTime>
  <Pages>1</Pages>
  <Words>5</Words>
  <Characters>32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Bureau of Disabilities Services</vt:lpstr>
    </vt:vector>
  </TitlesOfParts>
  <Manager>Division of Disability, Aging and Rehabilitative Services</Manager>
  <Company>Indiana Family and Social Services Administration</Company>
  <LinksUpToDate>false</LinksUpToDate>
  <CharactersWithSpaces>36</CharactersWithSpaces>
  <SharedDoc>false</SharedDoc>
  <HLinks>
    <vt:vector size="6" baseType="variant">
      <vt:variant>
        <vt:i4>4063290</vt:i4>
      </vt:variant>
      <vt:variant>
        <vt:i4>-1</vt:i4>
      </vt:variant>
      <vt:variant>
        <vt:i4>1025</vt:i4>
      </vt:variant>
      <vt:variant>
        <vt:i4>4</vt:i4>
      </vt:variant>
      <vt:variant>
        <vt:lpwstr>http://www.in.gov/fssa/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Vocational Rehabilitation Services</dc:title>
  <dc:subject>TOLL-FREE: 877-847-9892 (V/VRS/711)</dc:subject>
  <dc:creator>Inkenbrandt, Alan L</dc:creator>
  <cp:keywords>FSSA</cp:keywords>
  <dc:description>105 EXECUTIVE DRIVE, SUITE B_x000d_
LAFAYETTE, IN 47905_x000d_
765-449-4278</dc:description>
  <cp:lastModifiedBy>Inkenbrandt, Alan L</cp:lastModifiedBy>
  <cp:revision>1</cp:revision>
  <dcterms:created xsi:type="dcterms:W3CDTF">2026-02-25T19:39:00Z</dcterms:created>
  <dcterms:modified xsi:type="dcterms:W3CDTF">2026-02-25T19:40:00Z</dcterms:modified>
  <cp:category>TOLL-FREE FAX: 855-450-3575</cp:category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lephone number">
    <vt:lpwstr>317-232-1298</vt:lpwstr>
  </property>
</Properties>
</file>