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A2770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62C7D252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6D477" w14:textId="77777777" w:rsidR="003446FF" w:rsidRDefault="003446FF" w:rsidP="003057A0">
      <w:r>
        <w:separator/>
      </w:r>
    </w:p>
  </w:endnote>
  <w:endnote w:type="continuationSeparator" w:id="0">
    <w:p w14:paraId="63D2352B" w14:textId="77777777" w:rsidR="003446FF" w:rsidRDefault="003446FF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DAB56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17D2F6FC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D14CB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8E8A9B4" wp14:editId="00C323A1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08859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5F6F5E2" wp14:editId="2E43BD83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E8A9B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0808859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5F6F5E2" wp14:editId="2E43BD83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93A84AB" wp14:editId="35008245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0BFE5A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F29C140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3A84AB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680BFE5A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F29C140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50FDF" w14:textId="77777777" w:rsidR="003446FF" w:rsidRDefault="003446FF" w:rsidP="003057A0">
      <w:r>
        <w:separator/>
      </w:r>
    </w:p>
  </w:footnote>
  <w:footnote w:type="continuationSeparator" w:id="0">
    <w:p w14:paraId="6DBA4287" w14:textId="77777777" w:rsidR="003446FF" w:rsidRDefault="003446FF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E18D9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418060A" wp14:editId="15F2AFD7">
              <wp:simplePos x="0" y="0"/>
              <wp:positionH relativeFrom="column">
                <wp:posOffset>1800225</wp:posOffset>
              </wp:positionH>
              <wp:positionV relativeFrom="paragraph">
                <wp:posOffset>381000</wp:posOffset>
              </wp:positionV>
              <wp:extent cx="42729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29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925074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5B25659B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44B7C1B3" w14:textId="6A7F40FB" w:rsidR="00AB1C1A" w:rsidRDefault="008A6A22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C27978B1587B414493D1F70D2DD640C2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588EDA6D" w14:textId="009F3B9D" w:rsidR="00EA4BA8" w:rsidRPr="00C63EF1" w:rsidRDefault="008A6A22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FE3E373785914D359E3FEAEBDA71392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Division of Mental Health and Addiction</w:t>
                              </w:r>
                            </w:sdtContent>
                          </w:sdt>
                        </w:p>
                        <w:p w14:paraId="7B5E5EBC" w14:textId="0640EEFB" w:rsidR="0082558C" w:rsidRPr="0082558C" w:rsidRDefault="008A6A22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06D4E80B71424877A2B5652ECE021AC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402 W. WASHINGTON ST., ROOM W353</w:t>
                              </w:r>
                            </w:sdtContent>
                          </w:sdt>
                        </w:p>
                        <w:p w14:paraId="6E655C03" w14:textId="60400495" w:rsidR="00EA4BA8" w:rsidRDefault="008A6A22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A549B5A335094D118AAC9D4627FF965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INDIANAPOLIS, IN 46204-2739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A10184B9950C4A43B9BCE82E0C3579FF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187D9E6" w14:textId="77777777" w:rsidR="009F0635" w:rsidRPr="008A6A22" w:rsidRDefault="008041A0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8A6A22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18060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41.75pt;margin-top:30pt;width:336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" filled="f" stroked="f">
              <v:textbox>
                <w:txbxContent>
                  <w:p w14:paraId="6F925074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5B25659B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44B7C1B3" w14:textId="6A7F40FB" w:rsidR="00AB1C1A" w:rsidRDefault="008A6A22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C27978B1587B414493D1F70D2DD640C2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>
                          <w:t>Indiana Family and Social Services Administration</w:t>
                        </w:r>
                      </w:sdtContent>
                    </w:sdt>
                  </w:p>
                  <w:p w14:paraId="588EDA6D" w14:textId="009F3B9D" w:rsidR="00EA4BA8" w:rsidRPr="00C63EF1" w:rsidRDefault="008A6A22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FE3E373785914D359E3FEAEBDA713926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Division of Mental Health and Addiction</w:t>
                        </w:r>
                      </w:sdtContent>
                    </w:sdt>
                  </w:p>
                  <w:p w14:paraId="7B5E5EBC" w14:textId="0640EEFB" w:rsidR="0082558C" w:rsidRPr="0082558C" w:rsidRDefault="008A6A22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06D4E80B71424877A2B5652ECE021ACC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402 W. WASHINGTON ST., ROOM W353</w:t>
                        </w:r>
                      </w:sdtContent>
                    </w:sdt>
                  </w:p>
                  <w:p w14:paraId="6E655C03" w14:textId="60400495" w:rsidR="00EA4BA8" w:rsidRDefault="008A6A22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A549B5A335094D118AAC9D4627FF9655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>
                          <w:t>INDIANAPOLIS, IN 46204-2739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A10184B9950C4A43B9BCE82E0C3579FF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187D9E6" w14:textId="77777777" w:rsidR="009F0635" w:rsidRPr="008A6A22" w:rsidRDefault="008041A0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8A6A22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6C8CFD8" wp14:editId="10DA7C8B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87558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544D5B6" wp14:editId="3CC75439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C8CFD8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2587558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544D5B6" wp14:editId="3CC75439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6FF"/>
    <w:rsid w:val="000D2E46"/>
    <w:rsid w:val="000E2B0E"/>
    <w:rsid w:val="00112570"/>
    <w:rsid w:val="001170D6"/>
    <w:rsid w:val="0014019A"/>
    <w:rsid w:val="001706BB"/>
    <w:rsid w:val="00175CE5"/>
    <w:rsid w:val="001979B9"/>
    <w:rsid w:val="001B17A8"/>
    <w:rsid w:val="001B6657"/>
    <w:rsid w:val="001F2685"/>
    <w:rsid w:val="00207C37"/>
    <w:rsid w:val="00232203"/>
    <w:rsid w:val="00245F4A"/>
    <w:rsid w:val="002656BA"/>
    <w:rsid w:val="002A52D3"/>
    <w:rsid w:val="002C3576"/>
    <w:rsid w:val="002E12AA"/>
    <w:rsid w:val="002E5516"/>
    <w:rsid w:val="003057A0"/>
    <w:rsid w:val="0031790B"/>
    <w:rsid w:val="003278FA"/>
    <w:rsid w:val="003446FF"/>
    <w:rsid w:val="00362FC1"/>
    <w:rsid w:val="00385610"/>
    <w:rsid w:val="0039348F"/>
    <w:rsid w:val="003B168F"/>
    <w:rsid w:val="00400172"/>
    <w:rsid w:val="004B0028"/>
    <w:rsid w:val="005222E4"/>
    <w:rsid w:val="0052290A"/>
    <w:rsid w:val="00525674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3161"/>
    <w:rsid w:val="00730C42"/>
    <w:rsid w:val="007334BB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A6A22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C6E"/>
    <w:rsid w:val="00A60B2D"/>
    <w:rsid w:val="00A62F37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D29DD"/>
    <w:rsid w:val="00CE0CA1"/>
    <w:rsid w:val="00CF19F6"/>
    <w:rsid w:val="00D04F10"/>
    <w:rsid w:val="00D16819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20EA6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27978B1587B414493D1F70D2DD640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42D99-3524-4786-A33C-D1E821C76556}"/>
      </w:docPartPr>
      <w:docPartBody>
        <w:p w:rsidR="00E269EB" w:rsidRDefault="00E269EB">
          <w:pPr>
            <w:pStyle w:val="C27978B1587B414493D1F70D2DD640C2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FE3E373785914D359E3FEAEBDA7139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59E74-C00B-49D9-B4B4-0EF17FED5BEB}"/>
      </w:docPartPr>
      <w:docPartBody>
        <w:p w:rsidR="00E269EB" w:rsidRDefault="00E269EB">
          <w:pPr>
            <w:pStyle w:val="FE3E373785914D359E3FEAEBDA713926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06D4E80B71424877A2B5652ECE021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F036C-DC16-4CD2-9E6F-112D4D2DFD7C}"/>
      </w:docPartPr>
      <w:docPartBody>
        <w:p w:rsidR="00E269EB" w:rsidRDefault="00E269EB">
          <w:pPr>
            <w:pStyle w:val="06D4E80B71424877A2B5652ECE021ACC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A549B5A335094D118AAC9D4627FF9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C9D174-585E-4138-B076-D4A4846BE3FC}"/>
      </w:docPartPr>
      <w:docPartBody>
        <w:p w:rsidR="00E269EB" w:rsidRDefault="00E269EB">
          <w:pPr>
            <w:pStyle w:val="A549B5A335094D118AAC9D4627FF9655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A10184B9950C4A43B9BCE82E0C357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1E210-F60B-46D8-B654-45790B6634C7}"/>
      </w:docPartPr>
      <w:docPartBody>
        <w:p w:rsidR="00E269EB" w:rsidRDefault="00E269EB">
          <w:pPr>
            <w:pStyle w:val="A10184B9950C4A43B9BCE82E0C3579FF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9EB"/>
    <w:rsid w:val="00207C37"/>
    <w:rsid w:val="00E26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C27978B1587B414493D1F70D2DD640C2">
    <w:name w:val="C27978B1587B414493D1F70D2DD640C2"/>
  </w:style>
  <w:style w:type="paragraph" w:customStyle="1" w:styleId="FE3E373785914D359E3FEAEBDA713926">
    <w:name w:val="FE3E373785914D359E3FEAEBDA713926"/>
  </w:style>
  <w:style w:type="paragraph" w:customStyle="1" w:styleId="06D4E80B71424877A2B5652ECE021ACC">
    <w:name w:val="06D4E80B71424877A2B5652ECE021ACC"/>
  </w:style>
  <w:style w:type="paragraph" w:customStyle="1" w:styleId="A549B5A335094D118AAC9D4627FF9655">
    <w:name w:val="A549B5A335094D118AAC9D4627FF9655"/>
  </w:style>
  <w:style w:type="paragraph" w:customStyle="1" w:styleId="A10184B9950C4A43B9BCE82E0C3579FF">
    <w:name w:val="A10184B9950C4A43B9BCE82E0C3579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DMHA_Stationery</Template>
  <TotalTime>2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Division of Mental Health and Addiction</dc:title>
  <dc:subject>INDIANAPOLIS, IN 46204-2739</dc:subject>
  <dc:creator>Inkenbrandt, Alan L</dc:creator>
  <cp:keywords>FSSA</cp:keywords>
  <dc:description>402 W. WASHINGTON ST., ROOM W353</dc:description>
  <cp:lastModifiedBy>Inkenbrandt, Alan L</cp:lastModifiedBy>
  <cp:revision>2</cp:revision>
  <dcterms:created xsi:type="dcterms:W3CDTF">2025-01-13T18:55:00Z</dcterms:created>
  <dcterms:modified xsi:type="dcterms:W3CDTF">2025-01-13T18:57:00Z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