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AA4D5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43225446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9B485" w14:textId="77777777" w:rsidR="00114D57" w:rsidRDefault="00114D57" w:rsidP="003057A0">
      <w:r>
        <w:separator/>
      </w:r>
    </w:p>
  </w:endnote>
  <w:endnote w:type="continuationSeparator" w:id="0">
    <w:p w14:paraId="2673C1DC" w14:textId="77777777" w:rsidR="00114D57" w:rsidRDefault="00114D57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9689A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8EEC0E1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71968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1F6775B" wp14:editId="274DC8AF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5B93B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1C88096" wp14:editId="03F99DCA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F6775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45B93B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1C88096" wp14:editId="03F99DCA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E18A741" wp14:editId="42D565F8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13EF8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4D90ED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18A741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2113EF8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4D90ED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BA510" w14:textId="77777777" w:rsidR="00114D57" w:rsidRDefault="00114D57" w:rsidP="003057A0">
      <w:r>
        <w:separator/>
      </w:r>
    </w:p>
  </w:footnote>
  <w:footnote w:type="continuationSeparator" w:id="0">
    <w:p w14:paraId="0ECD2711" w14:textId="77777777" w:rsidR="00114D57" w:rsidRDefault="00114D57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2E482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2E1684" wp14:editId="152289EB">
              <wp:simplePos x="0" y="0"/>
              <wp:positionH relativeFrom="column">
                <wp:posOffset>2047875</wp:posOffset>
              </wp:positionH>
              <wp:positionV relativeFrom="paragraph">
                <wp:posOffset>380999</wp:posOffset>
              </wp:positionV>
              <wp:extent cx="40252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B5B097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8444DF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F7111DD" w14:textId="77777777" w:rsidR="00AB1C1A" w:rsidRDefault="004274A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353E3A8DA6E547C1B7F656926F00533E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837CE5">
                                <w:t>Indiana State Psychiatric Hospital Network</w:t>
                              </w:r>
                            </w:sdtContent>
                          </w:sdt>
                        </w:p>
                        <w:p w14:paraId="2FC75082" w14:textId="0FC3A7FD" w:rsidR="00EA4BA8" w:rsidRPr="00C63EF1" w:rsidRDefault="004274A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990876344D144F79E2FB776E07E596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Evansville State Hospital</w:t>
                              </w:r>
                            </w:sdtContent>
                          </w:sdt>
                        </w:p>
                        <w:p w14:paraId="0C686392" w14:textId="25FBC316" w:rsidR="0082558C" w:rsidRPr="0082558C" w:rsidRDefault="004274A9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871C02DC284DA890B7AF73344A889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3400 LINCOLN AVE.</w:t>
                              </w:r>
                              <w:r>
                                <w:br/>
                                <w:t>EVANSVILLE, IN 47714-0146</w:t>
                              </w:r>
                            </w:sdtContent>
                          </w:sdt>
                        </w:p>
                        <w:p w14:paraId="1BC09170" w14:textId="02A17AC6" w:rsidR="00EA4BA8" w:rsidRDefault="004274A9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6DA88623A8A640169A5E810B14D578B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PHONE: 812-469-6800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2C8357D0F90C43F79B197D415C4F5B25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5982E69" w14:textId="6A9BC055" w:rsidR="009F0635" w:rsidRPr="004274A9" w:rsidRDefault="004274A9" w:rsidP="0082558C">
                              <w:pPr>
                                <w:pStyle w:val="Address"/>
                              </w:pPr>
                              <w:r w:rsidRPr="004274A9">
                                <w:t>FAX: 812-469-6868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E16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" filled="f" stroked="f">
              <v:textbox>
                <w:txbxContent>
                  <w:p w14:paraId="0FB5B097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8444DF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F7111DD" w14:textId="77777777" w:rsidR="00AB1C1A" w:rsidRDefault="004274A9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353E3A8DA6E547C1B7F656926F00533E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837CE5">
                          <w:t>Indiana State Psychiatric Hospital Network</w:t>
                        </w:r>
                      </w:sdtContent>
                    </w:sdt>
                  </w:p>
                  <w:p w14:paraId="2FC75082" w14:textId="0FC3A7FD" w:rsidR="00EA4BA8" w:rsidRPr="00C63EF1" w:rsidRDefault="004274A9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990876344D144F79E2FB776E07E5961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Evansville State Hospital</w:t>
                        </w:r>
                      </w:sdtContent>
                    </w:sdt>
                  </w:p>
                  <w:p w14:paraId="0C686392" w14:textId="25FBC316" w:rsidR="0082558C" w:rsidRPr="0082558C" w:rsidRDefault="004274A9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871C02DC284DA890B7AF73344A8892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3400 LINCOLN AVE.</w:t>
                        </w:r>
                        <w:r>
                          <w:br/>
                          <w:t>EVANSVILLE, IN 47714-0146</w:t>
                        </w:r>
                      </w:sdtContent>
                    </w:sdt>
                  </w:p>
                  <w:p w14:paraId="1BC09170" w14:textId="02A17AC6" w:rsidR="00EA4BA8" w:rsidRDefault="004274A9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6DA88623A8A640169A5E810B14D578BE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PHONE: 812-469-6800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2C8357D0F90C43F79B197D415C4F5B25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5982E69" w14:textId="6A9BC055" w:rsidR="009F0635" w:rsidRPr="004274A9" w:rsidRDefault="004274A9" w:rsidP="0082558C">
                        <w:pPr>
                          <w:pStyle w:val="Address"/>
                        </w:pPr>
                        <w:r w:rsidRPr="004274A9">
                          <w:t>FAX: 812-469-6868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911A62E" wp14:editId="65211A2F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47D533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DDB3C75" wp14:editId="7EAB0414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11A62E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047D533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DDB3C75" wp14:editId="7EAB0414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D57"/>
    <w:rsid w:val="00014442"/>
    <w:rsid w:val="00081B88"/>
    <w:rsid w:val="000D006F"/>
    <w:rsid w:val="000D2E46"/>
    <w:rsid w:val="000E2B0E"/>
    <w:rsid w:val="00112570"/>
    <w:rsid w:val="00114D57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34B4F"/>
    <w:rsid w:val="00362FC1"/>
    <w:rsid w:val="003820D2"/>
    <w:rsid w:val="00385610"/>
    <w:rsid w:val="0039348F"/>
    <w:rsid w:val="003B168F"/>
    <w:rsid w:val="00400172"/>
    <w:rsid w:val="00412BFF"/>
    <w:rsid w:val="004274A9"/>
    <w:rsid w:val="004B0028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50A3"/>
    <w:rsid w:val="00746E83"/>
    <w:rsid w:val="00755746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37CE5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B76BB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DE3522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ECFB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3E3A8DA6E547C1B7F656926F0053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457B13-B63E-4FBA-981F-D6E5B055EF57}"/>
      </w:docPartPr>
      <w:docPartBody>
        <w:p w:rsidR="003E2D45" w:rsidRDefault="003E2D45">
          <w:pPr>
            <w:pStyle w:val="353E3A8DA6E547C1B7F656926F00533E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990876344D144F79E2FB776E07E5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340D93-D535-466D-BB52-8FABC862B270}"/>
      </w:docPartPr>
      <w:docPartBody>
        <w:p w:rsidR="003E2D45" w:rsidRDefault="003E2D45">
          <w:pPr>
            <w:pStyle w:val="D990876344D144F79E2FB776E07E5961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871C02DC284DA890B7AF73344A8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BE5B8-F458-4ECD-BE90-DA0F90CBBBF9}"/>
      </w:docPartPr>
      <w:docPartBody>
        <w:p w:rsidR="003E2D45" w:rsidRDefault="003E2D45">
          <w:pPr>
            <w:pStyle w:val="4B871C02DC284DA890B7AF73344A8892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6DA88623A8A640169A5E810B14D57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B88B7-9891-436F-AD83-237D3CB6E55F}"/>
      </w:docPartPr>
      <w:docPartBody>
        <w:p w:rsidR="003E2D45" w:rsidRDefault="003E2D45">
          <w:pPr>
            <w:pStyle w:val="6DA88623A8A640169A5E810B14D578BE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2C8357D0F90C43F79B197D415C4F5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2EC356-62FF-4AFF-8FF9-8F720B9BDE37}"/>
      </w:docPartPr>
      <w:docPartBody>
        <w:p w:rsidR="003E2D45" w:rsidRDefault="003E2D45">
          <w:pPr>
            <w:pStyle w:val="2C8357D0F90C43F79B197D415C4F5B25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45"/>
    <w:rsid w:val="00081B88"/>
    <w:rsid w:val="003E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353E3A8DA6E547C1B7F656926F00533E">
    <w:name w:val="353E3A8DA6E547C1B7F656926F00533E"/>
  </w:style>
  <w:style w:type="paragraph" w:customStyle="1" w:styleId="D990876344D144F79E2FB776E07E5961">
    <w:name w:val="D990876344D144F79E2FB776E07E5961"/>
  </w:style>
  <w:style w:type="paragraph" w:customStyle="1" w:styleId="4B871C02DC284DA890B7AF73344A8892">
    <w:name w:val="4B871C02DC284DA890B7AF73344A8892"/>
  </w:style>
  <w:style w:type="paragraph" w:customStyle="1" w:styleId="6DA88623A8A640169A5E810B14D578BE">
    <w:name w:val="6DA88623A8A640169A5E810B14D578BE"/>
  </w:style>
  <w:style w:type="paragraph" w:customStyle="1" w:styleId="2C8357D0F90C43F79B197D415C4F5B25">
    <w:name w:val="2C8357D0F90C43F79B197D415C4F5B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Evansville-SH-Letterhead</Template>
  <TotalTime>3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Evansville Psychiatric Childrens Center</vt:lpstr>
    </vt:vector>
  </TitlesOfParts>
  <Manager>Indiana State Psychiatric Hospital Network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Evansville State Hospital</dc:title>
  <dc:subject>PHONE: 812-469-6800</dc:subject>
  <dc:creator>Inkenbrandt, Alan L</dc:creator>
  <cp:keywords>FSSA</cp:keywords>
  <dc:description>3400 LINCOLN AVE._x000d_
EVANSVILLE, IN 47714-0146</dc:description>
  <cp:lastModifiedBy>Inkenbrandt, Alan L</cp:lastModifiedBy>
  <cp:revision>2</cp:revision>
  <dcterms:created xsi:type="dcterms:W3CDTF">2025-01-09T17:36:00Z</dcterms:created>
  <dcterms:modified xsi:type="dcterms:W3CDTF">2025-01-09T17:39:00Z</dcterms:modified>
  <cp:category>FAX: 812-469-6868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