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20D647" w14:textId="77777777" w:rsidR="00B04377" w:rsidRPr="00C63EF1" w:rsidRDefault="003278FA" w:rsidP="009F02A8">
      <w:pPr>
        <w:pStyle w:val="Dateline"/>
        <w:tabs>
          <w:tab w:val="right" w:pos="9360"/>
        </w:tabs>
      </w:pPr>
      <w:r>
        <w:t>Xxx</w:t>
      </w:r>
      <w:r w:rsidR="00B04377" w:rsidRPr="00C63EF1">
        <w:t>. ##, 20##</w:t>
      </w:r>
      <w:r w:rsidR="009F02A8">
        <w:tab/>
      </w:r>
    </w:p>
    <w:p w14:paraId="3CC93736" w14:textId="77777777" w:rsidR="003278FA" w:rsidRPr="003057A0" w:rsidRDefault="002E12AA" w:rsidP="003057A0">
      <w:r>
        <w:t>Lorem ipsum dolor est</w:t>
      </w:r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176D2D" w14:textId="77777777" w:rsidR="00F47BAE" w:rsidRDefault="00F47BAE" w:rsidP="003057A0">
      <w:r>
        <w:separator/>
      </w:r>
    </w:p>
  </w:endnote>
  <w:endnote w:type="continuationSeparator" w:id="0">
    <w:p w14:paraId="3C869F50" w14:textId="77777777" w:rsidR="00F47BAE" w:rsidRDefault="00F47BAE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202EB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3FD6DA32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781C9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1E1998E" wp14:editId="36CCA6C4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DD2603D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566954DC" wp14:editId="21E94CEC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E1998E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6DD2603D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566954DC" wp14:editId="21E94CEC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6426804C" wp14:editId="3414CE4F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6743691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135E33A4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426804C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66743691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135E33A4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ADA005" w14:textId="77777777" w:rsidR="00F47BAE" w:rsidRDefault="00F47BAE" w:rsidP="003057A0">
      <w:r>
        <w:separator/>
      </w:r>
    </w:p>
  </w:footnote>
  <w:footnote w:type="continuationSeparator" w:id="0">
    <w:p w14:paraId="178AF568" w14:textId="77777777" w:rsidR="00F47BAE" w:rsidRDefault="00F47BAE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09246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03F771D" wp14:editId="01F7A6F3">
              <wp:simplePos x="0" y="0"/>
              <wp:positionH relativeFrom="column">
                <wp:posOffset>1323975</wp:posOffset>
              </wp:positionH>
              <wp:positionV relativeFrom="paragraph">
                <wp:posOffset>381000</wp:posOffset>
              </wp:positionV>
              <wp:extent cx="4749165" cy="1704975"/>
              <wp:effectExtent l="0" t="0" r="0" b="952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49165" cy="1704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F9B3B7B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4145BFEA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2BE052DE" w14:textId="77777777" w:rsidR="00AB1C1A" w:rsidRDefault="00F47BAE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08E2D888720446AEA5D9189501DA75BF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3820D2">
                                <w:t>Division of Disability and Rehabilitative Services</w:t>
                              </w:r>
                            </w:sdtContent>
                          </w:sdt>
                        </w:p>
                        <w:p w14:paraId="57D7E6D7" w14:textId="77777777" w:rsidR="00EA4BA8" w:rsidRPr="00C63EF1" w:rsidRDefault="00F47BAE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09186988A8444034AF44221921114D12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253C36">
                                <w:t>Vocational Rehabilitation Services</w:t>
                              </w:r>
                            </w:sdtContent>
                          </w:sdt>
                        </w:p>
                        <w:p w14:paraId="10BF97EE" w14:textId="77777777" w:rsidR="0082558C" w:rsidRPr="0082558C" w:rsidRDefault="00F47BAE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9B0D732CF0F949F5923D1259E139499C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CE5222">
                                <w:t>8085 KNUE ROAD, SUITE 200</w:t>
                              </w:r>
                              <w:r w:rsidR="00CE5222">
                                <w:br/>
                                <w:t>INDIANAPOLIS, IN 46250</w:t>
                              </w:r>
                              <w:r w:rsidR="00CE5222">
                                <w:br/>
                                <w:t>317-205-0100</w:t>
                              </w:r>
                            </w:sdtContent>
                          </w:sdt>
                        </w:p>
                        <w:p w14:paraId="2134466D" w14:textId="77777777" w:rsidR="00EA4BA8" w:rsidRDefault="00F47BAE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9A015D2399584B2F9C568FA6BFD39672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9302C3">
                                <w:t>TOLL-FREE: 877-715-5296 (V/VRS/711)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EFF74B2C8B1B4A3582427942C5D2D0BE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6D7E8994" w14:textId="77777777" w:rsidR="009F0635" w:rsidRPr="003820D2" w:rsidRDefault="009302C3" w:rsidP="0082558C">
                              <w:pPr>
                                <w:pStyle w:val="Address"/>
                              </w:pPr>
                              <w:r>
                                <w:t>TOLL-FREE FAX: 855-442-0002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3F771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04.25pt;margin-top:30pt;width:373.95pt;height:13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" filled="f" stroked="f">
              <v:textbox>
                <w:txbxContent>
                  <w:p w14:paraId="3F9B3B7B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4145BFEA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2BE052DE" w14:textId="77777777" w:rsidR="00AB1C1A" w:rsidRDefault="00F47BAE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08E2D888720446AEA5D9189501DA75BF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3820D2">
                          <w:t>Division of Disability and Rehabilitative Services</w:t>
                        </w:r>
                      </w:sdtContent>
                    </w:sdt>
                  </w:p>
                  <w:p w14:paraId="57D7E6D7" w14:textId="77777777" w:rsidR="00EA4BA8" w:rsidRPr="00C63EF1" w:rsidRDefault="00F47BAE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09186988A8444034AF44221921114D12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253C36">
                          <w:t>Vocational Rehabilitation Services</w:t>
                        </w:r>
                      </w:sdtContent>
                    </w:sdt>
                  </w:p>
                  <w:p w14:paraId="10BF97EE" w14:textId="77777777" w:rsidR="0082558C" w:rsidRPr="0082558C" w:rsidRDefault="00F47BAE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9B0D732CF0F949F5923D1259E139499C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CE5222">
                          <w:t>8085 KNUE ROAD, SUITE 200</w:t>
                        </w:r>
                        <w:r w:rsidR="00CE5222">
                          <w:br/>
                          <w:t>INDIANAPOLIS, IN 46250</w:t>
                        </w:r>
                        <w:r w:rsidR="00CE5222">
                          <w:br/>
                          <w:t>317-205-0100</w:t>
                        </w:r>
                      </w:sdtContent>
                    </w:sdt>
                  </w:p>
                  <w:p w14:paraId="2134466D" w14:textId="77777777" w:rsidR="00EA4BA8" w:rsidRDefault="00F47BAE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9A015D2399584B2F9C568FA6BFD39672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9302C3">
                          <w:t>TOLL-FREE: 877-715-5296 (V/VRS/711)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EFF74B2C8B1B4A3582427942C5D2D0BE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6D7E8994" w14:textId="77777777" w:rsidR="009F0635" w:rsidRPr="003820D2" w:rsidRDefault="009302C3" w:rsidP="0082558C">
                        <w:pPr>
                          <w:pStyle w:val="Address"/>
                        </w:pPr>
                        <w:r>
                          <w:t>TOLL-FREE FAX: 855-442-0002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0878F4C" wp14:editId="1B9157CA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8263CDC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28AA4833" wp14:editId="27A09463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878F4C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48263CDC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28AA4833" wp14:editId="27A09463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E5B"/>
    <w:rsid w:val="000D006F"/>
    <w:rsid w:val="000D2E46"/>
    <w:rsid w:val="000E2B0E"/>
    <w:rsid w:val="000F739E"/>
    <w:rsid w:val="00112570"/>
    <w:rsid w:val="001170D6"/>
    <w:rsid w:val="0013300F"/>
    <w:rsid w:val="0014019A"/>
    <w:rsid w:val="0014170F"/>
    <w:rsid w:val="00155B49"/>
    <w:rsid w:val="001706BB"/>
    <w:rsid w:val="00175CE5"/>
    <w:rsid w:val="001945B4"/>
    <w:rsid w:val="001979B9"/>
    <w:rsid w:val="001A4C03"/>
    <w:rsid w:val="001B17A8"/>
    <w:rsid w:val="001B2729"/>
    <w:rsid w:val="001B6657"/>
    <w:rsid w:val="001C2248"/>
    <w:rsid w:val="001F2685"/>
    <w:rsid w:val="001F5D3B"/>
    <w:rsid w:val="00232203"/>
    <w:rsid w:val="00245F4A"/>
    <w:rsid w:val="00247DEC"/>
    <w:rsid w:val="00253C36"/>
    <w:rsid w:val="002656BA"/>
    <w:rsid w:val="00284DC0"/>
    <w:rsid w:val="002A52D3"/>
    <w:rsid w:val="002C11CC"/>
    <w:rsid w:val="002C3576"/>
    <w:rsid w:val="002D2694"/>
    <w:rsid w:val="002E12AA"/>
    <w:rsid w:val="002E5516"/>
    <w:rsid w:val="002F1633"/>
    <w:rsid w:val="003057A0"/>
    <w:rsid w:val="0031790B"/>
    <w:rsid w:val="003278FA"/>
    <w:rsid w:val="00362FC1"/>
    <w:rsid w:val="003820D2"/>
    <w:rsid w:val="00385610"/>
    <w:rsid w:val="0039348F"/>
    <w:rsid w:val="003B168F"/>
    <w:rsid w:val="003E3081"/>
    <w:rsid w:val="00400172"/>
    <w:rsid w:val="00412BFF"/>
    <w:rsid w:val="00492A68"/>
    <w:rsid w:val="004A3492"/>
    <w:rsid w:val="004B0028"/>
    <w:rsid w:val="004D0FE1"/>
    <w:rsid w:val="004D67C6"/>
    <w:rsid w:val="005222E4"/>
    <w:rsid w:val="0052290A"/>
    <w:rsid w:val="00525674"/>
    <w:rsid w:val="005619BE"/>
    <w:rsid w:val="00563C69"/>
    <w:rsid w:val="00566DC2"/>
    <w:rsid w:val="005904BD"/>
    <w:rsid w:val="005D3E5B"/>
    <w:rsid w:val="00600787"/>
    <w:rsid w:val="0060311A"/>
    <w:rsid w:val="006376CE"/>
    <w:rsid w:val="006402E3"/>
    <w:rsid w:val="006661BD"/>
    <w:rsid w:val="006C6480"/>
    <w:rsid w:val="006E360D"/>
    <w:rsid w:val="006F0F39"/>
    <w:rsid w:val="006F3161"/>
    <w:rsid w:val="00706038"/>
    <w:rsid w:val="00714245"/>
    <w:rsid w:val="00730C42"/>
    <w:rsid w:val="007350A3"/>
    <w:rsid w:val="00743D82"/>
    <w:rsid w:val="00746E83"/>
    <w:rsid w:val="00762CE2"/>
    <w:rsid w:val="007A0ED0"/>
    <w:rsid w:val="007A3376"/>
    <w:rsid w:val="007A422D"/>
    <w:rsid w:val="007B61FC"/>
    <w:rsid w:val="007B6552"/>
    <w:rsid w:val="008041A0"/>
    <w:rsid w:val="00817AD5"/>
    <w:rsid w:val="008249F2"/>
    <w:rsid w:val="0082558C"/>
    <w:rsid w:val="00871140"/>
    <w:rsid w:val="0087722D"/>
    <w:rsid w:val="0087757C"/>
    <w:rsid w:val="0088388A"/>
    <w:rsid w:val="00887054"/>
    <w:rsid w:val="0089712D"/>
    <w:rsid w:val="008A3A1E"/>
    <w:rsid w:val="008B1B0B"/>
    <w:rsid w:val="009229D5"/>
    <w:rsid w:val="009302C3"/>
    <w:rsid w:val="009436CA"/>
    <w:rsid w:val="00944944"/>
    <w:rsid w:val="0095156C"/>
    <w:rsid w:val="0095663C"/>
    <w:rsid w:val="00984642"/>
    <w:rsid w:val="0099460B"/>
    <w:rsid w:val="009F02A8"/>
    <w:rsid w:val="009F0635"/>
    <w:rsid w:val="009F5058"/>
    <w:rsid w:val="00A1048A"/>
    <w:rsid w:val="00A1381E"/>
    <w:rsid w:val="00A27745"/>
    <w:rsid w:val="00A36262"/>
    <w:rsid w:val="00A475E8"/>
    <w:rsid w:val="00A47C6E"/>
    <w:rsid w:val="00A60B2D"/>
    <w:rsid w:val="00A62F37"/>
    <w:rsid w:val="00A75E66"/>
    <w:rsid w:val="00A91DED"/>
    <w:rsid w:val="00A921B8"/>
    <w:rsid w:val="00A97C9F"/>
    <w:rsid w:val="00AB1C1A"/>
    <w:rsid w:val="00AC1AA2"/>
    <w:rsid w:val="00AD20F1"/>
    <w:rsid w:val="00AE14BA"/>
    <w:rsid w:val="00AE726E"/>
    <w:rsid w:val="00AF33F7"/>
    <w:rsid w:val="00AF4DE1"/>
    <w:rsid w:val="00B04377"/>
    <w:rsid w:val="00B07F48"/>
    <w:rsid w:val="00B177E8"/>
    <w:rsid w:val="00B86EC8"/>
    <w:rsid w:val="00BA3494"/>
    <w:rsid w:val="00BB5A8E"/>
    <w:rsid w:val="00BC214D"/>
    <w:rsid w:val="00BF1F4B"/>
    <w:rsid w:val="00BF3F6E"/>
    <w:rsid w:val="00C45CB2"/>
    <w:rsid w:val="00C620F3"/>
    <w:rsid w:val="00C636A6"/>
    <w:rsid w:val="00C63EF1"/>
    <w:rsid w:val="00C655D7"/>
    <w:rsid w:val="00C66728"/>
    <w:rsid w:val="00CA6F9F"/>
    <w:rsid w:val="00CC7841"/>
    <w:rsid w:val="00CD29DD"/>
    <w:rsid w:val="00CE0CA1"/>
    <w:rsid w:val="00CE5222"/>
    <w:rsid w:val="00CF19F6"/>
    <w:rsid w:val="00D04F10"/>
    <w:rsid w:val="00D16819"/>
    <w:rsid w:val="00D41FBE"/>
    <w:rsid w:val="00E2569B"/>
    <w:rsid w:val="00E55F27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E56A6"/>
    <w:rsid w:val="00EE5F5A"/>
    <w:rsid w:val="00F42CAE"/>
    <w:rsid w:val="00F46CFE"/>
    <w:rsid w:val="00F47BAE"/>
    <w:rsid w:val="00F84182"/>
    <w:rsid w:val="00FA5986"/>
    <w:rsid w:val="00FA5BCD"/>
    <w:rsid w:val="00FE6A82"/>
    <w:rsid w:val="00FF1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7B470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8E2D888720446AEA5D9189501DA75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ED20A1-E647-4475-8C69-EABA9CB2A390}"/>
      </w:docPartPr>
      <w:docPartBody>
        <w:p w:rsidR="004C5EDB" w:rsidRDefault="004C5EDB">
          <w:pPr>
            <w:pStyle w:val="08E2D888720446AEA5D9189501DA75BF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09186988A8444034AF44221921114D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530AB7-620C-49BF-A79E-F68B2BF766C9}"/>
      </w:docPartPr>
      <w:docPartBody>
        <w:p w:rsidR="004C5EDB" w:rsidRDefault="004C5EDB">
          <w:pPr>
            <w:pStyle w:val="09186988A8444034AF44221921114D12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9B0D732CF0F949F5923D1259E13949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5AAF86-B74D-4DA3-9F3E-67E9CABBB35A}"/>
      </w:docPartPr>
      <w:docPartBody>
        <w:p w:rsidR="004C5EDB" w:rsidRDefault="004C5EDB">
          <w:pPr>
            <w:pStyle w:val="9B0D732CF0F949F5923D1259E139499C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9A015D2399584B2F9C568FA6BFD396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58897A-A65D-41BC-81B7-7E9A795E9BA3}"/>
      </w:docPartPr>
      <w:docPartBody>
        <w:p w:rsidR="004C5EDB" w:rsidRDefault="004C5EDB">
          <w:pPr>
            <w:pStyle w:val="9A015D2399584B2F9C568FA6BFD39672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EFF74B2C8B1B4A3582427942C5D2D0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9E92AC-3A2E-463C-A033-EBCF85D82432}"/>
      </w:docPartPr>
      <w:docPartBody>
        <w:p w:rsidR="004C5EDB" w:rsidRDefault="004C5EDB">
          <w:pPr>
            <w:pStyle w:val="EFF74B2C8B1B4A3582427942C5D2D0BE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EDB"/>
    <w:rsid w:val="004C5EDB"/>
    <w:rsid w:val="00C6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08E2D888720446AEA5D9189501DA75BF">
    <w:name w:val="08E2D888720446AEA5D9189501DA75BF"/>
  </w:style>
  <w:style w:type="paragraph" w:customStyle="1" w:styleId="09186988A8444034AF44221921114D12">
    <w:name w:val="09186988A8444034AF44221921114D12"/>
  </w:style>
  <w:style w:type="paragraph" w:customStyle="1" w:styleId="9B0D732CF0F949F5923D1259E139499C">
    <w:name w:val="9B0D732CF0F949F5923D1259E139499C"/>
  </w:style>
  <w:style w:type="paragraph" w:customStyle="1" w:styleId="9A015D2399584B2F9C568FA6BFD39672">
    <w:name w:val="9A015D2399584B2F9C568FA6BFD39672"/>
  </w:style>
  <w:style w:type="paragraph" w:customStyle="1" w:styleId="EFF74B2C8B1B4A3582427942C5D2D0BE">
    <w:name w:val="EFF74B2C8B1B4A3582427942C5D2D0B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Indy_Northeast_VRS</Template>
  <TotalTime>0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Bureau of Disabilities Services</vt:lpstr>
    </vt:vector>
  </TitlesOfParts>
  <Manager>Division of Disability, Aging and Rehabilitative Services</Manager>
  <Company>Indiana Family and Social Services Administration</Company>
  <LinksUpToDate>false</LinksUpToDate>
  <CharactersWithSpaces>36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Vocational Rehabilitation Services</dc:title>
  <dc:subject>TOLL-FREE: 877-715-5296 (V/VRS/711)</dc:subject>
  <dc:creator>Inkenbrandt, Alan L</dc:creator>
  <cp:keywords>FSSA</cp:keywords>
  <dc:description>8085 KNUE ROAD, SUITE 200_x000d_
INDIANAPOLIS, IN 46250_x000d_
317-205-0100</dc:description>
  <cp:lastModifiedBy>Inkenbrandt, Alan L</cp:lastModifiedBy>
  <cp:revision>1</cp:revision>
  <dcterms:created xsi:type="dcterms:W3CDTF">2026-02-25T19:10:00Z</dcterms:created>
  <dcterms:modified xsi:type="dcterms:W3CDTF">2026-02-25T19:10:00Z</dcterms:modified>
  <cp:category>TOLL-FREE FAX: 855-442-0002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