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53076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4E70E872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AD8B4" w14:textId="77777777" w:rsidR="000D2935" w:rsidRDefault="000D2935" w:rsidP="003057A0">
      <w:r>
        <w:separator/>
      </w:r>
    </w:p>
  </w:endnote>
  <w:endnote w:type="continuationSeparator" w:id="0">
    <w:p w14:paraId="7436FF12" w14:textId="77777777" w:rsidR="000D2935" w:rsidRDefault="000D2935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369E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7D263A9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A27C6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F5C2325" wp14:editId="6CBD356A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F7124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E4A1907" wp14:editId="7BAF0C16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5C232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64F7124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E4A1907" wp14:editId="7BAF0C16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1B7157A" wp14:editId="57BFA76F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F9AEC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9B368B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B7157A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04F9AEC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9B368B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CBF00" w14:textId="77777777" w:rsidR="000D2935" w:rsidRDefault="000D2935" w:rsidP="003057A0">
      <w:r>
        <w:separator/>
      </w:r>
    </w:p>
  </w:footnote>
  <w:footnote w:type="continuationSeparator" w:id="0">
    <w:p w14:paraId="638C2995" w14:textId="77777777" w:rsidR="000D2935" w:rsidRDefault="000D2935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3AA82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6479C85" wp14:editId="56475446">
              <wp:simplePos x="0" y="0"/>
              <wp:positionH relativeFrom="column">
                <wp:posOffset>1343025</wp:posOffset>
              </wp:positionH>
              <wp:positionV relativeFrom="paragraph">
                <wp:posOffset>381000</wp:posOffset>
              </wp:positionV>
              <wp:extent cx="473011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11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91E728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D5DB548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F007D80" w14:textId="77777777" w:rsidR="00AB1C1A" w:rsidRDefault="000D293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041A8FE50DB4483DA78CB78AD8F1FCFA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20DB522C" w14:textId="77777777" w:rsidR="00EA4BA8" w:rsidRPr="00C63EF1" w:rsidRDefault="000D293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591B914C116643A093D93B4CB43081A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18EC1E14" w14:textId="77777777" w:rsidR="0082558C" w:rsidRPr="0082558C" w:rsidRDefault="000D293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3521FFA1E1B451884BC9A42144FD9D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A5BCD">
                                <w:t>125 E. 37TH ST., SUITE A</w:t>
                              </w:r>
                              <w:r w:rsidR="00FA5BCD">
                                <w:br/>
                                <w:t>JASPER, IN 47546</w:t>
                              </w:r>
                              <w:r w:rsidR="00FA5BCD">
                                <w:br/>
                                <w:t>812-683-2183</w:t>
                              </w:r>
                            </w:sdtContent>
                          </w:sdt>
                        </w:p>
                        <w:p w14:paraId="354AB2AB" w14:textId="77777777" w:rsidR="00EA4BA8" w:rsidRDefault="000D2935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4B7759C145384395ABA50C8316DFB5E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642FA">
                                <w:t>TOLL-FREE: 877-847-9896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FD8110598C44B1C9135B5CC554412EF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DB515F4" w14:textId="77777777" w:rsidR="009F0635" w:rsidRPr="003820D2" w:rsidRDefault="00FA5BCD" w:rsidP="0082558C">
                              <w:pPr>
                                <w:pStyle w:val="Address"/>
                              </w:pPr>
                              <w:r>
                                <w:t>TOLL-FREE FAX: 855-455-4257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479C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.75pt;margin-top:30pt;width:372.4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" filled="f" stroked="f">
              <v:textbox>
                <w:txbxContent>
                  <w:p w14:paraId="4991E728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D5DB548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F007D80" w14:textId="77777777" w:rsidR="00AB1C1A" w:rsidRDefault="000D293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041A8FE50DB4483DA78CB78AD8F1FCFA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20DB522C" w14:textId="77777777" w:rsidR="00EA4BA8" w:rsidRPr="00C63EF1" w:rsidRDefault="000D293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591B914C116643A093D93B4CB43081A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18EC1E14" w14:textId="77777777" w:rsidR="0082558C" w:rsidRPr="0082558C" w:rsidRDefault="000D293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3521FFA1E1B451884BC9A42144FD9D3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FA5BCD">
                          <w:t>125 E. 37TH ST., SUITE A</w:t>
                        </w:r>
                        <w:r w:rsidR="00FA5BCD">
                          <w:br/>
                          <w:t>JASPER, IN 47546</w:t>
                        </w:r>
                        <w:r w:rsidR="00FA5BCD">
                          <w:br/>
                          <w:t>812-683-2183</w:t>
                        </w:r>
                      </w:sdtContent>
                    </w:sdt>
                  </w:p>
                  <w:p w14:paraId="354AB2AB" w14:textId="77777777" w:rsidR="00EA4BA8" w:rsidRDefault="000D2935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4B7759C145384395ABA50C8316DFB5E3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642FA">
                          <w:t>TOLL-FREE: 877-847-9896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FD8110598C44B1C9135B5CC554412EF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DB515F4" w14:textId="77777777" w:rsidR="009F0635" w:rsidRPr="003820D2" w:rsidRDefault="00FA5BCD" w:rsidP="0082558C">
                        <w:pPr>
                          <w:pStyle w:val="Address"/>
                        </w:pPr>
                        <w:r>
                          <w:t>TOLL-FREE FAX: 855-455-4257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0ACDB44" wp14:editId="02645D4E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B50D7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CB81305" wp14:editId="0CBE5EDE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ACDB44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9B50D7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CB81305" wp14:editId="0CBE5EDE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26E"/>
    <w:rsid w:val="000D006F"/>
    <w:rsid w:val="000D2935"/>
    <w:rsid w:val="000D2E46"/>
    <w:rsid w:val="000E2B0E"/>
    <w:rsid w:val="000F739E"/>
    <w:rsid w:val="00112570"/>
    <w:rsid w:val="001170D6"/>
    <w:rsid w:val="0013300F"/>
    <w:rsid w:val="0014019A"/>
    <w:rsid w:val="0014170F"/>
    <w:rsid w:val="00155B49"/>
    <w:rsid w:val="001642FA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D0FE1"/>
    <w:rsid w:val="004D67C6"/>
    <w:rsid w:val="005222E4"/>
    <w:rsid w:val="0052290A"/>
    <w:rsid w:val="00525674"/>
    <w:rsid w:val="005619BE"/>
    <w:rsid w:val="00563C69"/>
    <w:rsid w:val="00566DC2"/>
    <w:rsid w:val="005904BD"/>
    <w:rsid w:val="00600787"/>
    <w:rsid w:val="0060311A"/>
    <w:rsid w:val="006402E3"/>
    <w:rsid w:val="00664354"/>
    <w:rsid w:val="006661BD"/>
    <w:rsid w:val="006C6480"/>
    <w:rsid w:val="006E360D"/>
    <w:rsid w:val="006F0F39"/>
    <w:rsid w:val="006F3161"/>
    <w:rsid w:val="0070026E"/>
    <w:rsid w:val="00706038"/>
    <w:rsid w:val="00714245"/>
    <w:rsid w:val="00730C42"/>
    <w:rsid w:val="007350A3"/>
    <w:rsid w:val="00743D82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2A8"/>
    <w:rsid w:val="009F0635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5E66"/>
    <w:rsid w:val="00A91DED"/>
    <w:rsid w:val="00A921B8"/>
    <w:rsid w:val="00A97C9F"/>
    <w:rsid w:val="00AB1C1A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C214D"/>
    <w:rsid w:val="00BF1F4B"/>
    <w:rsid w:val="00BF3F6E"/>
    <w:rsid w:val="00C45CB2"/>
    <w:rsid w:val="00C620F3"/>
    <w:rsid w:val="00C636A6"/>
    <w:rsid w:val="00C63EF1"/>
    <w:rsid w:val="00C655D7"/>
    <w:rsid w:val="00CA6E11"/>
    <w:rsid w:val="00CA6F9F"/>
    <w:rsid w:val="00CC7841"/>
    <w:rsid w:val="00CD29DD"/>
    <w:rsid w:val="00CE0CA1"/>
    <w:rsid w:val="00CF19F6"/>
    <w:rsid w:val="00D04F10"/>
    <w:rsid w:val="00D16819"/>
    <w:rsid w:val="00D41FBE"/>
    <w:rsid w:val="00D47AF5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84182"/>
    <w:rsid w:val="00FA5986"/>
    <w:rsid w:val="00FA5BCD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9140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1A8FE50DB4483DA78CB78AD8F1FC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DF4B63-4878-40D5-978A-BD9E6EFDFD6F}"/>
      </w:docPartPr>
      <w:docPartBody>
        <w:p w:rsidR="009A22DB" w:rsidRDefault="009A22DB">
          <w:pPr>
            <w:pStyle w:val="041A8FE50DB4483DA78CB78AD8F1FCFA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591B914C116643A093D93B4CB4308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822AA6-CFE9-42EB-B774-DF6821BF1F0C}"/>
      </w:docPartPr>
      <w:docPartBody>
        <w:p w:rsidR="009A22DB" w:rsidRDefault="009A22DB">
          <w:pPr>
            <w:pStyle w:val="591B914C116643A093D93B4CB43081A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3521FFA1E1B451884BC9A42144FD9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7507F5-7B18-41CC-B8FA-C5A830D60BCF}"/>
      </w:docPartPr>
      <w:docPartBody>
        <w:p w:rsidR="009A22DB" w:rsidRDefault="009A22DB">
          <w:pPr>
            <w:pStyle w:val="E3521FFA1E1B451884BC9A42144FD9D3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4B7759C145384395ABA50C8316DFB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B94F47-75A1-4C25-BC9F-CB0B8C46E786}"/>
      </w:docPartPr>
      <w:docPartBody>
        <w:p w:rsidR="009A22DB" w:rsidRDefault="009A22DB">
          <w:pPr>
            <w:pStyle w:val="4B7759C145384395ABA50C8316DFB5E3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FD8110598C44B1C9135B5CC5544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DB8ED-E7F4-4B8C-A90C-33F6051BDC56}"/>
      </w:docPartPr>
      <w:docPartBody>
        <w:p w:rsidR="009A22DB" w:rsidRDefault="009A22DB">
          <w:pPr>
            <w:pStyle w:val="3FD8110598C44B1C9135B5CC554412EF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2DB"/>
    <w:rsid w:val="009A22DB"/>
    <w:rsid w:val="00CA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041A8FE50DB4483DA78CB78AD8F1FCFA">
    <w:name w:val="041A8FE50DB4483DA78CB78AD8F1FCFA"/>
  </w:style>
  <w:style w:type="paragraph" w:customStyle="1" w:styleId="591B914C116643A093D93B4CB43081A3">
    <w:name w:val="591B914C116643A093D93B4CB43081A3"/>
  </w:style>
  <w:style w:type="paragraph" w:customStyle="1" w:styleId="E3521FFA1E1B451884BC9A42144FD9D3">
    <w:name w:val="E3521FFA1E1B451884BC9A42144FD9D3"/>
  </w:style>
  <w:style w:type="paragraph" w:customStyle="1" w:styleId="4B7759C145384395ABA50C8316DFB5E3">
    <w:name w:val="4B7759C145384395ABA50C8316DFB5E3"/>
  </w:style>
  <w:style w:type="paragraph" w:customStyle="1" w:styleId="3FD8110598C44B1C9135B5CC554412EF">
    <w:name w:val="3FD8110598C44B1C9135B5CC554412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Jasper-Huntingburg_VRS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877-847-9896 (V/VRS/711)</dc:subject>
  <dc:creator>Inkenbrandt, Alan L</dc:creator>
  <cp:keywords>FSSA</cp:keywords>
  <dc:description>125 E. 37TH ST., SUITE A_x000d_
JASPER, IN 47546_x000d_
812-683-2183</dc:description>
  <cp:lastModifiedBy>Inkenbrandt, Alan L</cp:lastModifiedBy>
  <cp:revision>1</cp:revision>
  <dcterms:created xsi:type="dcterms:W3CDTF">2026-02-25T19:37:00Z</dcterms:created>
  <dcterms:modified xsi:type="dcterms:W3CDTF">2026-02-25T19:38:00Z</dcterms:modified>
  <cp:category>TOLL-FREE FAX: 855-455-4257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