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1BAFE" w14:textId="77777777" w:rsidR="00B04377" w:rsidRPr="00C63EF1" w:rsidRDefault="003278FA" w:rsidP="00C63EF1">
      <w:pPr>
        <w:pStyle w:val="Dateline"/>
      </w:pPr>
      <w:r>
        <w:t>Xxx</w:t>
      </w:r>
      <w:r w:rsidR="00B04377" w:rsidRPr="00C63EF1">
        <w:t>. ##, 20##</w:t>
      </w:r>
    </w:p>
    <w:p w14:paraId="6B1F693A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61EC4" w14:textId="77777777" w:rsidR="00BE5E81" w:rsidRDefault="00BE5E81" w:rsidP="003057A0">
      <w:r>
        <w:separator/>
      </w:r>
    </w:p>
  </w:endnote>
  <w:endnote w:type="continuationSeparator" w:id="0">
    <w:p w14:paraId="04A8E620" w14:textId="77777777" w:rsidR="00BE5E81" w:rsidRDefault="00BE5E81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92AAF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C5767B3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84679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7375E5D" wp14:editId="522C0AD3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409963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55AA13AA" wp14:editId="78C14037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375E5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57409963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55AA13AA" wp14:editId="78C14037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7EA80FD9" wp14:editId="1074F7D0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DB223C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DBD45A5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A80FD9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6CDB223C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DBD45A5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12C58" w14:textId="77777777" w:rsidR="00BE5E81" w:rsidRDefault="00BE5E81" w:rsidP="003057A0">
      <w:r>
        <w:separator/>
      </w:r>
    </w:p>
  </w:footnote>
  <w:footnote w:type="continuationSeparator" w:id="0">
    <w:p w14:paraId="6051202B" w14:textId="77777777" w:rsidR="00BE5E81" w:rsidRDefault="00BE5E81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BAC4A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57E5671" wp14:editId="5AC6E971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53A354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0DADB346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5BC32B51" w14:textId="77777777" w:rsidR="00AB1C1A" w:rsidRDefault="00BE5E81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CAC1252EE2BD424EBDA6523B590D8CDF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6961A6AD" w14:textId="77777777" w:rsidR="00EA4BA8" w:rsidRPr="00C63EF1" w:rsidRDefault="00BE5E81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B41D4BE4FDD547529845CED0273A9F1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10119D">
                                <w:t>Vanderburgh County Office</w:t>
                              </w:r>
                            </w:sdtContent>
                          </w:sdt>
                        </w:p>
                        <w:p w14:paraId="62443C66" w14:textId="77777777" w:rsidR="0082558C" w:rsidRPr="0082558C" w:rsidRDefault="00BE5E81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214F46C0DC7E4DC0814E6E51E2E25F3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10119D">
                                <w:t>711 John St., Suite C</w:t>
                              </w:r>
                              <w:r w:rsidR="0010119D">
                                <w:br/>
                                <w:t>Evansville, IN 47713-2754</w:t>
                              </w:r>
                            </w:sdtContent>
                          </w:sdt>
                        </w:p>
                        <w:p w14:paraId="6ECDF110" w14:textId="77777777" w:rsidR="00EA4BA8" w:rsidRDefault="00BE5E81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2DD28624202A4EFE9A507B2F97717DF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242E6A8CA70342FBA4141E734258A16D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6DA5F51C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7E567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7253A354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0DADB346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5BC32B51" w14:textId="77777777" w:rsidR="00AB1C1A" w:rsidRDefault="00BE5E81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CAC1252EE2BD424EBDA6523B590D8CDF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6961A6AD" w14:textId="77777777" w:rsidR="00EA4BA8" w:rsidRPr="00C63EF1" w:rsidRDefault="00BE5E81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B41D4BE4FDD547529845CED0273A9F1C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10119D">
                          <w:t>Vanderburgh County Office</w:t>
                        </w:r>
                      </w:sdtContent>
                    </w:sdt>
                  </w:p>
                  <w:p w14:paraId="62443C66" w14:textId="77777777" w:rsidR="0082558C" w:rsidRPr="0082558C" w:rsidRDefault="00BE5E81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214F46C0DC7E4DC0814E6E51E2E25F3E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10119D">
                          <w:t>711 John St., Suite C</w:t>
                        </w:r>
                        <w:r w:rsidR="0010119D">
                          <w:br/>
                          <w:t>Evansville, IN 47713-2754</w:t>
                        </w:r>
                      </w:sdtContent>
                    </w:sdt>
                  </w:p>
                  <w:p w14:paraId="6ECDF110" w14:textId="77777777" w:rsidR="00EA4BA8" w:rsidRDefault="00BE5E81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2DD28624202A4EFE9A507B2F97717DFB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242E6A8CA70342FBA4141E734258A16D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6DA5F51C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BF67D54" wp14:editId="5A32BADC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3CC3E6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42405B4" wp14:editId="54FBA9B3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F67D54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53CC3E6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42405B4" wp14:editId="54FBA9B3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E81"/>
    <w:rsid w:val="00063171"/>
    <w:rsid w:val="00085D21"/>
    <w:rsid w:val="000D2E46"/>
    <w:rsid w:val="000E2B0E"/>
    <w:rsid w:val="0010119D"/>
    <w:rsid w:val="00112570"/>
    <w:rsid w:val="001170D6"/>
    <w:rsid w:val="00127C02"/>
    <w:rsid w:val="00136864"/>
    <w:rsid w:val="0014019A"/>
    <w:rsid w:val="00162704"/>
    <w:rsid w:val="001706BB"/>
    <w:rsid w:val="00175CE5"/>
    <w:rsid w:val="0019582D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FC1"/>
    <w:rsid w:val="00385610"/>
    <w:rsid w:val="0039348F"/>
    <w:rsid w:val="003B168F"/>
    <w:rsid w:val="00400172"/>
    <w:rsid w:val="0040142B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673D2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8229E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5158E"/>
    <w:rsid w:val="00B86EC8"/>
    <w:rsid w:val="00BA3494"/>
    <w:rsid w:val="00BC214D"/>
    <w:rsid w:val="00BE5E81"/>
    <w:rsid w:val="00BF1F4B"/>
    <w:rsid w:val="00BF3F6E"/>
    <w:rsid w:val="00C45CB2"/>
    <w:rsid w:val="00C575C5"/>
    <w:rsid w:val="00C620F3"/>
    <w:rsid w:val="00C63EF1"/>
    <w:rsid w:val="00C655D7"/>
    <w:rsid w:val="00CB063A"/>
    <w:rsid w:val="00CB20E5"/>
    <w:rsid w:val="00CD29DD"/>
    <w:rsid w:val="00CE0CA1"/>
    <w:rsid w:val="00CF19F6"/>
    <w:rsid w:val="00CF7189"/>
    <w:rsid w:val="00D04F10"/>
    <w:rsid w:val="00D16819"/>
    <w:rsid w:val="00D22B4B"/>
    <w:rsid w:val="00D37E34"/>
    <w:rsid w:val="00D41FB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D7497"/>
    <w:rsid w:val="00EE5F5A"/>
    <w:rsid w:val="00F3290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9689E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AC1252EE2BD424EBDA6523B590D8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D1B539-4804-4886-AECB-527D8E7D7BA4}"/>
      </w:docPartPr>
      <w:docPartBody>
        <w:p w:rsidR="003334BA" w:rsidRDefault="003334BA">
          <w:pPr>
            <w:pStyle w:val="CAC1252EE2BD424EBDA6523B590D8CDF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B41D4BE4FDD547529845CED0273A9F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29F1CD-026E-4480-BF47-9FF698E924AE}"/>
      </w:docPartPr>
      <w:docPartBody>
        <w:p w:rsidR="003334BA" w:rsidRDefault="003334BA">
          <w:pPr>
            <w:pStyle w:val="B41D4BE4FDD547529845CED0273A9F1C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214F46C0DC7E4DC0814E6E51E2E25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0E919-D8CC-44FB-B13E-EED3EB85490D}"/>
      </w:docPartPr>
      <w:docPartBody>
        <w:p w:rsidR="003334BA" w:rsidRDefault="003334BA">
          <w:pPr>
            <w:pStyle w:val="214F46C0DC7E4DC0814E6E51E2E25F3E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2DD28624202A4EFE9A507B2F97717D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6CBB5-F8E0-45A6-A164-42BB5352D6AE}"/>
      </w:docPartPr>
      <w:docPartBody>
        <w:p w:rsidR="003334BA" w:rsidRDefault="003334BA">
          <w:pPr>
            <w:pStyle w:val="2DD28624202A4EFE9A507B2F97717DFB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242E6A8CA70342FBA4141E734258A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CD57FC-8C71-42FA-B8F9-1FAE92347A94}"/>
      </w:docPartPr>
      <w:docPartBody>
        <w:p w:rsidR="003334BA" w:rsidRDefault="003334BA">
          <w:pPr>
            <w:pStyle w:val="242E6A8CA70342FBA4141E734258A16D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4BA"/>
    <w:rsid w:val="0019582D"/>
    <w:rsid w:val="0033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CAC1252EE2BD424EBDA6523B590D8CDF">
    <w:name w:val="CAC1252EE2BD424EBDA6523B590D8CDF"/>
  </w:style>
  <w:style w:type="paragraph" w:customStyle="1" w:styleId="B41D4BE4FDD547529845CED0273A9F1C">
    <w:name w:val="B41D4BE4FDD547529845CED0273A9F1C"/>
  </w:style>
  <w:style w:type="paragraph" w:customStyle="1" w:styleId="214F46C0DC7E4DC0814E6E51E2E25F3E">
    <w:name w:val="214F46C0DC7E4DC0814E6E51E2E25F3E"/>
  </w:style>
  <w:style w:type="paragraph" w:customStyle="1" w:styleId="2DD28624202A4EFE9A507B2F97717DFB">
    <w:name w:val="2DD28624202A4EFE9A507B2F97717DFB"/>
  </w:style>
  <w:style w:type="paragraph" w:customStyle="1" w:styleId="242E6A8CA70342FBA4141E734258A16D">
    <w:name w:val="242E6A8CA70342FBA4141E734258A1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Vanderburgh_Co_DFR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Vanderburgh County Office</dc:title>
  <dc:subject>VOICE: 800-403-0864</dc:subject>
  <dc:creator>Inkenbrandt, Alan L</dc:creator>
  <cp:keywords>FSSA</cp:keywords>
  <dc:description>401 SE Sixth St., Suite 114_x000d_
Evansville, IN 47713</dc:description>
  <cp:lastModifiedBy>Inkenbrandt, Alan L</cp:lastModifiedBy>
  <cp:revision>1</cp:revision>
  <dcterms:created xsi:type="dcterms:W3CDTF">2025-04-30T13:02:00Z</dcterms:created>
  <dcterms:modified xsi:type="dcterms:W3CDTF">2025-04-30T13:03:00Z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