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AB04F" w14:textId="77777777" w:rsidR="00B04377" w:rsidRPr="00C63EF1" w:rsidRDefault="003278FA" w:rsidP="00C63EF1">
      <w:pPr>
        <w:pStyle w:val="Dateline"/>
      </w:pPr>
      <w:r>
        <w:t>Xxx</w:t>
      </w:r>
      <w:r w:rsidR="00B04377" w:rsidRPr="00C63EF1">
        <w:t>. ##, 20##</w:t>
      </w:r>
    </w:p>
    <w:p w14:paraId="30BABEA9" w14:textId="77777777" w:rsidR="003278FA" w:rsidRPr="003057A0" w:rsidRDefault="002E12AA" w:rsidP="003057A0">
      <w:r>
        <w:t>Lorem ipsum dolor est</w:t>
      </w:r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FFCCE" w14:textId="77777777" w:rsidR="00E444A5" w:rsidRDefault="00E444A5" w:rsidP="003057A0">
      <w:r>
        <w:separator/>
      </w:r>
    </w:p>
  </w:endnote>
  <w:endnote w:type="continuationSeparator" w:id="0">
    <w:p w14:paraId="1510630F" w14:textId="77777777" w:rsidR="00E444A5" w:rsidRDefault="00E444A5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2A216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4AE1005B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9C22D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D4C8A77" wp14:editId="4C689E31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D63415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38E25DF2" wp14:editId="5F3ADD29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4C8A77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0BD63415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38E25DF2" wp14:editId="5F3ADD29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6489A905" wp14:editId="10262240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3C41BB2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15672002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89A905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03C41BB2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15672002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9CA65" w14:textId="77777777" w:rsidR="00E444A5" w:rsidRDefault="00E444A5" w:rsidP="003057A0">
      <w:r>
        <w:separator/>
      </w:r>
    </w:p>
  </w:footnote>
  <w:footnote w:type="continuationSeparator" w:id="0">
    <w:p w14:paraId="5460C3C1" w14:textId="77777777" w:rsidR="00E444A5" w:rsidRDefault="00E444A5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59159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DBE412D" wp14:editId="661080EB">
              <wp:simplePos x="0" y="0"/>
              <wp:positionH relativeFrom="column">
                <wp:posOffset>1343025</wp:posOffset>
              </wp:positionH>
              <wp:positionV relativeFrom="paragraph">
                <wp:posOffset>381000</wp:posOffset>
              </wp:positionV>
              <wp:extent cx="4730115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30115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459F58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43FEA9F7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1BCB4F03" w14:textId="77777777" w:rsidR="00AB1C1A" w:rsidRDefault="00E444A5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244FB88AD63242C4ACC0757DF4E4B4F3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3820D2">
                                <w:t>Division of Disability and Rehabilitative Services</w:t>
                              </w:r>
                            </w:sdtContent>
                          </w:sdt>
                        </w:p>
                        <w:p w14:paraId="61A2EE3E" w14:textId="77777777" w:rsidR="00EA4BA8" w:rsidRPr="00C63EF1" w:rsidRDefault="00E444A5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F64001BBD3F34CF6BC2DAF312F8F39A9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253C36">
                                <w:t>Vocational Rehabilitation Services</w:t>
                              </w:r>
                            </w:sdtContent>
                          </w:sdt>
                        </w:p>
                        <w:p w14:paraId="429ABDA7" w14:textId="77777777" w:rsidR="0082558C" w:rsidRPr="0082558C" w:rsidRDefault="00E444A5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9E33A13606584AB580C62D795D01561A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F84182">
                                <w:t xml:space="preserve">4465 RAY BOLL BLVD., </w:t>
                              </w:r>
                              <w:r w:rsidR="00F84182">
                                <w:br/>
                                <w:t>COLUMBUS, IN 47203</w:t>
                              </w:r>
                              <w:r w:rsidR="00F84182">
                                <w:br/>
                                <w:t>812-376-9935</w:t>
                              </w:r>
                            </w:sdtContent>
                          </w:sdt>
                        </w:p>
                        <w:p w14:paraId="456A968B" w14:textId="77777777" w:rsidR="00EA4BA8" w:rsidRDefault="00E444A5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86CBD08F1AB54A2DB3E23DAF4B812969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F84182">
                                <w:t>TOLL-FREE: 877-396-3271 (V/VRS/711)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7D5AB336058B46FFB26570662EAB4AC8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251E3B66" w14:textId="77777777" w:rsidR="009F0635" w:rsidRPr="003820D2" w:rsidRDefault="00F84182" w:rsidP="0082558C">
                              <w:pPr>
                                <w:pStyle w:val="Address"/>
                              </w:pPr>
                              <w:r>
                                <w:t>TOLL-FREE FAX: 855-455-4261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BE412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05.75pt;margin-top:30pt;width:372.45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" filled="f" stroked="f">
              <v:textbox>
                <w:txbxContent>
                  <w:p w14:paraId="02459F58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43FEA9F7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1BCB4F03" w14:textId="77777777" w:rsidR="00AB1C1A" w:rsidRDefault="00E444A5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244FB88AD63242C4ACC0757DF4E4B4F3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3820D2">
                          <w:t>Division of Disability and Rehabilitative Services</w:t>
                        </w:r>
                      </w:sdtContent>
                    </w:sdt>
                  </w:p>
                  <w:p w14:paraId="61A2EE3E" w14:textId="77777777" w:rsidR="00EA4BA8" w:rsidRPr="00C63EF1" w:rsidRDefault="00E444A5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F64001BBD3F34CF6BC2DAF312F8F39A9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253C36">
                          <w:t>Vocational Rehabilitation Services</w:t>
                        </w:r>
                      </w:sdtContent>
                    </w:sdt>
                  </w:p>
                  <w:p w14:paraId="429ABDA7" w14:textId="77777777" w:rsidR="0082558C" w:rsidRPr="0082558C" w:rsidRDefault="00E444A5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9E33A13606584AB580C62D795D01561A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F84182">
                          <w:t xml:space="preserve">4465 RAY BOLL BLVD., </w:t>
                        </w:r>
                        <w:r w:rsidR="00F84182">
                          <w:br/>
                          <w:t>COLUMBUS, IN 47203</w:t>
                        </w:r>
                        <w:r w:rsidR="00F84182">
                          <w:br/>
                          <w:t>812-376-9935</w:t>
                        </w:r>
                      </w:sdtContent>
                    </w:sdt>
                  </w:p>
                  <w:p w14:paraId="456A968B" w14:textId="77777777" w:rsidR="00EA4BA8" w:rsidRDefault="00E444A5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86CBD08F1AB54A2DB3E23DAF4B812969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F84182">
                          <w:t>TOLL-FREE: 877-396-3271 (V/VRS/711)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7D5AB336058B46FFB26570662EAB4AC8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251E3B66" w14:textId="77777777" w:rsidR="009F0635" w:rsidRPr="003820D2" w:rsidRDefault="00F84182" w:rsidP="0082558C">
                        <w:pPr>
                          <w:pStyle w:val="Address"/>
                        </w:pPr>
                        <w:r>
                          <w:t>TOLL-FREE FAX: 855-455-4261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C0E825C" wp14:editId="23ABB507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B3FE6C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5A9854FA" wp14:editId="2100DB1B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0E825C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18B3FE6C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5A9854FA" wp14:editId="2100DB1B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145"/>
    <w:rsid w:val="00020145"/>
    <w:rsid w:val="000D006F"/>
    <w:rsid w:val="000D2E46"/>
    <w:rsid w:val="000E2B0E"/>
    <w:rsid w:val="000F739E"/>
    <w:rsid w:val="00112570"/>
    <w:rsid w:val="001170D6"/>
    <w:rsid w:val="0013300F"/>
    <w:rsid w:val="0014019A"/>
    <w:rsid w:val="0014170F"/>
    <w:rsid w:val="00155B49"/>
    <w:rsid w:val="001706BB"/>
    <w:rsid w:val="00175CE5"/>
    <w:rsid w:val="001945B4"/>
    <w:rsid w:val="001979B9"/>
    <w:rsid w:val="001A0739"/>
    <w:rsid w:val="001B17A8"/>
    <w:rsid w:val="001B2729"/>
    <w:rsid w:val="001B6657"/>
    <w:rsid w:val="001F2685"/>
    <w:rsid w:val="00232203"/>
    <w:rsid w:val="00245F4A"/>
    <w:rsid w:val="00247DEC"/>
    <w:rsid w:val="00253C36"/>
    <w:rsid w:val="002656BA"/>
    <w:rsid w:val="002A52D3"/>
    <w:rsid w:val="002C11CC"/>
    <w:rsid w:val="002C3576"/>
    <w:rsid w:val="002E12AA"/>
    <w:rsid w:val="002E5516"/>
    <w:rsid w:val="003057A0"/>
    <w:rsid w:val="0031790B"/>
    <w:rsid w:val="003278FA"/>
    <w:rsid w:val="00362FC1"/>
    <w:rsid w:val="003820D2"/>
    <w:rsid w:val="00385610"/>
    <w:rsid w:val="0039348F"/>
    <w:rsid w:val="003B168F"/>
    <w:rsid w:val="00400172"/>
    <w:rsid w:val="00412BFF"/>
    <w:rsid w:val="00492A68"/>
    <w:rsid w:val="004B0028"/>
    <w:rsid w:val="004D67C6"/>
    <w:rsid w:val="005222E4"/>
    <w:rsid w:val="0052290A"/>
    <w:rsid w:val="00525674"/>
    <w:rsid w:val="00563C69"/>
    <w:rsid w:val="00566DC2"/>
    <w:rsid w:val="005904BD"/>
    <w:rsid w:val="00600787"/>
    <w:rsid w:val="0060311A"/>
    <w:rsid w:val="006402E3"/>
    <w:rsid w:val="006661BD"/>
    <w:rsid w:val="006C6480"/>
    <w:rsid w:val="006E360D"/>
    <w:rsid w:val="006F0F39"/>
    <w:rsid w:val="006F3161"/>
    <w:rsid w:val="00706038"/>
    <w:rsid w:val="00730C42"/>
    <w:rsid w:val="007350A3"/>
    <w:rsid w:val="00746E83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87054"/>
    <w:rsid w:val="0089712D"/>
    <w:rsid w:val="008A3A1E"/>
    <w:rsid w:val="008B1B0B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921B8"/>
    <w:rsid w:val="00AB1C1A"/>
    <w:rsid w:val="00AD20F1"/>
    <w:rsid w:val="00AE726E"/>
    <w:rsid w:val="00AF33F7"/>
    <w:rsid w:val="00AF4DE1"/>
    <w:rsid w:val="00B04377"/>
    <w:rsid w:val="00B07F48"/>
    <w:rsid w:val="00B177E8"/>
    <w:rsid w:val="00B86EC8"/>
    <w:rsid w:val="00BA3494"/>
    <w:rsid w:val="00BB5A8E"/>
    <w:rsid w:val="00BC214D"/>
    <w:rsid w:val="00BF1F4B"/>
    <w:rsid w:val="00BF3F6E"/>
    <w:rsid w:val="00C45CB2"/>
    <w:rsid w:val="00C620F3"/>
    <w:rsid w:val="00C63EF1"/>
    <w:rsid w:val="00C655D7"/>
    <w:rsid w:val="00CC7841"/>
    <w:rsid w:val="00CD29DD"/>
    <w:rsid w:val="00CE0CA1"/>
    <w:rsid w:val="00CF19F6"/>
    <w:rsid w:val="00D04F10"/>
    <w:rsid w:val="00D16819"/>
    <w:rsid w:val="00D41FBE"/>
    <w:rsid w:val="00E2569B"/>
    <w:rsid w:val="00E444A5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6A6"/>
    <w:rsid w:val="00EE5F5A"/>
    <w:rsid w:val="00F42CAE"/>
    <w:rsid w:val="00F46CFE"/>
    <w:rsid w:val="00F84182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91F568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44FB88AD63242C4ACC0757DF4E4B4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58923A-72D1-45B0-8722-175CE794C209}"/>
      </w:docPartPr>
      <w:docPartBody>
        <w:p w:rsidR="00790090" w:rsidRDefault="00790090">
          <w:pPr>
            <w:pStyle w:val="244FB88AD63242C4ACC0757DF4E4B4F3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F64001BBD3F34CF6BC2DAF312F8F39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615E01-C9FE-47B1-88F1-763BC8C1F1D8}"/>
      </w:docPartPr>
      <w:docPartBody>
        <w:p w:rsidR="00790090" w:rsidRDefault="00790090">
          <w:pPr>
            <w:pStyle w:val="F64001BBD3F34CF6BC2DAF312F8F39A9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9E33A13606584AB580C62D795D0156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241D77-1014-46F3-82E2-827DE369CAC9}"/>
      </w:docPartPr>
      <w:docPartBody>
        <w:p w:rsidR="00790090" w:rsidRDefault="00790090">
          <w:pPr>
            <w:pStyle w:val="9E33A13606584AB580C62D795D01561A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86CBD08F1AB54A2DB3E23DAF4B8129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D62BF-FC1A-418B-B1F0-5AFD69E0E31D}"/>
      </w:docPartPr>
      <w:docPartBody>
        <w:p w:rsidR="00790090" w:rsidRDefault="00790090">
          <w:pPr>
            <w:pStyle w:val="86CBD08F1AB54A2DB3E23DAF4B812969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7D5AB336058B46FFB26570662EAB4A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3D9AA6-CC9C-46E0-8774-8679527E46F3}"/>
      </w:docPartPr>
      <w:docPartBody>
        <w:p w:rsidR="00790090" w:rsidRDefault="00790090">
          <w:pPr>
            <w:pStyle w:val="7D5AB336058B46FFB26570662EAB4AC8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090"/>
    <w:rsid w:val="001A0739"/>
    <w:rsid w:val="00790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244FB88AD63242C4ACC0757DF4E4B4F3">
    <w:name w:val="244FB88AD63242C4ACC0757DF4E4B4F3"/>
  </w:style>
  <w:style w:type="paragraph" w:customStyle="1" w:styleId="F64001BBD3F34CF6BC2DAF312F8F39A9">
    <w:name w:val="F64001BBD3F34CF6BC2DAF312F8F39A9"/>
  </w:style>
  <w:style w:type="paragraph" w:customStyle="1" w:styleId="9E33A13606584AB580C62D795D01561A">
    <w:name w:val="9E33A13606584AB580C62D795D01561A"/>
  </w:style>
  <w:style w:type="paragraph" w:customStyle="1" w:styleId="86CBD08F1AB54A2DB3E23DAF4B812969">
    <w:name w:val="86CBD08F1AB54A2DB3E23DAF4B812969"/>
  </w:style>
  <w:style w:type="paragraph" w:customStyle="1" w:styleId="7D5AB336058B46FFB26570662EAB4AC8">
    <w:name w:val="7D5AB336058B46FFB26570662EAB4A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Columbus_VRS</Template>
  <TotalTime>1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Bureau of Disabilities Services</vt:lpstr>
    </vt:vector>
  </TitlesOfParts>
  <Manager>Division of Disability, Aging and Rehabilitative Services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Vocational Rehabilitation Services</dc:title>
  <dc:subject>TOLL-FREE: 877-396-3271 (V/VRS/711)</dc:subject>
  <dc:creator>Inkenbrandt, Alan L</dc:creator>
  <cp:keywords>FSSA</cp:keywords>
  <dc:description>4465 RAY BOLL BLVD., _x000d_
COLUMBUS, IN 47203_x000d_
812-376-9935</dc:description>
  <cp:lastModifiedBy>Inkenbrandt, Alan L</cp:lastModifiedBy>
  <cp:revision>1</cp:revision>
  <dcterms:created xsi:type="dcterms:W3CDTF">2026-02-25T18:54:00Z</dcterms:created>
  <dcterms:modified xsi:type="dcterms:W3CDTF">2026-02-25T18:55:00Z</dcterms:modified>
  <cp:category>TOLL-FREE FAX: 855-455-4261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