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85AA2" w14:textId="7D71EDCB" w:rsidR="00B4427C" w:rsidRDefault="00B55211" w:rsidP="00177D33">
      <w:pPr>
        <w:pStyle w:val="Heading1"/>
      </w:pPr>
      <w:bookmarkStart w:id="0" w:name="_Toc145499398"/>
      <w:r>
        <w:t>Public Engagement Summary</w:t>
      </w:r>
      <w:bookmarkEnd w:id="0"/>
    </w:p>
    <w:p w14:paraId="62A97035" w14:textId="01FFB97E" w:rsidR="00B55211" w:rsidRPr="00402BE8" w:rsidRDefault="00B55211" w:rsidP="00402BE8">
      <w:pPr>
        <w:pStyle w:val="Subtitle"/>
        <w:spacing w:after="120" w:line="264" w:lineRule="auto"/>
        <w:rPr>
          <w:rFonts w:asciiTheme="minorHAnsi" w:hAnsiTheme="minorHAnsi" w:cstheme="minorHAnsi"/>
          <w:color w:val="auto"/>
          <w:sz w:val="48"/>
          <w:szCs w:val="48"/>
        </w:rPr>
      </w:pPr>
      <w:r w:rsidRPr="009F641A">
        <w:rPr>
          <w:rFonts w:asciiTheme="minorHAnsi" w:hAnsiTheme="minorHAnsi" w:cstheme="minorHAnsi"/>
          <w:b/>
          <w:color w:val="auto"/>
          <w:sz w:val="48"/>
          <w:szCs w:val="48"/>
        </w:rPr>
        <w:t>Project Name</w:t>
      </w:r>
      <w:r w:rsidRPr="009F641A">
        <w:rPr>
          <w:rFonts w:asciiTheme="minorHAnsi" w:hAnsiTheme="minorHAnsi" w:cstheme="minorHAnsi"/>
          <w:color w:val="auto"/>
          <w:sz w:val="48"/>
          <w:szCs w:val="48"/>
        </w:rPr>
        <w:t xml:space="preserve"> </w:t>
      </w:r>
    </w:p>
    <w:p w14:paraId="16BC6EC6" w14:textId="58026A4F" w:rsidR="00B55211" w:rsidRPr="009F641A" w:rsidRDefault="00402BE8" w:rsidP="00B55211">
      <w:pPr>
        <w:pStyle w:val="BodyText"/>
        <w:spacing w:before="120" w:after="12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[If applicable, include location </w:t>
      </w:r>
      <w:r w:rsidR="00B55211" w:rsidRPr="009F641A">
        <w:rPr>
          <w:rFonts w:cstheme="minorHAnsi"/>
          <w:sz w:val="28"/>
          <w:szCs w:val="28"/>
        </w:rPr>
        <w:t>details</w:t>
      </w:r>
      <w:r>
        <w:rPr>
          <w:rFonts w:cstheme="minorHAnsi"/>
          <w:sz w:val="28"/>
          <w:szCs w:val="28"/>
        </w:rPr>
        <w:t xml:space="preserve"> </w:t>
      </w:r>
      <w:r w:rsidR="00B55211" w:rsidRPr="009F641A">
        <w:rPr>
          <w:rFonts w:cstheme="minorHAnsi"/>
          <w:sz w:val="28"/>
          <w:szCs w:val="28"/>
        </w:rPr>
        <w:t>/</w:t>
      </w:r>
      <w:r>
        <w:rPr>
          <w:rFonts w:cstheme="minorHAnsi"/>
          <w:sz w:val="28"/>
          <w:szCs w:val="28"/>
        </w:rPr>
        <w:t xml:space="preserve"> </w:t>
      </w:r>
      <w:r w:rsidR="00B55211" w:rsidRPr="009F641A">
        <w:rPr>
          <w:rFonts w:cstheme="minorHAnsi"/>
          <w:sz w:val="28"/>
          <w:szCs w:val="28"/>
        </w:rPr>
        <w:t>additional project information</w:t>
      </w:r>
      <w:r>
        <w:rPr>
          <w:rFonts w:cstheme="minorHAnsi"/>
          <w:sz w:val="28"/>
          <w:szCs w:val="28"/>
        </w:rPr>
        <w:t xml:space="preserve"> </w:t>
      </w:r>
      <w:r w:rsidR="00B55211" w:rsidRPr="009F641A">
        <w:rPr>
          <w:rFonts w:cstheme="minorHAnsi"/>
          <w:sz w:val="28"/>
          <w:szCs w:val="28"/>
        </w:rPr>
        <w:t>/</w:t>
      </w:r>
      <w:r>
        <w:rPr>
          <w:rFonts w:cstheme="minorHAnsi"/>
          <w:sz w:val="28"/>
          <w:szCs w:val="28"/>
        </w:rPr>
        <w:t xml:space="preserve"> </w:t>
      </w:r>
      <w:r w:rsidR="00B55211" w:rsidRPr="009F641A">
        <w:rPr>
          <w:rFonts w:cstheme="minorHAnsi"/>
          <w:sz w:val="28"/>
          <w:szCs w:val="28"/>
        </w:rPr>
        <w:t>project image</w:t>
      </w:r>
      <w:r>
        <w:rPr>
          <w:rFonts w:cstheme="minorHAnsi"/>
          <w:sz w:val="28"/>
          <w:szCs w:val="28"/>
        </w:rPr>
        <w:t>]</w:t>
      </w:r>
    </w:p>
    <w:p w14:paraId="22EE6A9A" w14:textId="77777777" w:rsidR="00B55211" w:rsidRDefault="00B55211" w:rsidP="00E53615">
      <w:pPr>
        <w:spacing w:line="276" w:lineRule="auto"/>
        <w:rPr>
          <w:sz w:val="20"/>
          <w:szCs w:val="20"/>
        </w:rPr>
      </w:pPr>
    </w:p>
    <w:p w14:paraId="767B62B7" w14:textId="327AF7D2" w:rsidR="00B55211" w:rsidRDefault="00D0317A" w:rsidP="00E53615">
      <w:pPr>
        <w:spacing w:line="276" w:lineRule="auto"/>
        <w:rPr>
          <w:sz w:val="20"/>
          <w:szCs w:val="20"/>
        </w:rPr>
      </w:pPr>
      <w:r w:rsidRPr="00134636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99DB0D" wp14:editId="001A544B">
                <wp:simplePos x="0" y="0"/>
                <wp:positionH relativeFrom="column">
                  <wp:posOffset>4287520</wp:posOffset>
                </wp:positionH>
                <wp:positionV relativeFrom="paragraph">
                  <wp:posOffset>3820160</wp:posOffset>
                </wp:positionV>
                <wp:extent cx="914400" cy="895350"/>
                <wp:effectExtent l="0" t="0" r="0" b="0"/>
                <wp:wrapNone/>
                <wp:docPr id="1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95350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65602" id="object 7" o:spid="_x0000_s1026" style="position:absolute;margin-left:337.6pt;margin-top:300.8pt;width:1in;height:70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" stroked="f">
                <v:fill r:id="rId12" o:title="" recolor="t" rotate="t" type="frame"/>
                <v:textbox inset="0,0,0,0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3B55F691" wp14:editId="62E85A04">
                <wp:simplePos x="0" y="0"/>
                <wp:positionH relativeFrom="margin">
                  <wp:posOffset>349250</wp:posOffset>
                </wp:positionH>
                <wp:positionV relativeFrom="paragraph">
                  <wp:posOffset>2352040</wp:posOffset>
                </wp:positionV>
                <wp:extent cx="5638800" cy="2286000"/>
                <wp:effectExtent l="0" t="0" r="0" b="190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2286000"/>
                          <a:chOff x="0" y="0"/>
                          <a:chExt cx="5638800" cy="22860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5638800" cy="1338943"/>
                          </a:xfrm>
                          <a:prstGeom prst="rect">
                            <a:avLst/>
                          </a:prstGeom>
                          <a:solidFill>
                            <a:srgbClr val="00338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6DF812" w14:textId="77777777" w:rsidR="00972AE1" w:rsidRDefault="00B55211" w:rsidP="00B55211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2"/>
                                  <w:sz w:val="32"/>
                                  <w:szCs w:val="32"/>
                                </w:rPr>
                              </w:pPr>
                              <w:r w:rsidRPr="00B55211">
                                <w:rPr>
                                  <w:rFonts w:cstheme="minorHAnsi"/>
                                  <w:b/>
                                  <w:bCs/>
                                  <w:color w:val="FFFFFF" w:themeColor="background2"/>
                                  <w:sz w:val="32"/>
                                  <w:szCs w:val="32"/>
                                </w:rPr>
                                <w:t xml:space="preserve">Prepared for </w:t>
                              </w:r>
                            </w:p>
                            <w:p w14:paraId="18C0BB3C" w14:textId="54CC2BDB" w:rsidR="00B55211" w:rsidRPr="00B55211" w:rsidRDefault="00254E72" w:rsidP="00B55211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2"/>
                                  <w:sz w:val="32"/>
                                  <w:szCs w:val="32"/>
                                </w:rPr>
                                <w:t>INDOT</w:t>
                              </w:r>
                              <w:r w:rsidR="00B55211" w:rsidRPr="00B55211">
                                <w:rPr>
                                  <w:rFonts w:cstheme="minorHAnsi"/>
                                  <w:b/>
                                  <w:bCs/>
                                  <w:color w:val="FFFFFF" w:themeColor="background2"/>
                                  <w:sz w:val="32"/>
                                  <w:szCs w:val="32"/>
                                </w:rPr>
                                <w:t xml:space="preserve"> District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2"/>
                                  <w:sz w:val="32"/>
                                  <w:szCs w:val="32"/>
                                </w:rPr>
                                <w:t>[Insert District Name Here]</w:t>
                              </w:r>
                            </w:p>
                            <w:p w14:paraId="34DBBDB8" w14:textId="77777777" w:rsidR="00B55211" w:rsidRPr="00B55211" w:rsidRDefault="00B55211" w:rsidP="00B55211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2"/>
                                  <w:sz w:val="32"/>
                                  <w:szCs w:val="32"/>
                                </w:rPr>
                              </w:pPr>
                              <w:r w:rsidRPr="00B55211">
                                <w:rPr>
                                  <w:rFonts w:cstheme="minorHAnsi"/>
                                  <w:b/>
                                  <w:bCs/>
                                  <w:color w:val="FFFFFF" w:themeColor="background2"/>
                                  <w:sz w:val="32"/>
                                  <w:szCs w:val="32"/>
                                </w:rPr>
                                <w:t>Date (Month &amp; Year)</w:t>
                              </w:r>
                            </w:p>
                            <w:p w14:paraId="4A21CFEF" w14:textId="6D0A1C46" w:rsidR="00B55211" w:rsidRPr="00B55211" w:rsidRDefault="00B55211" w:rsidP="00B55211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2"/>
                                  <w:sz w:val="32"/>
                                  <w:szCs w:val="32"/>
                                </w:rPr>
                              </w:pPr>
                              <w:r w:rsidRPr="00B55211">
                                <w:rPr>
                                  <w:rFonts w:cstheme="minorHAnsi"/>
                                  <w:b/>
                                  <w:bCs/>
                                  <w:color w:val="FFFFFF" w:themeColor="background2"/>
                                  <w:sz w:val="32"/>
                                  <w:szCs w:val="32"/>
                                </w:rPr>
                                <w:t>Updated Date (Month &amp; Year)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900" y="1562100"/>
                            <a:ext cx="289941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AB2C2" w14:textId="62901145" w:rsidR="00B55211" w:rsidRPr="00B55211" w:rsidRDefault="00B55211" w:rsidP="00B55211">
                              <w:pPr>
                                <w:spacing w:line="247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211">
                                <w:rPr>
                                  <w:sz w:val="20"/>
                                  <w:szCs w:val="20"/>
                                </w:rPr>
                                <w:t>Prepared by:</w:t>
                              </w:r>
                            </w:p>
                            <w:p w14:paraId="28C8B0FE" w14:textId="77777777" w:rsidR="00B55211" w:rsidRPr="00B55211" w:rsidRDefault="00B55211" w:rsidP="00B55211">
                              <w:pPr>
                                <w:spacing w:line="247" w:lineRule="auto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5521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Name of the entity producing the document</w:t>
                              </w:r>
                            </w:p>
                            <w:p w14:paraId="3B8F1E53" w14:textId="327FC7D4" w:rsidR="00B55211" w:rsidRPr="00B55211" w:rsidRDefault="00B55211" w:rsidP="00B55211">
                              <w:pPr>
                                <w:spacing w:line="247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5211">
                                <w:rPr>
                                  <w:sz w:val="20"/>
                                  <w:szCs w:val="20"/>
                                </w:rPr>
                                <w:t xml:space="preserve">(Use of company logo permitted, but no larger than </w:t>
                              </w:r>
                              <w:r w:rsidR="00254E72">
                                <w:rPr>
                                  <w:sz w:val="20"/>
                                  <w:szCs w:val="20"/>
                                </w:rPr>
                                <w:t>INDOT’s</w:t>
                              </w:r>
                              <w:r w:rsidRPr="00B55211"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3213100" y="1562100"/>
                            <a:ext cx="0" cy="723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338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5F691" id="Group 11" o:spid="_x0000_s1026" style="position:absolute;margin-left:27.5pt;margin-top:185.2pt;width:444pt;height:180pt;z-index:251809792;mso-position-horizontal-relative:margin" coordsize="56388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">
                <v:rect id="Rectangle 7" o:spid="_x0000_s1027" style="position:absolute;width:56388;height:13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" fillcolor="#00338d" stroked="f" strokeweight="2pt">
                  <v:textbox>
                    <w:txbxContent>
                      <w:p w14:paraId="646DF812" w14:textId="77777777" w:rsidR="00972AE1" w:rsidRDefault="00B55211" w:rsidP="00B55211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2"/>
                            <w:sz w:val="32"/>
                            <w:szCs w:val="32"/>
                          </w:rPr>
                        </w:pPr>
                        <w:r w:rsidRPr="00B55211">
                          <w:rPr>
                            <w:rFonts w:cstheme="minorHAnsi"/>
                            <w:b/>
                            <w:bCs/>
                            <w:color w:val="FFFFFF" w:themeColor="background2"/>
                            <w:sz w:val="32"/>
                            <w:szCs w:val="32"/>
                          </w:rPr>
                          <w:t xml:space="preserve">Prepared for </w:t>
                        </w:r>
                      </w:p>
                      <w:p w14:paraId="18C0BB3C" w14:textId="54CC2BDB" w:rsidR="00B55211" w:rsidRPr="00B55211" w:rsidRDefault="00254E72" w:rsidP="00B55211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2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FFFF" w:themeColor="background2"/>
                            <w:sz w:val="32"/>
                            <w:szCs w:val="32"/>
                          </w:rPr>
                          <w:t>INDOT</w:t>
                        </w:r>
                        <w:r w:rsidR="00B55211" w:rsidRPr="00B55211">
                          <w:rPr>
                            <w:rFonts w:cstheme="minorHAnsi"/>
                            <w:b/>
                            <w:bCs/>
                            <w:color w:val="FFFFFF" w:themeColor="background2"/>
                            <w:sz w:val="32"/>
                            <w:szCs w:val="32"/>
                          </w:rPr>
                          <w:t xml:space="preserve"> District 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FFFFFF" w:themeColor="background2"/>
                            <w:sz w:val="32"/>
                            <w:szCs w:val="32"/>
                          </w:rPr>
                          <w:t>[Insert District Name Here]</w:t>
                        </w:r>
                      </w:p>
                      <w:p w14:paraId="34DBBDB8" w14:textId="77777777" w:rsidR="00B55211" w:rsidRPr="00B55211" w:rsidRDefault="00B55211" w:rsidP="00B55211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2"/>
                            <w:sz w:val="32"/>
                            <w:szCs w:val="32"/>
                          </w:rPr>
                        </w:pPr>
                        <w:r w:rsidRPr="00B55211">
                          <w:rPr>
                            <w:rFonts w:cstheme="minorHAnsi"/>
                            <w:b/>
                            <w:bCs/>
                            <w:color w:val="FFFFFF" w:themeColor="background2"/>
                            <w:sz w:val="32"/>
                            <w:szCs w:val="32"/>
                          </w:rPr>
                          <w:t>Date (Month &amp; Year)</w:t>
                        </w:r>
                      </w:p>
                      <w:p w14:paraId="4A21CFEF" w14:textId="6D0A1C46" w:rsidR="00B55211" w:rsidRPr="00B55211" w:rsidRDefault="00B55211" w:rsidP="00B55211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2"/>
                            <w:sz w:val="32"/>
                            <w:szCs w:val="32"/>
                          </w:rPr>
                        </w:pPr>
                        <w:r w:rsidRPr="00B55211">
                          <w:rPr>
                            <w:rFonts w:cstheme="minorHAnsi"/>
                            <w:b/>
                            <w:bCs/>
                            <w:color w:val="FFFFFF" w:themeColor="background2"/>
                            <w:sz w:val="32"/>
                            <w:szCs w:val="32"/>
                          </w:rPr>
                          <w:t>Updated Date (Month &amp; Year)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89;top:15621;width:2899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B9AB2C2" w14:textId="62901145" w:rsidR="00B55211" w:rsidRPr="00B55211" w:rsidRDefault="00B55211" w:rsidP="00B55211">
                        <w:pPr>
                          <w:spacing w:line="247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55211">
                          <w:rPr>
                            <w:sz w:val="20"/>
                            <w:szCs w:val="20"/>
                          </w:rPr>
                          <w:t>Prepared by:</w:t>
                        </w:r>
                      </w:p>
                      <w:p w14:paraId="28C8B0FE" w14:textId="77777777" w:rsidR="00B55211" w:rsidRPr="00B55211" w:rsidRDefault="00B55211" w:rsidP="00B55211">
                        <w:pPr>
                          <w:spacing w:line="247" w:lineRule="auto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55211">
                          <w:rPr>
                            <w:b/>
                            <w:bCs/>
                            <w:sz w:val="20"/>
                            <w:szCs w:val="20"/>
                          </w:rPr>
                          <w:t>Name of the entity producing the document</w:t>
                        </w:r>
                      </w:p>
                      <w:p w14:paraId="3B8F1E53" w14:textId="327FC7D4" w:rsidR="00B55211" w:rsidRPr="00B55211" w:rsidRDefault="00B55211" w:rsidP="00B55211">
                        <w:pPr>
                          <w:spacing w:line="247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55211">
                          <w:rPr>
                            <w:sz w:val="20"/>
                            <w:szCs w:val="20"/>
                          </w:rPr>
                          <w:t xml:space="preserve">(Use of company logo permitted, but no larger than </w:t>
                        </w:r>
                        <w:r w:rsidR="00254E72">
                          <w:rPr>
                            <w:sz w:val="20"/>
                            <w:szCs w:val="20"/>
                          </w:rPr>
                          <w:t>INDOT’s</w:t>
                        </w:r>
                        <w:r w:rsidRPr="00B55211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line id="Straight Connector 8" o:spid="_x0000_s1029" style="position:absolute;visibility:visible;mso-wrap-style:square" from="32131,15621" to="32131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" strokecolor="#00338d"/>
                <w10:wrap anchorx="margin"/>
              </v:group>
            </w:pict>
          </mc:Fallback>
        </mc:AlternateContent>
      </w:r>
    </w:p>
    <w:p w14:paraId="40572E34" w14:textId="4F0AC307" w:rsidR="00B55211" w:rsidRDefault="00B55211" w:rsidP="00EA5693">
      <w:pPr>
        <w:pStyle w:val="Heading1"/>
      </w:pPr>
      <w:bookmarkStart w:id="1" w:name="_Toc145499399"/>
      <w:r>
        <w:lastRenderedPageBreak/>
        <w:t>Executive Summary</w:t>
      </w:r>
      <w:bookmarkEnd w:id="1"/>
    </w:p>
    <w:p w14:paraId="1ABA2961" w14:textId="20EFF1AF" w:rsidR="00B55211" w:rsidRPr="00B55211" w:rsidRDefault="00B55211" w:rsidP="00B55211">
      <w:pPr>
        <w:jc w:val="both"/>
        <w:rPr>
          <w:rFonts w:cstheme="minorHAnsi"/>
          <w:b/>
          <w:iCs/>
          <w:sz w:val="20"/>
          <w:szCs w:val="20"/>
        </w:rPr>
      </w:pPr>
      <w:r w:rsidRPr="00B55211">
        <w:rPr>
          <w:rFonts w:cstheme="minorHAnsi"/>
          <w:b/>
          <w:iCs/>
          <w:sz w:val="20"/>
          <w:szCs w:val="20"/>
        </w:rPr>
        <w:t>Provide a brief overview of the project, public involvement activities conducted, and results</w:t>
      </w:r>
      <w:r w:rsidRPr="00B55211">
        <w:rPr>
          <w:rFonts w:cstheme="minorHAnsi"/>
          <w:b/>
          <w:iCs/>
          <w:sz w:val="20"/>
          <w:szCs w:val="20"/>
        </w:rPr>
        <w:tab/>
      </w:r>
    </w:p>
    <w:p w14:paraId="72D23FFB" w14:textId="77777777" w:rsidR="00B55211" w:rsidRPr="00B55211" w:rsidRDefault="00B55211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B55211">
        <w:rPr>
          <w:rFonts w:cstheme="minorHAnsi"/>
          <w:bCs/>
          <w:iCs/>
          <w:sz w:val="20"/>
          <w:szCs w:val="20"/>
        </w:rPr>
        <w:t>What we heard</w:t>
      </w:r>
    </w:p>
    <w:p w14:paraId="06ED86E9" w14:textId="77777777" w:rsidR="00B55211" w:rsidRPr="00B55211" w:rsidRDefault="00B55211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B55211">
        <w:rPr>
          <w:rFonts w:cstheme="minorHAnsi"/>
          <w:bCs/>
          <w:iCs/>
          <w:sz w:val="20"/>
          <w:szCs w:val="20"/>
        </w:rPr>
        <w:t>Who we reached</w:t>
      </w:r>
    </w:p>
    <w:p w14:paraId="615D3C89" w14:textId="77777777" w:rsidR="00B55211" w:rsidRPr="00B55211" w:rsidRDefault="00B55211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B55211">
        <w:rPr>
          <w:rFonts w:cstheme="minorHAnsi"/>
          <w:bCs/>
          <w:iCs/>
          <w:sz w:val="20"/>
          <w:szCs w:val="20"/>
        </w:rPr>
        <w:t>What’s been done</w:t>
      </w:r>
    </w:p>
    <w:p w14:paraId="50E82DD5" w14:textId="0CA461B7" w:rsidR="00B55211" w:rsidRDefault="00B55211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B55211">
        <w:rPr>
          <w:rFonts w:cstheme="minorHAnsi"/>
          <w:bCs/>
          <w:iCs/>
          <w:sz w:val="20"/>
          <w:szCs w:val="20"/>
        </w:rPr>
        <w:t>What comes next</w:t>
      </w:r>
    </w:p>
    <w:p w14:paraId="1945698C" w14:textId="5488EF69" w:rsidR="00C436E9" w:rsidRDefault="00C436E9" w:rsidP="00C436E9">
      <w:pPr>
        <w:spacing w:before="120" w:after="120"/>
        <w:jc w:val="both"/>
        <w:rPr>
          <w:rFonts w:cstheme="minorHAnsi"/>
          <w:bCs/>
          <w:iCs/>
          <w:sz w:val="20"/>
          <w:szCs w:val="20"/>
        </w:rPr>
      </w:pPr>
    </w:p>
    <w:p w14:paraId="24557D97" w14:textId="5C6C385F" w:rsidR="00C436E9" w:rsidRDefault="00C436E9" w:rsidP="00C436E9">
      <w:pPr>
        <w:pStyle w:val="Heading1"/>
      </w:pPr>
      <w:bookmarkStart w:id="2" w:name="_Toc145499400"/>
      <w:r>
        <w:lastRenderedPageBreak/>
        <w:t>Project Overview</w:t>
      </w:r>
      <w:bookmarkEnd w:id="2"/>
    </w:p>
    <w:p w14:paraId="6AC5A32A" w14:textId="77777777" w:rsidR="00C436E9" w:rsidRPr="00C436E9" w:rsidRDefault="00C436E9" w:rsidP="00B073CE">
      <w:pPr>
        <w:spacing w:before="120" w:after="120"/>
        <w:rPr>
          <w:rFonts w:cstheme="minorHAnsi"/>
          <w:b/>
          <w:iCs/>
          <w:sz w:val="20"/>
          <w:szCs w:val="20"/>
        </w:rPr>
      </w:pPr>
      <w:r w:rsidRPr="00C436E9">
        <w:rPr>
          <w:rFonts w:cstheme="minorHAnsi"/>
          <w:b/>
          <w:iCs/>
          <w:sz w:val="20"/>
          <w:szCs w:val="20"/>
        </w:rPr>
        <w:t>Project Description &amp; Background Summary</w:t>
      </w:r>
    </w:p>
    <w:p w14:paraId="3B117653" w14:textId="31346F6A" w:rsidR="00C436E9" w:rsidRPr="00C436E9" w:rsidRDefault="00C436E9">
      <w:pPr>
        <w:pStyle w:val="ListParagraph"/>
        <w:numPr>
          <w:ilvl w:val="0"/>
          <w:numId w:val="10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Please include</w:t>
      </w:r>
      <w:r w:rsidR="00C07572">
        <w:rPr>
          <w:rFonts w:cstheme="minorHAnsi"/>
          <w:bCs/>
          <w:iCs/>
          <w:sz w:val="20"/>
          <w:szCs w:val="20"/>
        </w:rPr>
        <w:t xml:space="preserve"> a:</w:t>
      </w:r>
    </w:p>
    <w:p w14:paraId="27F50F91" w14:textId="77777777" w:rsidR="00C436E9" w:rsidRPr="00C436E9" w:rsidRDefault="00C436E9">
      <w:pPr>
        <w:pStyle w:val="ListParagraph"/>
        <w:numPr>
          <w:ilvl w:val="1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Short description of project</w:t>
      </w:r>
    </w:p>
    <w:p w14:paraId="7F62F71A" w14:textId="77777777" w:rsidR="00C436E9" w:rsidRPr="00C436E9" w:rsidRDefault="00C436E9">
      <w:pPr>
        <w:pStyle w:val="ListParagraph"/>
        <w:numPr>
          <w:ilvl w:val="1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General idea of what the project is about</w:t>
      </w:r>
    </w:p>
    <w:p w14:paraId="50615189" w14:textId="77777777" w:rsidR="00C436E9" w:rsidRPr="00C436E9" w:rsidRDefault="00C436E9" w:rsidP="00C436E9">
      <w:pPr>
        <w:spacing w:before="240" w:after="120"/>
        <w:rPr>
          <w:rFonts w:cstheme="minorHAnsi"/>
          <w:b/>
          <w:iCs/>
          <w:sz w:val="20"/>
          <w:szCs w:val="20"/>
        </w:rPr>
      </w:pPr>
      <w:r w:rsidRPr="00C436E9">
        <w:rPr>
          <w:rFonts w:cstheme="minorHAnsi"/>
          <w:b/>
          <w:iCs/>
          <w:sz w:val="20"/>
          <w:szCs w:val="20"/>
        </w:rPr>
        <w:t>Purpose &amp; Need Summary</w:t>
      </w:r>
    </w:p>
    <w:p w14:paraId="4081C4A5" w14:textId="77777777" w:rsidR="00C436E9" w:rsidRPr="00C436E9" w:rsidRDefault="00C436E9">
      <w:pPr>
        <w:pStyle w:val="ListParagraph"/>
        <w:numPr>
          <w:ilvl w:val="0"/>
          <w:numId w:val="9"/>
        </w:numPr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Please provide a summary (not a full restating) of the approved Purpose &amp; Need Statement</w:t>
      </w:r>
    </w:p>
    <w:p w14:paraId="3917EDE7" w14:textId="0F618767" w:rsidR="00C436E9" w:rsidRPr="00C436E9" w:rsidRDefault="00C07572" w:rsidP="00C436E9">
      <w:pPr>
        <w:spacing w:before="240" w:after="120"/>
        <w:rPr>
          <w:rFonts w:cstheme="minorHAnsi"/>
          <w:b/>
          <w:iCs/>
          <w:sz w:val="20"/>
          <w:szCs w:val="20"/>
        </w:rPr>
      </w:pPr>
      <w:r>
        <w:rPr>
          <w:rFonts w:cstheme="minorHAnsi"/>
          <w:b/>
          <w:iCs/>
          <w:sz w:val="20"/>
          <w:szCs w:val="20"/>
        </w:rPr>
        <w:t>Project</w:t>
      </w:r>
      <w:r w:rsidR="00C436E9" w:rsidRPr="00C436E9">
        <w:rPr>
          <w:rFonts w:cstheme="minorHAnsi"/>
          <w:b/>
          <w:iCs/>
          <w:sz w:val="20"/>
          <w:szCs w:val="20"/>
        </w:rPr>
        <w:t xml:space="preserve"> Team:  Management &amp; Staffing</w:t>
      </w:r>
    </w:p>
    <w:p w14:paraId="660E79AD" w14:textId="77777777" w:rsidR="00C436E9" w:rsidRPr="00C436E9" w:rsidRDefault="00C436E9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Identify Project Sponsor(s) (if multiple list each one) and include information about each and their involvement with the project</w:t>
      </w:r>
    </w:p>
    <w:p w14:paraId="545EDBFB" w14:textId="77777777" w:rsidR="00C436E9" w:rsidRPr="00C436E9" w:rsidRDefault="00C436E9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 xml:space="preserve">Identify Project Team </w:t>
      </w:r>
    </w:p>
    <w:p w14:paraId="562A08DE" w14:textId="77777777" w:rsidR="00C436E9" w:rsidRPr="00C436E9" w:rsidRDefault="00C436E9">
      <w:pPr>
        <w:pStyle w:val="ListParagraph"/>
        <w:numPr>
          <w:ilvl w:val="1"/>
          <w:numId w:val="8"/>
        </w:numPr>
        <w:spacing w:before="120" w:after="120" w:line="240" w:lineRule="auto"/>
        <w:contextualSpacing w:val="0"/>
        <w:jc w:val="both"/>
        <w:rPr>
          <w:rFonts w:eastAsia="Times New Roman" w:cstheme="minorHAnsi"/>
          <w:bCs/>
          <w:iCs/>
          <w:sz w:val="20"/>
          <w:szCs w:val="20"/>
          <w:lang w:eastAsia="en-AU"/>
        </w:rPr>
      </w:pPr>
      <w:r w:rsidRPr="00C436E9">
        <w:rPr>
          <w:rFonts w:cstheme="minorHAnsi"/>
          <w:bCs/>
          <w:iCs/>
          <w:sz w:val="20"/>
          <w:szCs w:val="20"/>
        </w:rPr>
        <w:t>Describe the role and responsibilities of each team member</w:t>
      </w:r>
      <w:r w:rsidRPr="00C436E9">
        <w:rPr>
          <w:rFonts w:eastAsia="Times New Roman" w:cstheme="minorHAnsi"/>
          <w:bCs/>
          <w:iCs/>
          <w:sz w:val="20"/>
          <w:szCs w:val="20"/>
          <w:lang w:eastAsia="en-AU"/>
        </w:rPr>
        <w:t xml:space="preserve"> </w:t>
      </w:r>
    </w:p>
    <w:p w14:paraId="7E336D6D" w14:textId="77777777" w:rsidR="00C436E9" w:rsidRPr="00C436E9" w:rsidRDefault="00C436E9" w:rsidP="00C436E9">
      <w:pPr>
        <w:spacing w:before="240"/>
        <w:rPr>
          <w:rFonts w:cstheme="minorHAnsi"/>
          <w:b/>
          <w:iCs/>
          <w:sz w:val="20"/>
          <w:szCs w:val="20"/>
        </w:rPr>
      </w:pPr>
      <w:r w:rsidRPr="00C436E9">
        <w:rPr>
          <w:rFonts w:cstheme="minorHAnsi"/>
          <w:b/>
          <w:iCs/>
          <w:sz w:val="20"/>
          <w:szCs w:val="20"/>
        </w:rPr>
        <w:t>Project Schedule</w:t>
      </w:r>
    </w:p>
    <w:p w14:paraId="15F9F16D" w14:textId="77777777" w:rsidR="00C436E9" w:rsidRPr="00C436E9" w:rsidRDefault="00C436E9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Provide an overview of major milestones for the project</w:t>
      </w:r>
    </w:p>
    <w:p w14:paraId="30AF9BC5" w14:textId="77777777" w:rsidR="00C436E9" w:rsidRPr="00C436E9" w:rsidRDefault="00C436E9">
      <w:pPr>
        <w:pStyle w:val="ListParagraph"/>
        <w:numPr>
          <w:ilvl w:val="1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Share details regarding any missed milestones, including the cause for any delays</w:t>
      </w:r>
    </w:p>
    <w:p w14:paraId="5BF79EBE" w14:textId="77777777" w:rsidR="00C436E9" w:rsidRPr="00C436E9" w:rsidRDefault="00C436E9">
      <w:pPr>
        <w:pStyle w:val="ListParagraph"/>
        <w:numPr>
          <w:ilvl w:val="1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Share details regarding any accelerations in the timeline and the cause for advancement</w:t>
      </w:r>
    </w:p>
    <w:p w14:paraId="072AD163" w14:textId="77777777" w:rsidR="00C436E9" w:rsidRPr="00C436E9" w:rsidRDefault="00C436E9" w:rsidP="00C436E9">
      <w:pPr>
        <w:spacing w:before="240" w:after="120"/>
        <w:rPr>
          <w:rFonts w:cstheme="minorHAnsi"/>
          <w:b/>
          <w:iCs/>
          <w:sz w:val="20"/>
          <w:szCs w:val="20"/>
        </w:rPr>
      </w:pPr>
      <w:r w:rsidRPr="00C436E9">
        <w:rPr>
          <w:rFonts w:cstheme="minorHAnsi"/>
          <w:b/>
          <w:iCs/>
          <w:sz w:val="20"/>
          <w:szCs w:val="20"/>
        </w:rPr>
        <w:t xml:space="preserve">Project Issues, Potential Controversy, and/or Risks </w:t>
      </w:r>
    </w:p>
    <w:p w14:paraId="10AF6942" w14:textId="5DA25DF0" w:rsidR="00C436E9" w:rsidRDefault="00C436E9">
      <w:pPr>
        <w:pStyle w:val="ListParagraph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Provide an overview of issues, controversy, and/or risks related to the project</w:t>
      </w:r>
    </w:p>
    <w:p w14:paraId="38FAB42D" w14:textId="60ACD178" w:rsidR="00C436E9" w:rsidRDefault="00C436E9" w:rsidP="00C436E9">
      <w:pPr>
        <w:pStyle w:val="Heading1"/>
        <w:rPr>
          <w:rFonts w:eastAsiaTheme="minorHAnsi"/>
        </w:rPr>
      </w:pPr>
      <w:bookmarkStart w:id="3" w:name="_Toc145499401"/>
      <w:r>
        <w:rPr>
          <w:rFonts w:eastAsiaTheme="minorHAnsi"/>
        </w:rPr>
        <w:lastRenderedPageBreak/>
        <w:t>Public Engagement Summary</w:t>
      </w:r>
      <w:bookmarkEnd w:id="3"/>
    </w:p>
    <w:p w14:paraId="342978B6" w14:textId="77777777" w:rsidR="00C436E9" w:rsidRPr="00C436E9" w:rsidRDefault="00C436E9" w:rsidP="00C436E9">
      <w:pPr>
        <w:spacing w:before="120" w:after="120"/>
        <w:rPr>
          <w:rFonts w:eastAsiaTheme="minorHAnsi" w:cstheme="minorHAnsi"/>
          <w:b/>
          <w:iCs/>
          <w:sz w:val="20"/>
          <w:szCs w:val="20"/>
          <w:lang w:eastAsia="en-US"/>
        </w:rPr>
      </w:pPr>
      <w:r w:rsidRPr="00C436E9" w:rsidDel="00E36945">
        <w:rPr>
          <w:rFonts w:eastAsiaTheme="minorHAnsi" w:cstheme="minorHAnsi"/>
          <w:b/>
          <w:iCs/>
          <w:sz w:val="20"/>
          <w:szCs w:val="20"/>
          <w:lang w:eastAsia="en-US"/>
        </w:rPr>
        <w:t>Community Demographics, History, &amp; Background</w:t>
      </w:r>
    </w:p>
    <w:p w14:paraId="3608BF26" w14:textId="17B1F58E" w:rsidR="00C436E9" w:rsidRP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Briefly summarize the demographic information and the relatively recent, relevant history and background of the community, as it relates to the project.</w:t>
      </w:r>
    </w:p>
    <w:p w14:paraId="0899F744" w14:textId="77777777" w:rsidR="00C436E9" w:rsidRP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Identify known social, economic, cultural, and environmental concerns and/or needs of the community (such as property values and economic base, types of housing, travel patterns, transit stops, etc.)</w:t>
      </w:r>
    </w:p>
    <w:p w14:paraId="0B9D4EDB" w14:textId="2869031E" w:rsidR="00C436E9" w:rsidRPr="00C436E9" w:rsidRDefault="00C436E9" w:rsidP="00C436E9">
      <w:pPr>
        <w:spacing w:before="240" w:after="120"/>
        <w:rPr>
          <w:rFonts w:eastAsiaTheme="minorHAnsi" w:cstheme="minorHAnsi"/>
          <w:b/>
          <w:iCs/>
          <w:sz w:val="20"/>
          <w:szCs w:val="20"/>
          <w:lang w:eastAsia="en-US"/>
        </w:rPr>
      </w:pPr>
      <w:r w:rsidRPr="00C436E9">
        <w:rPr>
          <w:rFonts w:eastAsiaTheme="minorHAnsi" w:cstheme="minorHAnsi"/>
          <w:b/>
          <w:iCs/>
          <w:sz w:val="20"/>
          <w:szCs w:val="20"/>
          <w:lang w:eastAsia="en-US"/>
        </w:rPr>
        <w:t>Identify Key Stakeholders – Who was involved in project decisions? What was their interest in the project?</w:t>
      </w:r>
    </w:p>
    <w:p w14:paraId="2CE6D424" w14:textId="77777777" w:rsidR="00C436E9" w:rsidRP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What role did stakeholders have in decision-making?</w:t>
      </w:r>
    </w:p>
    <w:p w14:paraId="2E6545D7" w14:textId="04771320" w:rsidR="00C436E9" w:rsidRP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 xml:space="preserve">At what Decision Points or </w:t>
      </w:r>
      <w:r w:rsidR="00E6766C">
        <w:rPr>
          <w:rFonts w:cstheme="minorHAnsi"/>
          <w:bCs/>
          <w:iCs/>
          <w:sz w:val="20"/>
          <w:szCs w:val="20"/>
        </w:rPr>
        <w:t>Project</w:t>
      </w:r>
      <w:r w:rsidRPr="00C436E9">
        <w:rPr>
          <w:rFonts w:cstheme="minorHAnsi"/>
          <w:bCs/>
          <w:iCs/>
          <w:sz w:val="20"/>
          <w:szCs w:val="20"/>
        </w:rPr>
        <w:t xml:space="preserve"> Phase(s) were </w:t>
      </w:r>
      <w:r w:rsidR="00E6766C">
        <w:rPr>
          <w:rFonts w:cstheme="minorHAnsi"/>
          <w:bCs/>
          <w:iCs/>
          <w:sz w:val="20"/>
          <w:szCs w:val="20"/>
        </w:rPr>
        <w:t>stakeholders</w:t>
      </w:r>
      <w:r w:rsidRPr="00C436E9">
        <w:rPr>
          <w:rFonts w:cstheme="minorHAnsi"/>
          <w:bCs/>
          <w:iCs/>
          <w:sz w:val="20"/>
          <w:szCs w:val="20"/>
        </w:rPr>
        <w:t xml:space="preserve"> consulted?</w:t>
      </w:r>
    </w:p>
    <w:p w14:paraId="7E351DFF" w14:textId="77777777" w:rsidR="00C436E9" w:rsidRP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How was stakeholder input solicited and obtained?</w:t>
      </w:r>
    </w:p>
    <w:p w14:paraId="56CCB81F" w14:textId="77777777" w:rsidR="00C436E9" w:rsidRPr="00C436E9" w:rsidRDefault="00C436E9">
      <w:pPr>
        <w:pStyle w:val="ListParagraph"/>
        <w:numPr>
          <w:ilvl w:val="1"/>
          <w:numId w:val="12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Communication Methods (email, conference calls, meetings, etc.)</w:t>
      </w:r>
    </w:p>
    <w:p w14:paraId="06C05A1A" w14:textId="25DE0E02" w:rsidR="00C436E9" w:rsidRPr="00C436E9" w:rsidRDefault="00C436E9">
      <w:pPr>
        <w:pStyle w:val="ListParagraph"/>
        <w:numPr>
          <w:ilvl w:val="1"/>
          <w:numId w:val="12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 xml:space="preserve">Timeframes (regularly scheduled, as needed, per specific </w:t>
      </w:r>
      <w:r w:rsidR="00E6766C">
        <w:rPr>
          <w:rFonts w:cstheme="minorHAnsi"/>
          <w:bCs/>
          <w:iCs/>
          <w:sz w:val="20"/>
          <w:szCs w:val="20"/>
        </w:rPr>
        <w:t>project phases</w:t>
      </w:r>
      <w:r w:rsidRPr="00C436E9">
        <w:rPr>
          <w:rFonts w:cstheme="minorHAnsi"/>
          <w:bCs/>
          <w:iCs/>
          <w:sz w:val="20"/>
          <w:szCs w:val="20"/>
        </w:rPr>
        <w:t>, etc.)</w:t>
      </w:r>
    </w:p>
    <w:p w14:paraId="1C4D4CF2" w14:textId="77777777" w:rsidR="00C436E9" w:rsidRP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What were the stakeholders’ specific concerns?</w:t>
      </w:r>
    </w:p>
    <w:p w14:paraId="6FC887AE" w14:textId="77777777" w:rsidR="00C436E9" w:rsidRPr="00C436E9" w:rsidRDefault="00C436E9" w:rsidP="00C436E9">
      <w:pPr>
        <w:spacing w:before="240" w:after="120"/>
        <w:rPr>
          <w:rFonts w:eastAsiaTheme="minorHAnsi" w:cstheme="minorHAnsi"/>
          <w:b/>
          <w:iCs/>
          <w:sz w:val="20"/>
          <w:szCs w:val="20"/>
          <w:lang w:eastAsia="en-US"/>
        </w:rPr>
      </w:pPr>
      <w:r w:rsidRPr="00C436E9">
        <w:rPr>
          <w:rFonts w:eastAsiaTheme="minorHAnsi" w:cstheme="minorHAnsi"/>
          <w:b/>
          <w:iCs/>
          <w:sz w:val="20"/>
          <w:szCs w:val="20"/>
          <w:lang w:eastAsia="en-US"/>
        </w:rPr>
        <w:t>Identify Stakeholder Concerns – Which project issues are important to the public?</w:t>
      </w:r>
    </w:p>
    <w:p w14:paraId="7B0A2454" w14:textId="77777777" w:rsidR="00C436E9" w:rsidRP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What issues and needs caused concern for the community?</w:t>
      </w:r>
    </w:p>
    <w:p w14:paraId="4F20B01D" w14:textId="77777777" w:rsidR="00C436E9" w:rsidRP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Does existing public opinion support or oppose the project?</w:t>
      </w:r>
    </w:p>
    <w:p w14:paraId="34111D48" w14:textId="77777777" w:rsidR="00C436E9" w:rsidRP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Does substantial controversy exist?</w:t>
      </w:r>
    </w:p>
    <w:p w14:paraId="0F9D1758" w14:textId="77777777" w:rsidR="00C436E9" w:rsidRP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Is controversy anticipated?</w:t>
      </w:r>
    </w:p>
    <w:p w14:paraId="189549B0" w14:textId="7FBD5E62" w:rsidR="00C436E9" w:rsidRP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 xml:space="preserve">Did previous planning studies, projects, or </w:t>
      </w:r>
      <w:r w:rsidR="00E6766C">
        <w:rPr>
          <w:rFonts w:cstheme="minorHAnsi"/>
          <w:bCs/>
          <w:iCs/>
          <w:sz w:val="20"/>
          <w:szCs w:val="20"/>
        </w:rPr>
        <w:t>public involvement</w:t>
      </w:r>
      <w:r w:rsidRPr="00C436E9">
        <w:rPr>
          <w:rFonts w:cstheme="minorHAnsi"/>
          <w:bCs/>
          <w:iCs/>
          <w:sz w:val="20"/>
          <w:szCs w:val="20"/>
        </w:rPr>
        <w:t xml:space="preserve"> (or lack thereof) influence public opinion? </w:t>
      </w:r>
    </w:p>
    <w:p w14:paraId="323899B0" w14:textId="0A7C0BE8" w:rsidR="00C436E9" w:rsidRDefault="00C436E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C436E9">
        <w:rPr>
          <w:rFonts w:cstheme="minorHAnsi"/>
          <w:bCs/>
          <w:iCs/>
          <w:sz w:val="20"/>
          <w:szCs w:val="20"/>
        </w:rPr>
        <w:t>Were commitments made for previous projects broken?</w:t>
      </w:r>
    </w:p>
    <w:p w14:paraId="53E170C3" w14:textId="7ADDDBA6" w:rsidR="00B073CE" w:rsidRDefault="00B073CE" w:rsidP="00B073CE">
      <w:pPr>
        <w:spacing w:before="120" w:after="120"/>
        <w:rPr>
          <w:rFonts w:cstheme="minorHAnsi"/>
          <w:bCs/>
          <w:iCs/>
          <w:sz w:val="20"/>
          <w:szCs w:val="20"/>
        </w:rPr>
      </w:pPr>
    </w:p>
    <w:p w14:paraId="2C40773A" w14:textId="50F0FDCE" w:rsidR="00B073CE" w:rsidRDefault="00B073CE" w:rsidP="00B073CE">
      <w:pPr>
        <w:pStyle w:val="Heading1"/>
      </w:pPr>
      <w:bookmarkStart w:id="4" w:name="_Toc145499402"/>
      <w:r>
        <w:lastRenderedPageBreak/>
        <w:t>Implementation Strategy and Schedule</w:t>
      </w:r>
      <w:bookmarkEnd w:id="4"/>
    </w:p>
    <w:p w14:paraId="7628A7B5" w14:textId="11C1DA35" w:rsidR="00855069" w:rsidRDefault="00B073CE" w:rsidP="00855069">
      <w:pPr>
        <w:autoSpaceDE w:val="0"/>
        <w:autoSpaceDN w:val="0"/>
        <w:adjustRightInd w:val="0"/>
        <w:spacing w:before="120" w:after="120"/>
        <w:ind w:right="-187"/>
        <w:jc w:val="both"/>
        <w:rPr>
          <w:rFonts w:eastAsiaTheme="minorHAnsi" w:cstheme="minorHAnsi"/>
          <w:bCs/>
          <w:iCs/>
          <w:sz w:val="20"/>
          <w:szCs w:val="20"/>
          <w:lang w:eastAsia="en-US"/>
        </w:rPr>
      </w:pPr>
      <w:r w:rsidRPr="00B073CE">
        <w:rPr>
          <w:rFonts w:eastAsiaTheme="minorHAnsi" w:cstheme="minorHAnsi"/>
          <w:bCs/>
          <w:iCs/>
          <w:sz w:val="20"/>
          <w:szCs w:val="20"/>
          <w:lang w:eastAsia="en-US"/>
        </w:rPr>
        <w:t xml:space="preserve">Describe the overall implementation strategy for carrying out </w:t>
      </w:r>
      <w:r w:rsidR="003A57BA">
        <w:rPr>
          <w:rFonts w:eastAsiaTheme="minorHAnsi" w:cstheme="minorHAnsi"/>
          <w:bCs/>
          <w:iCs/>
          <w:sz w:val="20"/>
          <w:szCs w:val="20"/>
          <w:lang w:eastAsia="en-US"/>
        </w:rPr>
        <w:t>public involvement</w:t>
      </w:r>
      <w:r w:rsidRPr="00B073CE">
        <w:rPr>
          <w:rFonts w:eastAsiaTheme="minorHAnsi" w:cstheme="minorHAnsi"/>
          <w:bCs/>
          <w:iCs/>
          <w:sz w:val="20"/>
          <w:szCs w:val="20"/>
          <w:lang w:eastAsia="en-US"/>
        </w:rPr>
        <w:t xml:space="preserve"> activities and include the schedule that was followed</w:t>
      </w:r>
      <w:r>
        <w:rPr>
          <w:rFonts w:eastAsiaTheme="minorHAnsi" w:cstheme="minorHAnsi"/>
          <w:bCs/>
          <w:iCs/>
          <w:sz w:val="20"/>
          <w:szCs w:val="20"/>
          <w:lang w:eastAsia="en-US"/>
        </w:rPr>
        <w:t>.</w:t>
      </w:r>
    </w:p>
    <w:p w14:paraId="353F4591" w14:textId="11DD6998" w:rsidR="00B073CE" w:rsidRPr="00855069" w:rsidRDefault="00B073CE" w:rsidP="00855069">
      <w:pPr>
        <w:spacing w:before="120" w:after="120"/>
        <w:rPr>
          <w:rFonts w:eastAsiaTheme="minorHAnsi" w:cstheme="minorHAnsi"/>
          <w:b/>
          <w:iCs/>
          <w:sz w:val="20"/>
          <w:szCs w:val="20"/>
        </w:rPr>
      </w:pPr>
      <w:r w:rsidRPr="00855069">
        <w:rPr>
          <w:rFonts w:eastAsiaTheme="minorHAnsi" w:cstheme="minorHAnsi"/>
          <w:b/>
          <w:iCs/>
          <w:sz w:val="20"/>
          <w:szCs w:val="20"/>
        </w:rPr>
        <w:t>Engagement Strategy, Resources, Tools, &amp; Activities Summary</w:t>
      </w:r>
    </w:p>
    <w:p w14:paraId="691E6F3D" w14:textId="383A8766" w:rsidR="00855069" w:rsidRPr="00855069" w:rsidRDefault="00B073CE">
      <w:pPr>
        <w:pStyle w:val="ListParagraph"/>
        <w:numPr>
          <w:ilvl w:val="0"/>
          <w:numId w:val="13"/>
        </w:numPr>
        <w:spacing w:before="120" w:after="24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Outline the general approach and public involvement processes including, but not limited to:</w:t>
      </w:r>
    </w:p>
    <w:p w14:paraId="422B209E" w14:textId="4CD7625C" w:rsidR="00B073CE" w:rsidRPr="00855069" w:rsidRDefault="00B073CE" w:rsidP="00855069">
      <w:pPr>
        <w:spacing w:before="120" w:after="120"/>
        <w:ind w:left="403"/>
        <w:rPr>
          <w:rFonts w:eastAsiaTheme="minorHAnsi" w:cstheme="minorHAnsi"/>
          <w:b/>
          <w:iCs/>
          <w:sz w:val="20"/>
          <w:szCs w:val="20"/>
        </w:rPr>
      </w:pPr>
      <w:r w:rsidRPr="00855069">
        <w:rPr>
          <w:rFonts w:eastAsiaTheme="minorHAnsi" w:cstheme="minorHAnsi"/>
          <w:b/>
          <w:iCs/>
          <w:sz w:val="20"/>
          <w:szCs w:val="20"/>
        </w:rPr>
        <w:t xml:space="preserve">Activities and efforts implemented for each </w:t>
      </w:r>
      <w:r w:rsidR="00E6766C">
        <w:rPr>
          <w:rFonts w:eastAsiaTheme="minorHAnsi" w:cstheme="minorHAnsi"/>
          <w:b/>
          <w:iCs/>
          <w:sz w:val="20"/>
          <w:szCs w:val="20"/>
        </w:rPr>
        <w:t>Project</w:t>
      </w:r>
      <w:r w:rsidRPr="00855069">
        <w:rPr>
          <w:rFonts w:eastAsiaTheme="minorHAnsi" w:cstheme="minorHAnsi"/>
          <w:b/>
          <w:iCs/>
          <w:sz w:val="20"/>
          <w:szCs w:val="20"/>
        </w:rPr>
        <w:t xml:space="preserve"> Phase</w:t>
      </w:r>
    </w:p>
    <w:p w14:paraId="0B8F200C" w14:textId="77777777" w:rsidR="00B073CE" w:rsidRPr="00855069" w:rsidRDefault="00B073CE">
      <w:pPr>
        <w:pStyle w:val="ListParagraph"/>
        <w:numPr>
          <w:ilvl w:val="0"/>
          <w:numId w:val="14"/>
        </w:numPr>
        <w:spacing w:before="120" w:after="12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When was the public notified of impacts and invited to participate in decision-making?</w:t>
      </w:r>
    </w:p>
    <w:p w14:paraId="0CCD2D40" w14:textId="77777777" w:rsidR="00B073CE" w:rsidRPr="00855069" w:rsidRDefault="00B073CE" w:rsidP="00855069">
      <w:pPr>
        <w:spacing w:before="120" w:after="120"/>
        <w:ind w:left="403"/>
        <w:rPr>
          <w:rFonts w:eastAsiaTheme="minorHAnsi" w:cstheme="minorHAnsi"/>
          <w:b/>
          <w:iCs/>
          <w:sz w:val="20"/>
          <w:szCs w:val="20"/>
        </w:rPr>
      </w:pPr>
      <w:r w:rsidRPr="00855069">
        <w:rPr>
          <w:rFonts w:eastAsiaTheme="minorHAnsi" w:cstheme="minorHAnsi"/>
          <w:b/>
          <w:iCs/>
          <w:sz w:val="20"/>
          <w:szCs w:val="20"/>
        </w:rPr>
        <w:t xml:space="preserve">Describe how outreach was conducted </w:t>
      </w:r>
    </w:p>
    <w:p w14:paraId="364DAF44" w14:textId="53E83C50" w:rsidR="00B073CE" w:rsidRPr="00855069" w:rsidRDefault="00B073CE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How was information shared and outreach conducted? (</w:t>
      </w:r>
      <w:r w:rsidR="003A57BA">
        <w:rPr>
          <w:rFonts w:cstheme="minorHAnsi"/>
          <w:bCs/>
          <w:iCs/>
          <w:sz w:val="20"/>
          <w:szCs w:val="20"/>
        </w:rPr>
        <w:t xml:space="preserve">e.g. </w:t>
      </w:r>
      <w:r w:rsidRPr="00855069">
        <w:rPr>
          <w:rFonts w:cstheme="minorHAnsi"/>
          <w:bCs/>
          <w:iCs/>
          <w:sz w:val="20"/>
          <w:szCs w:val="20"/>
        </w:rPr>
        <w:t>Traditional Media, Flyer, Fact Sheet, Newsletter, Project Website, Social Media, Interview, Public Meeting, Survey, Door-to-Door, etc.)</w:t>
      </w:r>
    </w:p>
    <w:p w14:paraId="5D499453" w14:textId="3C423329" w:rsidR="00B073CE" w:rsidRPr="00855069" w:rsidRDefault="00B073CE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Underserved Populations</w:t>
      </w:r>
      <w:r w:rsidR="003A57BA">
        <w:rPr>
          <w:rFonts w:cstheme="minorHAnsi"/>
          <w:bCs/>
          <w:iCs/>
          <w:sz w:val="20"/>
          <w:szCs w:val="20"/>
        </w:rPr>
        <w:t>:</w:t>
      </w:r>
    </w:p>
    <w:p w14:paraId="6ACC1F13" w14:textId="77777777" w:rsidR="00B073CE" w:rsidRPr="00855069" w:rsidRDefault="00B073CE">
      <w:pPr>
        <w:pStyle w:val="ListParagraph"/>
        <w:numPr>
          <w:ilvl w:val="1"/>
          <w:numId w:val="15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How were Underserved Populations identified?</w:t>
      </w:r>
    </w:p>
    <w:p w14:paraId="33D0FD76" w14:textId="77777777" w:rsidR="00B073CE" w:rsidRPr="00855069" w:rsidRDefault="00B073CE">
      <w:pPr>
        <w:pStyle w:val="ListParagraph"/>
        <w:numPr>
          <w:ilvl w:val="1"/>
          <w:numId w:val="15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What was the outreach strategy for Underserved Populations?</w:t>
      </w:r>
    </w:p>
    <w:p w14:paraId="73985E86" w14:textId="77777777" w:rsidR="00B073CE" w:rsidRPr="00855069" w:rsidRDefault="00B073CE">
      <w:pPr>
        <w:pStyle w:val="ListParagraph"/>
        <w:numPr>
          <w:ilvl w:val="1"/>
          <w:numId w:val="15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How was proactive involvement encouraged?</w:t>
      </w:r>
    </w:p>
    <w:p w14:paraId="376F1F89" w14:textId="77777777" w:rsidR="00B073CE" w:rsidRPr="00855069" w:rsidRDefault="00B073CE">
      <w:pPr>
        <w:pStyle w:val="ListParagraph"/>
        <w:numPr>
          <w:ilvl w:val="1"/>
          <w:numId w:val="15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What methods were used to solicit information, ideas, and opinions of Underserved Populations?</w:t>
      </w:r>
    </w:p>
    <w:p w14:paraId="3D199121" w14:textId="4273D323" w:rsidR="00B073CE" w:rsidRPr="00855069" w:rsidRDefault="00B073CE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Public Meetings</w:t>
      </w:r>
      <w:r w:rsidR="003A57BA">
        <w:rPr>
          <w:rFonts w:cstheme="minorHAnsi"/>
          <w:bCs/>
          <w:iCs/>
          <w:sz w:val="20"/>
          <w:szCs w:val="20"/>
        </w:rPr>
        <w:t>:</w:t>
      </w:r>
    </w:p>
    <w:p w14:paraId="18E167F9" w14:textId="77777777" w:rsidR="00B073CE" w:rsidRPr="00855069" w:rsidRDefault="00B073CE">
      <w:pPr>
        <w:pStyle w:val="ListParagraph"/>
        <w:numPr>
          <w:ilvl w:val="1"/>
          <w:numId w:val="16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Identify locations for Stakeholder and/or Public Meetings or Hearings.</w:t>
      </w:r>
    </w:p>
    <w:p w14:paraId="1A5E6BCA" w14:textId="2C63DD57" w:rsidR="00B073CE" w:rsidRDefault="00B073CE">
      <w:pPr>
        <w:pStyle w:val="ListParagraph"/>
        <w:numPr>
          <w:ilvl w:val="1"/>
          <w:numId w:val="16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 xml:space="preserve">What </w:t>
      </w:r>
      <w:r w:rsidR="00346B0F">
        <w:rPr>
          <w:rFonts w:cstheme="minorHAnsi"/>
          <w:bCs/>
          <w:iCs/>
          <w:sz w:val="20"/>
          <w:szCs w:val="20"/>
        </w:rPr>
        <w:t>public involvement</w:t>
      </w:r>
      <w:r w:rsidRPr="00855069">
        <w:rPr>
          <w:rFonts w:cstheme="minorHAnsi"/>
          <w:bCs/>
          <w:iCs/>
          <w:sz w:val="20"/>
          <w:szCs w:val="20"/>
        </w:rPr>
        <w:t xml:space="preserve"> materials were used (displays, handouts, notifications, etc.)?</w:t>
      </w:r>
    </w:p>
    <w:p w14:paraId="439D6927" w14:textId="0D01F4C5" w:rsidR="00855069" w:rsidRDefault="00855069" w:rsidP="00855069">
      <w:pPr>
        <w:pStyle w:val="Heading1"/>
        <w:rPr>
          <w:rFonts w:eastAsiaTheme="minorHAnsi"/>
        </w:rPr>
      </w:pPr>
      <w:bookmarkStart w:id="5" w:name="_Toc145499403"/>
      <w:r>
        <w:rPr>
          <w:rFonts w:eastAsiaTheme="minorHAnsi"/>
        </w:rPr>
        <w:lastRenderedPageBreak/>
        <w:t>Engagement Results</w:t>
      </w:r>
      <w:bookmarkEnd w:id="5"/>
    </w:p>
    <w:p w14:paraId="1FFA034E" w14:textId="279E7A0B" w:rsidR="00855069" w:rsidRPr="00855069" w:rsidRDefault="00855069" w:rsidP="00855069">
      <w:pPr>
        <w:spacing w:before="120" w:after="120"/>
        <w:rPr>
          <w:rFonts w:eastAsiaTheme="minorHAnsi" w:cstheme="minorHAnsi"/>
          <w:b/>
          <w:iCs/>
          <w:sz w:val="20"/>
          <w:szCs w:val="20"/>
          <w:lang w:eastAsia="en-US"/>
        </w:rPr>
      </w:pPr>
      <w:r w:rsidRPr="00855069">
        <w:rPr>
          <w:rFonts w:eastAsiaTheme="minorHAnsi" w:cstheme="minorHAnsi"/>
          <w:b/>
          <w:iCs/>
          <w:sz w:val="20"/>
          <w:szCs w:val="20"/>
          <w:lang w:eastAsia="en-US"/>
        </w:rPr>
        <w:t>P</w:t>
      </w:r>
      <w:r w:rsidR="003A57BA">
        <w:rPr>
          <w:rFonts w:eastAsiaTheme="minorHAnsi" w:cstheme="minorHAnsi"/>
          <w:b/>
          <w:iCs/>
          <w:sz w:val="20"/>
          <w:szCs w:val="20"/>
          <w:lang w:eastAsia="en-US"/>
        </w:rPr>
        <w:t xml:space="preserve">ublic Involvement </w:t>
      </w:r>
      <w:r w:rsidRPr="00855069">
        <w:rPr>
          <w:rFonts w:eastAsiaTheme="minorHAnsi" w:cstheme="minorHAnsi"/>
          <w:b/>
          <w:iCs/>
          <w:sz w:val="20"/>
          <w:szCs w:val="20"/>
          <w:lang w:eastAsia="en-US"/>
        </w:rPr>
        <w:t>Comments and Responses</w:t>
      </w:r>
    </w:p>
    <w:p w14:paraId="555D80E1" w14:textId="210F188A" w:rsidR="00855069" w:rsidRPr="00855069" w:rsidRDefault="00855069" w:rsidP="00855069">
      <w:pPr>
        <w:rPr>
          <w:rFonts w:eastAsiaTheme="minorHAnsi" w:cstheme="minorHAnsi"/>
          <w:bCs/>
          <w:iCs/>
          <w:sz w:val="20"/>
          <w:szCs w:val="20"/>
          <w:lang w:eastAsia="en-US"/>
        </w:rPr>
      </w:pPr>
      <w:r w:rsidRPr="00855069">
        <w:rPr>
          <w:rFonts w:eastAsiaTheme="minorHAnsi" w:cstheme="minorHAnsi"/>
          <w:bCs/>
          <w:iCs/>
          <w:sz w:val="20"/>
          <w:szCs w:val="20"/>
          <w:lang w:eastAsia="en-US"/>
        </w:rPr>
        <w:t xml:space="preserve">Provide a summary of comments, including how comments were received, </w:t>
      </w:r>
      <w:r w:rsidR="003A57BA" w:rsidRPr="00855069">
        <w:rPr>
          <w:rFonts w:eastAsiaTheme="minorHAnsi" w:cstheme="minorHAnsi"/>
          <w:bCs/>
          <w:iCs/>
          <w:sz w:val="20"/>
          <w:szCs w:val="20"/>
          <w:lang w:eastAsia="en-US"/>
        </w:rPr>
        <w:t>addressed,</w:t>
      </w:r>
      <w:r w:rsidRPr="00855069">
        <w:rPr>
          <w:rFonts w:eastAsiaTheme="minorHAnsi" w:cstheme="minorHAnsi"/>
          <w:bCs/>
          <w:iCs/>
          <w:sz w:val="20"/>
          <w:szCs w:val="20"/>
          <w:lang w:eastAsia="en-US"/>
        </w:rPr>
        <w:t xml:space="preserve"> and responded to. </w:t>
      </w:r>
    </w:p>
    <w:p w14:paraId="7F2624C1" w14:textId="77777777" w:rsidR="00855069" w:rsidRPr="00855069" w:rsidRDefault="0085506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How were comments submitted?</w:t>
      </w:r>
    </w:p>
    <w:p w14:paraId="755D0B54" w14:textId="77777777" w:rsidR="00855069" w:rsidRPr="00855069" w:rsidRDefault="0085506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Who were comments directed to?</w:t>
      </w:r>
    </w:p>
    <w:p w14:paraId="0D88823D" w14:textId="77777777" w:rsidR="00855069" w:rsidRPr="00855069" w:rsidRDefault="0085506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How were comments responded to and by whom?</w:t>
      </w:r>
    </w:p>
    <w:p w14:paraId="48F92737" w14:textId="77777777" w:rsidR="00855069" w:rsidRPr="00855069" w:rsidRDefault="0085506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When were responses provided?</w:t>
      </w:r>
    </w:p>
    <w:p w14:paraId="196246A5" w14:textId="7AA67AB8" w:rsidR="00855069" w:rsidRDefault="00855069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cstheme="minorHAnsi"/>
          <w:bCs/>
          <w:iCs/>
          <w:sz w:val="20"/>
          <w:szCs w:val="20"/>
        </w:rPr>
      </w:pPr>
      <w:r w:rsidRPr="00855069">
        <w:rPr>
          <w:rFonts w:cstheme="minorHAnsi"/>
          <w:bCs/>
          <w:iCs/>
          <w:sz w:val="20"/>
          <w:szCs w:val="20"/>
        </w:rPr>
        <w:t>What were the key concerns of the public?</w:t>
      </w:r>
    </w:p>
    <w:p w14:paraId="5FBEDFCD" w14:textId="2EB69B98" w:rsidR="00855069" w:rsidRDefault="00855069" w:rsidP="00855069">
      <w:pPr>
        <w:pStyle w:val="Heading1"/>
      </w:pPr>
      <w:bookmarkStart w:id="6" w:name="_Toc145499404"/>
      <w:r>
        <w:lastRenderedPageBreak/>
        <w:t>Conclusion</w:t>
      </w:r>
      <w:bookmarkEnd w:id="6"/>
    </w:p>
    <w:p w14:paraId="70997C23" w14:textId="77777777" w:rsidR="00855069" w:rsidRPr="00855069" w:rsidRDefault="00855069" w:rsidP="00855069">
      <w:pPr>
        <w:spacing w:after="160" w:line="259" w:lineRule="auto"/>
        <w:jc w:val="both"/>
        <w:rPr>
          <w:rFonts w:eastAsiaTheme="minorHAnsi" w:cstheme="minorHAnsi"/>
          <w:bCs/>
          <w:iCs/>
          <w:sz w:val="20"/>
          <w:szCs w:val="20"/>
          <w:lang w:eastAsia="en-US"/>
        </w:rPr>
      </w:pPr>
      <w:r w:rsidRPr="00855069">
        <w:rPr>
          <w:rFonts w:eastAsiaTheme="minorHAnsi" w:cstheme="minorHAnsi"/>
          <w:bCs/>
          <w:iCs/>
          <w:sz w:val="20"/>
          <w:szCs w:val="20"/>
          <w:lang w:eastAsia="en-US"/>
        </w:rPr>
        <w:t>Provide a summary of how the input provided was considered during the final product development and outline next steps.</w:t>
      </w:r>
    </w:p>
    <w:p w14:paraId="2E7BE798" w14:textId="77777777" w:rsidR="00855069" w:rsidRPr="00855069" w:rsidRDefault="00855069" w:rsidP="00855069">
      <w:pPr>
        <w:pStyle w:val="BodyText"/>
      </w:pPr>
    </w:p>
    <w:p w14:paraId="1F17F0AD" w14:textId="77777777" w:rsidR="00855069" w:rsidRPr="00855069" w:rsidRDefault="00855069" w:rsidP="00855069">
      <w:pPr>
        <w:pStyle w:val="BodyText"/>
        <w:rPr>
          <w:rFonts w:eastAsiaTheme="minorHAnsi"/>
        </w:rPr>
      </w:pPr>
    </w:p>
    <w:p w14:paraId="1D86B26C" w14:textId="77777777" w:rsidR="00B073CE" w:rsidRPr="00B073CE" w:rsidRDefault="00B073CE" w:rsidP="00B073CE">
      <w:pPr>
        <w:autoSpaceDE w:val="0"/>
        <w:autoSpaceDN w:val="0"/>
        <w:adjustRightInd w:val="0"/>
        <w:ind w:right="-180"/>
        <w:jc w:val="both"/>
        <w:rPr>
          <w:rFonts w:eastAsiaTheme="minorHAnsi" w:cstheme="minorHAnsi"/>
          <w:bCs/>
          <w:iCs/>
          <w:sz w:val="20"/>
          <w:szCs w:val="20"/>
          <w:lang w:eastAsia="en-US"/>
        </w:rPr>
      </w:pPr>
    </w:p>
    <w:p w14:paraId="10DA9975" w14:textId="77777777" w:rsidR="00B073CE" w:rsidRPr="00011182" w:rsidRDefault="00B073CE" w:rsidP="00B073CE">
      <w:pPr>
        <w:ind w:firstLine="720"/>
        <w:rPr>
          <w:rFonts w:ascii="Trebuchet MS" w:hAnsi="Trebuchet MS"/>
          <w:b/>
          <w:sz w:val="20"/>
          <w:szCs w:val="20"/>
        </w:rPr>
      </w:pPr>
    </w:p>
    <w:p w14:paraId="4150FEAD" w14:textId="77777777" w:rsidR="00B073CE" w:rsidRPr="00B073CE" w:rsidRDefault="00B073CE" w:rsidP="00B073CE">
      <w:pPr>
        <w:pStyle w:val="BodyText"/>
      </w:pPr>
    </w:p>
    <w:p w14:paraId="60ECDF5A" w14:textId="77777777" w:rsidR="00C436E9" w:rsidRPr="00C436E9" w:rsidRDefault="00C436E9" w:rsidP="00C436E9">
      <w:pPr>
        <w:pStyle w:val="BodyText"/>
        <w:rPr>
          <w:rFonts w:eastAsiaTheme="minorHAnsi"/>
        </w:rPr>
      </w:pPr>
    </w:p>
    <w:p w14:paraId="3EBB8E92" w14:textId="77777777" w:rsidR="00C436E9" w:rsidRPr="00C436E9" w:rsidRDefault="00C436E9" w:rsidP="00C436E9">
      <w:pPr>
        <w:pStyle w:val="BodyText"/>
      </w:pPr>
    </w:p>
    <w:p w14:paraId="0A145960" w14:textId="77777777" w:rsidR="00B55211" w:rsidRPr="00B55211" w:rsidRDefault="00B55211" w:rsidP="00B55211">
      <w:pPr>
        <w:rPr>
          <w:rFonts w:cstheme="minorHAnsi"/>
          <w:bCs/>
          <w:iCs/>
          <w:sz w:val="20"/>
          <w:szCs w:val="20"/>
        </w:rPr>
      </w:pPr>
    </w:p>
    <w:p w14:paraId="6EB91517" w14:textId="77777777" w:rsidR="00B55211" w:rsidRPr="00B55211" w:rsidRDefault="00B55211" w:rsidP="00B55211">
      <w:pPr>
        <w:pStyle w:val="BodyText"/>
      </w:pPr>
    </w:p>
    <w:sectPr w:rsidR="00B55211" w:rsidRPr="00B55211" w:rsidSect="0040128C">
      <w:headerReference w:type="default" r:id="rId13"/>
      <w:footerReference w:type="default" r:id="rId14"/>
      <w:pgSz w:w="12242" w:h="15842" w:code="1"/>
      <w:pgMar w:top="1728" w:right="1469" w:bottom="1080" w:left="842" w:header="1080" w:footer="801" w:gutter="461"/>
      <w:cols w:space="7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97C73" w14:textId="77777777" w:rsidR="00AD7204" w:rsidRDefault="00AD7204" w:rsidP="003F0066">
      <w:r>
        <w:separator/>
      </w:r>
    </w:p>
  </w:endnote>
  <w:endnote w:type="continuationSeparator" w:id="0">
    <w:p w14:paraId="00649D3D" w14:textId="77777777" w:rsidR="00AD7204" w:rsidRDefault="00AD7204" w:rsidP="003F0066">
      <w:r>
        <w:continuationSeparator/>
      </w:r>
    </w:p>
  </w:endnote>
  <w:endnote w:type="continuationNotice" w:id="1">
    <w:p w14:paraId="69A481DC" w14:textId="77777777" w:rsidR="00AD7204" w:rsidRDefault="00AD72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4A09580C-8487-4D69-9DAF-B4EF12F1DC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78BE72BE-1CFB-4BE9-AEAB-C64E082F77C4}"/>
  </w:font>
  <w:font w:name="Arial Bold"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4CADDF56-86EF-4BDD-B0BF-CECC42B7FC04}"/>
    <w:embedItalic r:id="rId4" w:fontKey="{53B303A2-971D-492D-98B4-297AA70B88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93D4A88-3CF1-423F-911F-0271139D13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F9EE525-B132-40BB-B2B4-68162AE6B73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D2F9F1E0-0B15-4D50-936D-48DB39E9840D}"/>
    <w:embedBold r:id="rId8" w:fontKey="{F949D0C5-BEBD-47C8-BB08-BFE8579D1B4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9" w:fontKey="{946D0BF7-B4A0-4E7B-B40D-1F20A0BBE18B}"/>
    <w:embedItalic r:id="rId10" w:fontKey="{CD4A86AB-9CAE-4987-A472-AF3DB192A959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293FF6E9" w:rsidR="00425340" w:rsidRDefault="00425340" w:rsidP="00355152">
    <w:pPr>
      <w:pStyle w:val="NormalWeb"/>
      <w:spacing w:before="0" w:beforeAutospacing="0" w:after="0" w:afterAutospacing="0" w:line="240" w:lineRule="exact"/>
      <w:jc w:val="center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6DD4BA" wp14:editId="4CF51084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272A2523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355152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355152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71.05pt;margin-top:804.5pt;width:292.9pt;height:3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272A2523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355152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355152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99600" wp14:editId="708782E0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7396DC20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355152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355152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31" type="#_x0000_t202" style="position:absolute;left:0;text-align:left;margin-left:59.6pt;margin-top:805.1pt;width:303.25pt;height:3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7396DC20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355152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355152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4426886F" w:rsidR="009A11C2" w:rsidRPr="005D398E" w:rsidRDefault="005D398E" w:rsidP="009A11C2">
    <w:pPr>
      <w:pStyle w:val="NormalWeb"/>
      <w:spacing w:before="0" w:beforeAutospacing="0" w:after="0" w:afterAutospacing="0" w:line="240" w:lineRule="exact"/>
      <w:jc w:val="center"/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</w:pPr>
    <w:bookmarkStart w:id="7" w:name="_Hlk126858421"/>
    <w:bookmarkStart w:id="8" w:name="_Hlk126858422"/>
    <w:r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INDOT</w:t>
    </w:r>
    <w:r w:rsidR="00044AA0" w:rsidRPr="005D398E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</w:t>
    </w:r>
    <w:r w:rsidR="00355152" w:rsidRPr="005D398E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□ PUBLIC</w:t>
    </w:r>
    <w:r w:rsidR="00BA6BF5" w:rsidRPr="005D398E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ENGAGEMENT SUMMARY</w:t>
    </w:r>
    <w:r w:rsidR="00044AA0" w:rsidRPr="005D398E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</w:t>
    </w:r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4186A" w14:textId="77777777" w:rsidR="00AD7204" w:rsidRDefault="00AD7204" w:rsidP="003F0066">
      <w:r>
        <w:separator/>
      </w:r>
    </w:p>
  </w:footnote>
  <w:footnote w:type="continuationSeparator" w:id="0">
    <w:p w14:paraId="7866B4B9" w14:textId="77777777" w:rsidR="00AD7204" w:rsidRDefault="00AD7204" w:rsidP="003F0066">
      <w:r>
        <w:continuationSeparator/>
      </w:r>
    </w:p>
  </w:footnote>
  <w:footnote w:type="continuationNotice" w:id="1">
    <w:p w14:paraId="29E56DEA" w14:textId="77777777" w:rsidR="00AD7204" w:rsidRDefault="00AD72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77777777" w:rsidR="001F1C3C" w:rsidRPr="0018510F" w:rsidRDefault="001F1C3C" w:rsidP="009A11C2">
    <w:pPr>
      <w:spacing w:before="20"/>
      <w:ind w:left="20"/>
      <w:rPr>
        <w:color w:val="A6A6A6" w:themeColor="background2" w:themeShade="A6"/>
      </w:rPr>
    </w:pPr>
    <w:r w:rsidRPr="0018510F">
      <w:rPr>
        <w:noProof/>
        <w:color w:val="A6A6A6" w:themeColor="background2" w:themeShade="A6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76DC3BA2" wp14:editId="347021DC">
              <wp:simplePos x="0" y="0"/>
              <wp:positionH relativeFrom="column">
                <wp:posOffset>-817929</wp:posOffset>
              </wp:positionH>
              <wp:positionV relativeFrom="paragraph">
                <wp:posOffset>-514350</wp:posOffset>
              </wp:positionV>
              <wp:extent cx="7766685" cy="727671"/>
              <wp:effectExtent l="0" t="0" r="5715" b="349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6685" cy="727671"/>
                        <a:chOff x="0" y="0"/>
                        <a:chExt cx="7766685" cy="72767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857"/>
                          <a:ext cx="7766685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6" name="object 7"/>
                      <wps:cNvSpPr/>
                      <wps:spPr>
                        <a:xfrm>
                          <a:off x="3499945" y="0"/>
                          <a:ext cx="727671" cy="72767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FC6335" id="Group 2" o:spid="_x0000_s1026" style="position:absolute;margin-left:-64.4pt;margin-top:-40.5pt;width:611.55pt;height:57.3pt;z-index:-251656704;mso-width-relative:margin;mso-height-relative:margin" coordsize="77666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2008;width:7766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">
                <v:imagedata r:id="rId3" o:title=""/>
              </v:shape>
              <v:rect id="object 7" o:spid="_x0000_s1028" style="position:absolute;left:34999;width:7277;height: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" stroked="f">
                <v:fill r:id="rId4" o:title="" recolor="t" rotate="t" type="frame"/>
                <v:shadow on="t" color="black" opacity="26214f" origin="-.5,-.5" offset=".49892mm,.49892mm"/>
                <v:textbox inset="0,0,0,0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2" w15:restartNumberingAfterBreak="0">
    <w:nsid w:val="1E1C5E28"/>
    <w:multiLevelType w:val="hybridMultilevel"/>
    <w:tmpl w:val="CF4AC4B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4" w15:restartNumberingAfterBreak="0">
    <w:nsid w:val="222C2A6A"/>
    <w:multiLevelType w:val="hybridMultilevel"/>
    <w:tmpl w:val="D2409676"/>
    <w:lvl w:ilvl="0" w:tplc="595A4048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5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6" w15:restartNumberingAfterBreak="0">
    <w:nsid w:val="3F044A2A"/>
    <w:multiLevelType w:val="hybridMultilevel"/>
    <w:tmpl w:val="D8E45F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472CB"/>
    <w:multiLevelType w:val="hybridMultilevel"/>
    <w:tmpl w:val="DD06C0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A6091"/>
    <w:multiLevelType w:val="hybridMultilevel"/>
    <w:tmpl w:val="47A6046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4A5920"/>
    <w:multiLevelType w:val="hybridMultilevel"/>
    <w:tmpl w:val="17AC73D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12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72F97F07"/>
    <w:multiLevelType w:val="hybridMultilevel"/>
    <w:tmpl w:val="E3AE0C8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93AB9"/>
    <w:multiLevelType w:val="hybridMultilevel"/>
    <w:tmpl w:val="293A04B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F00209"/>
    <w:multiLevelType w:val="hybridMultilevel"/>
    <w:tmpl w:val="743C9F6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11"/>
  </w:num>
  <w:num w:numId="3" w16cid:durableId="1969624719">
    <w:abstractNumId w:val="5"/>
  </w:num>
  <w:num w:numId="4" w16cid:durableId="594560630">
    <w:abstractNumId w:val="3"/>
  </w:num>
  <w:num w:numId="5" w16cid:durableId="978850309">
    <w:abstractNumId w:val="12"/>
  </w:num>
  <w:num w:numId="6" w16cid:durableId="335309447">
    <w:abstractNumId w:val="10"/>
  </w:num>
  <w:num w:numId="7" w16cid:durableId="1875144946">
    <w:abstractNumId w:val="1"/>
  </w:num>
  <w:num w:numId="8" w16cid:durableId="375588973">
    <w:abstractNumId w:val="9"/>
  </w:num>
  <w:num w:numId="9" w16cid:durableId="729813595">
    <w:abstractNumId w:val="13"/>
  </w:num>
  <w:num w:numId="10" w16cid:durableId="757168689">
    <w:abstractNumId w:val="15"/>
  </w:num>
  <w:num w:numId="11" w16cid:durableId="1717311860">
    <w:abstractNumId w:val="2"/>
  </w:num>
  <w:num w:numId="12" w16cid:durableId="425738443">
    <w:abstractNumId w:val="7"/>
  </w:num>
  <w:num w:numId="13" w16cid:durableId="1444568937">
    <w:abstractNumId w:val="14"/>
  </w:num>
  <w:num w:numId="14" w16cid:durableId="1128086889">
    <w:abstractNumId w:val="4"/>
  </w:num>
  <w:num w:numId="15" w16cid:durableId="1403288801">
    <w:abstractNumId w:val="8"/>
  </w:num>
  <w:num w:numId="16" w16cid:durableId="1815098917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3F2B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39E1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77D33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4E72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A58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0F"/>
    <w:rsid w:val="00346BE8"/>
    <w:rsid w:val="00347355"/>
    <w:rsid w:val="003505D4"/>
    <w:rsid w:val="003514A3"/>
    <w:rsid w:val="00351D71"/>
    <w:rsid w:val="00351F1C"/>
    <w:rsid w:val="0035297D"/>
    <w:rsid w:val="00354D84"/>
    <w:rsid w:val="00355152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1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7BA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2BE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81F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0982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330"/>
    <w:rsid w:val="005D286B"/>
    <w:rsid w:val="005D305C"/>
    <w:rsid w:val="005D398E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16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E7F01"/>
    <w:rsid w:val="006F05F7"/>
    <w:rsid w:val="006F103A"/>
    <w:rsid w:val="006F23C0"/>
    <w:rsid w:val="006F281C"/>
    <w:rsid w:val="006F3626"/>
    <w:rsid w:val="006F3E99"/>
    <w:rsid w:val="006F4473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5069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E7975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AE1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41A"/>
    <w:rsid w:val="009F6660"/>
    <w:rsid w:val="009F72EA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D7204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0E68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3CE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211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1BA1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6BF5"/>
    <w:rsid w:val="00BA73F4"/>
    <w:rsid w:val="00BA7ED8"/>
    <w:rsid w:val="00BB067B"/>
    <w:rsid w:val="00BB0AD2"/>
    <w:rsid w:val="00BB1BDD"/>
    <w:rsid w:val="00BB1CCD"/>
    <w:rsid w:val="00BB2258"/>
    <w:rsid w:val="00BB2493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07572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6E9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317A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65D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615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66C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5693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5F8"/>
    <w:rsid w:val="00EB6680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uiPriority w:val="99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211"/>
    <w:pPr>
      <w:spacing w:before="120" w:after="60"/>
      <w:jc w:val="center"/>
    </w:pPr>
    <w:rPr>
      <w:rFonts w:asciiTheme="majorHAnsi" w:eastAsia="Book Antiqua" w:hAnsiTheme="majorHAnsi"/>
      <w:color w:val="121243" w:themeColor="text1"/>
      <w:sz w:val="36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55211"/>
    <w:rPr>
      <w:rFonts w:asciiTheme="majorHAnsi" w:eastAsia="Book Antiqua" w:hAnsiTheme="majorHAnsi"/>
      <w:color w:val="121243" w:themeColor="text1"/>
      <w:sz w:val="36"/>
      <w:szCs w:val="24"/>
      <w:lang w:val="en-US" w:eastAsia="en-US"/>
    </w:rPr>
  </w:style>
  <w:style w:type="paragraph" w:customStyle="1" w:styleId="Reverse">
    <w:name w:val="Reverse"/>
    <w:basedOn w:val="Normal"/>
    <w:link w:val="ReverseChar"/>
    <w:qFormat/>
    <w:rsid w:val="00B55211"/>
    <w:pPr>
      <w:widowControl w:val="0"/>
      <w:pBdr>
        <w:top w:val="single" w:sz="48" w:space="4" w:color="auto"/>
        <w:bottom w:val="single" w:sz="48" w:space="4" w:color="auto"/>
      </w:pBdr>
      <w:shd w:val="clear" w:color="auto" w:fill="121243" w:themeFill="text1"/>
      <w:jc w:val="center"/>
    </w:pPr>
    <w:rPr>
      <w:rFonts w:ascii="Trebuchet MS" w:eastAsiaTheme="minorHAnsi" w:hAnsi="Trebuchet MS" w:cstheme="minorBidi"/>
      <w:i/>
      <w:color w:val="25408F" w:themeColor="background1"/>
      <w:sz w:val="36"/>
      <w:szCs w:val="40"/>
      <w:lang w:eastAsia="en-US"/>
    </w:rPr>
  </w:style>
  <w:style w:type="character" w:customStyle="1" w:styleId="ReverseChar">
    <w:name w:val="Reverse Char"/>
    <w:basedOn w:val="DefaultParagraphFont"/>
    <w:link w:val="Reverse"/>
    <w:rsid w:val="00B55211"/>
    <w:rPr>
      <w:rFonts w:ascii="Trebuchet MS" w:eastAsiaTheme="minorHAnsi" w:hAnsi="Trebuchet MS" w:cstheme="minorBidi"/>
      <w:i/>
      <w:color w:val="25408F" w:themeColor="background1"/>
      <w:sz w:val="36"/>
      <w:szCs w:val="40"/>
      <w:shd w:val="clear" w:color="auto" w:fill="121243" w:themeFill="text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image" Target="media/image1.png"/><Relationship Id="rId1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203E34-B1A0-4B4E-AB3C-678CAE53AE8D}"/>
</file>

<file path=customXml/itemProps4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  <ds:schemaRef ds:uri="cf458bbb-7650-4dca-910f-140419a120bb"/>
    <ds:schemaRef ds:uri="d51c2e21-b2e3-4ff2-9ded-4afc6d5621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report.dotm</Template>
  <TotalTime>38</TotalTime>
  <Pages>7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Welch, Faith A</cp:lastModifiedBy>
  <cp:revision>30</cp:revision>
  <cp:lastPrinted>2000-03-07T09:20:00Z</cp:lastPrinted>
  <dcterms:created xsi:type="dcterms:W3CDTF">2023-09-12T09:14:00Z</dcterms:created>
  <dcterms:modified xsi:type="dcterms:W3CDTF">2023-09-29T14:43:00Z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MediaServiceImageTags">
    <vt:lpwstr/>
  </property>
</Properties>
</file>