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85AA2" w14:textId="5D7E1295" w:rsidR="00B4427C" w:rsidRPr="00092618" w:rsidRDefault="009A2265" w:rsidP="00092618">
      <w:pPr>
        <w:pStyle w:val="Heading1"/>
      </w:pPr>
      <w:bookmarkStart w:id="0" w:name="_Toc145509858"/>
      <w:r>
        <w:t>PowerPoint Template</w:t>
      </w:r>
      <w:bookmarkEnd w:id="0"/>
    </w:p>
    <w:p w14:paraId="6238DDF4" w14:textId="32600854" w:rsidR="009A2265" w:rsidRDefault="009A2265" w:rsidP="009A2265">
      <w:pPr>
        <w:pStyle w:val="BodyText"/>
        <w:spacing w:before="360" w:line="247" w:lineRule="auto"/>
        <w:ind w:right="130"/>
        <w:jc w:val="center"/>
        <w:rPr>
          <w:color w:val="00338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5BC5EA3E" wp14:editId="60CFCEE1">
                <wp:simplePos x="0" y="0"/>
                <wp:positionH relativeFrom="page">
                  <wp:posOffset>4771390</wp:posOffset>
                </wp:positionH>
                <wp:positionV relativeFrom="paragraph">
                  <wp:posOffset>202142</wp:posOffset>
                </wp:positionV>
                <wp:extent cx="2359660" cy="1334770"/>
                <wp:effectExtent l="9525" t="9525" r="2540" b="8255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9660" cy="1334770"/>
                          <a:chOff x="7335" y="215"/>
                          <a:chExt cx="3716" cy="2102"/>
                        </a:xfrm>
                      </wpg:grpSpPr>
                      <pic:pic xmlns:pic="http://schemas.openxmlformats.org/drawingml/2006/picture">
                        <pic:nvPicPr>
                          <pic:cNvPr id="3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7" y="229"/>
                            <a:ext cx="3516" cy="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7342" y="222"/>
                            <a:ext cx="3701" cy="2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66647C" id="Group 38" o:spid="_x0000_s1026" style="position:absolute;margin-left:375.7pt;margin-top:15.9pt;width:185.8pt;height:105.1pt;z-index:251808768;mso-position-horizontal-relative:page" coordorigin="7335,215" coordsize="3716,2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7507;top:229;width:3516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">
                  <v:imagedata r:id="rId21" o:title=""/>
                </v:shape>
                <v:rect id="Rectangle 12" o:spid="_x0000_s1028" style="position:absolute;left:7342;top:222;width:3701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" filled="f"/>
                <w10:wrap anchorx="page"/>
              </v:group>
            </w:pict>
          </mc:Fallback>
        </mc:AlternateContent>
      </w:r>
      <w:r w:rsidR="00077A01">
        <w:rPr>
          <w:color w:val="00338D"/>
        </w:rPr>
        <w:t xml:space="preserve">As of </w:t>
      </w:r>
      <w:r w:rsidRPr="009A2265">
        <w:rPr>
          <w:color w:val="00338D"/>
        </w:rPr>
        <w:t>August 2020</w:t>
      </w:r>
    </w:p>
    <w:p w14:paraId="2EBCB7FE" w14:textId="1C938341" w:rsidR="009A2265" w:rsidRDefault="009A2265" w:rsidP="009A2265">
      <w:pPr>
        <w:pStyle w:val="BodyText"/>
        <w:spacing w:before="178" w:line="259" w:lineRule="auto"/>
        <w:ind w:left="120" w:right="4115"/>
      </w:pPr>
      <w:r>
        <w:t>The current INDOT PowerPoint template contains a watermark of the INDOT logo and four transportation elements down the right edge of the slide. The template utilizes a widescreen (9x16) format.</w:t>
      </w:r>
    </w:p>
    <w:p w14:paraId="18EB44AC" w14:textId="77777777" w:rsidR="009A2265" w:rsidRDefault="009A2265" w:rsidP="009A2265">
      <w:pPr>
        <w:pStyle w:val="BodyText"/>
        <w:spacing w:before="160" w:line="259" w:lineRule="auto"/>
        <w:ind w:left="120" w:right="4177"/>
      </w:pPr>
      <w:r>
        <w:t>The INDOT PowerPoint template can be downloaded from the ERIN Templates, Logos &amp; Guidelines webpage:</w:t>
      </w:r>
    </w:p>
    <w:p w14:paraId="14B63335" w14:textId="77777777" w:rsidR="009A2265" w:rsidRDefault="009A2265" w:rsidP="009A2265">
      <w:pPr>
        <w:pStyle w:val="BodyText"/>
        <w:spacing w:before="6"/>
      </w:pPr>
    </w:p>
    <w:p w14:paraId="2CD73EFD" w14:textId="77777777" w:rsidR="009A2265" w:rsidRDefault="00000000" w:rsidP="009A2265">
      <w:pPr>
        <w:pStyle w:val="BodyText"/>
        <w:spacing w:before="1"/>
        <w:ind w:left="120"/>
      </w:pPr>
      <w:hyperlink r:id="rId22">
        <w:r w:rsidR="009A2265">
          <w:rPr>
            <w:color w:val="0462C1"/>
            <w:u w:val="single" w:color="0462C1"/>
          </w:rPr>
          <w:t>https://ingov.sharepoint.com/sites/INDOTIntranet/SitePages/Templates,-Logos-%26-Guidelines.aspx</w:t>
        </w:r>
      </w:hyperlink>
    </w:p>
    <w:p w14:paraId="5898355E" w14:textId="77777777" w:rsidR="009A2265" w:rsidRPr="009A2265" w:rsidRDefault="009A2265" w:rsidP="009A2265">
      <w:pPr>
        <w:pStyle w:val="BodyText"/>
        <w:rPr>
          <w:b/>
          <w:bCs/>
          <w:color w:val="00338D"/>
          <w:sz w:val="24"/>
          <w:szCs w:val="24"/>
        </w:rPr>
      </w:pPr>
      <w:r w:rsidRPr="009A2265">
        <w:rPr>
          <w:b/>
          <w:bCs/>
          <w:color w:val="00338D"/>
          <w:sz w:val="24"/>
          <w:szCs w:val="24"/>
        </w:rPr>
        <w:t>To transfer an existing presentation to the INDOT template, follow these steps:</w:t>
      </w:r>
    </w:p>
    <w:p w14:paraId="62443F99" w14:textId="62F42B93" w:rsidR="009A2265" w:rsidRPr="009A2265" w:rsidRDefault="009A2265" w:rsidP="009A2265">
      <w:pPr>
        <w:spacing w:before="183" w:line="259" w:lineRule="auto"/>
        <w:ind w:left="120" w:right="516"/>
        <w:rPr>
          <w:i/>
          <w:sz w:val="20"/>
          <w:szCs w:val="18"/>
        </w:rPr>
      </w:pPr>
      <w:r w:rsidRPr="009A2265">
        <w:rPr>
          <w:i/>
          <w:sz w:val="20"/>
          <w:szCs w:val="18"/>
        </w:rPr>
        <w:t>Note: The current version of the PowerPoint application does not enable users to use the “Reuse Slide” feature to bulk transfer slides from an existing/old presentation to the INDOT template. Use the steps below to transfer slides to the INDOT template.</w:t>
      </w:r>
    </w:p>
    <w:p w14:paraId="6F48B25C" w14:textId="59291705" w:rsidR="009A2265" w:rsidRDefault="009A2265" w:rsidP="009A2265">
      <w:pPr>
        <w:pStyle w:val="BodyText"/>
        <w:spacing w:before="8"/>
        <w:rPr>
          <w:i/>
          <w:sz w:val="23"/>
        </w:rPr>
      </w:pPr>
    </w:p>
    <w:p w14:paraId="52EF7532" w14:textId="4C3898D1" w:rsidR="009A2265" w:rsidRPr="009A2265" w:rsidRDefault="009A2265" w:rsidP="009A2265">
      <w:pPr>
        <w:pStyle w:val="ListParagraph"/>
        <w:widowControl w:val="0"/>
        <w:numPr>
          <w:ilvl w:val="0"/>
          <w:numId w:val="57"/>
        </w:numPr>
        <w:tabs>
          <w:tab w:val="left" w:pos="841"/>
        </w:tabs>
        <w:autoSpaceDE w:val="0"/>
        <w:autoSpaceDN w:val="0"/>
        <w:spacing w:after="0"/>
        <w:ind w:right="6050"/>
        <w:contextualSpacing w:val="0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6720" behindDoc="1" locked="0" layoutInCell="1" allowOverlap="1" wp14:anchorId="52B82D8E" wp14:editId="14B488EC">
                <wp:simplePos x="0" y="0"/>
                <wp:positionH relativeFrom="page">
                  <wp:posOffset>3490383</wp:posOffset>
                </wp:positionH>
                <wp:positionV relativeFrom="paragraph">
                  <wp:posOffset>397933</wp:posOffset>
                </wp:positionV>
                <wp:extent cx="3957320" cy="2061210"/>
                <wp:effectExtent l="6985" t="6350" r="7620" b="889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7320" cy="2061210"/>
                          <a:chOff x="4901" y="68"/>
                          <a:chExt cx="6232" cy="3246"/>
                        </a:xfrm>
                      </wpg:grpSpPr>
                      <pic:pic xmlns:pic="http://schemas.openxmlformats.org/drawingml/2006/picture">
                        <pic:nvPicPr>
                          <pic:cNvPr id="3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0" y="83"/>
                            <a:ext cx="5718" cy="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392" y="75"/>
                            <a:ext cx="5733" cy="3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5"/>
                        <wps:cNvSpPr>
                          <a:spLocks/>
                        </wps:cNvSpPr>
                        <wps:spPr bwMode="auto">
                          <a:xfrm>
                            <a:off x="4901" y="1822"/>
                            <a:ext cx="664" cy="692"/>
                          </a:xfrm>
                          <a:custGeom>
                            <a:avLst/>
                            <a:gdLst>
                              <a:gd name="T0" fmla="+- 0 5478 4901"/>
                              <a:gd name="T1" fmla="*/ T0 w 664"/>
                              <a:gd name="T2" fmla="+- 0 1906 1823"/>
                              <a:gd name="T3" fmla="*/ 1906 h 692"/>
                              <a:gd name="T4" fmla="+- 0 4901 4901"/>
                              <a:gd name="T5" fmla="*/ T4 w 664"/>
                              <a:gd name="T6" fmla="+- 0 2507 1823"/>
                              <a:gd name="T7" fmla="*/ 2507 h 692"/>
                              <a:gd name="T8" fmla="+- 0 4909 4901"/>
                              <a:gd name="T9" fmla="*/ T8 w 664"/>
                              <a:gd name="T10" fmla="+- 0 2514 1823"/>
                              <a:gd name="T11" fmla="*/ 2514 h 692"/>
                              <a:gd name="T12" fmla="+- 0 5486 4901"/>
                              <a:gd name="T13" fmla="*/ T12 w 664"/>
                              <a:gd name="T14" fmla="+- 0 1913 1823"/>
                              <a:gd name="T15" fmla="*/ 1913 h 692"/>
                              <a:gd name="T16" fmla="+- 0 5478 4901"/>
                              <a:gd name="T17" fmla="*/ T16 w 664"/>
                              <a:gd name="T18" fmla="+- 0 1906 1823"/>
                              <a:gd name="T19" fmla="*/ 1906 h 692"/>
                              <a:gd name="T20" fmla="+- 0 5544 4901"/>
                              <a:gd name="T21" fmla="*/ T20 w 664"/>
                              <a:gd name="T22" fmla="+- 0 1892 1823"/>
                              <a:gd name="T23" fmla="*/ 1892 h 692"/>
                              <a:gd name="T24" fmla="+- 0 5492 4901"/>
                              <a:gd name="T25" fmla="*/ T24 w 664"/>
                              <a:gd name="T26" fmla="+- 0 1892 1823"/>
                              <a:gd name="T27" fmla="*/ 1892 h 692"/>
                              <a:gd name="T28" fmla="+- 0 5499 4901"/>
                              <a:gd name="T29" fmla="*/ T28 w 664"/>
                              <a:gd name="T30" fmla="+- 0 1899 1823"/>
                              <a:gd name="T31" fmla="*/ 1899 h 692"/>
                              <a:gd name="T32" fmla="+- 0 5486 4901"/>
                              <a:gd name="T33" fmla="*/ T32 w 664"/>
                              <a:gd name="T34" fmla="+- 0 1913 1823"/>
                              <a:gd name="T35" fmla="*/ 1913 h 692"/>
                              <a:gd name="T36" fmla="+- 0 5525 4901"/>
                              <a:gd name="T37" fmla="*/ T36 w 664"/>
                              <a:gd name="T38" fmla="+- 0 1951 1823"/>
                              <a:gd name="T39" fmla="*/ 1951 h 692"/>
                              <a:gd name="T40" fmla="+- 0 5544 4901"/>
                              <a:gd name="T41" fmla="*/ T40 w 664"/>
                              <a:gd name="T42" fmla="+- 0 1892 1823"/>
                              <a:gd name="T43" fmla="*/ 1892 h 692"/>
                              <a:gd name="T44" fmla="+- 0 5492 4901"/>
                              <a:gd name="T45" fmla="*/ T44 w 664"/>
                              <a:gd name="T46" fmla="+- 0 1892 1823"/>
                              <a:gd name="T47" fmla="*/ 1892 h 692"/>
                              <a:gd name="T48" fmla="+- 0 5478 4901"/>
                              <a:gd name="T49" fmla="*/ T48 w 664"/>
                              <a:gd name="T50" fmla="+- 0 1906 1823"/>
                              <a:gd name="T51" fmla="*/ 1906 h 692"/>
                              <a:gd name="T52" fmla="+- 0 5486 4901"/>
                              <a:gd name="T53" fmla="*/ T52 w 664"/>
                              <a:gd name="T54" fmla="+- 0 1913 1823"/>
                              <a:gd name="T55" fmla="*/ 1913 h 692"/>
                              <a:gd name="T56" fmla="+- 0 5499 4901"/>
                              <a:gd name="T57" fmla="*/ T56 w 664"/>
                              <a:gd name="T58" fmla="+- 0 1899 1823"/>
                              <a:gd name="T59" fmla="*/ 1899 h 692"/>
                              <a:gd name="T60" fmla="+- 0 5492 4901"/>
                              <a:gd name="T61" fmla="*/ T60 w 664"/>
                              <a:gd name="T62" fmla="+- 0 1892 1823"/>
                              <a:gd name="T63" fmla="*/ 1892 h 692"/>
                              <a:gd name="T64" fmla="+- 0 5565 4901"/>
                              <a:gd name="T65" fmla="*/ T64 w 664"/>
                              <a:gd name="T66" fmla="+- 0 1823 1823"/>
                              <a:gd name="T67" fmla="*/ 1823 h 692"/>
                              <a:gd name="T68" fmla="+- 0 5439 4901"/>
                              <a:gd name="T69" fmla="*/ T68 w 664"/>
                              <a:gd name="T70" fmla="+- 0 1868 1823"/>
                              <a:gd name="T71" fmla="*/ 1868 h 692"/>
                              <a:gd name="T72" fmla="+- 0 5478 4901"/>
                              <a:gd name="T73" fmla="*/ T72 w 664"/>
                              <a:gd name="T74" fmla="+- 0 1906 1823"/>
                              <a:gd name="T75" fmla="*/ 1906 h 692"/>
                              <a:gd name="T76" fmla="+- 0 5492 4901"/>
                              <a:gd name="T77" fmla="*/ T76 w 664"/>
                              <a:gd name="T78" fmla="+- 0 1892 1823"/>
                              <a:gd name="T79" fmla="*/ 1892 h 692"/>
                              <a:gd name="T80" fmla="+- 0 5544 4901"/>
                              <a:gd name="T81" fmla="*/ T80 w 664"/>
                              <a:gd name="T82" fmla="+- 0 1892 1823"/>
                              <a:gd name="T83" fmla="*/ 1892 h 692"/>
                              <a:gd name="T84" fmla="+- 0 5565 4901"/>
                              <a:gd name="T85" fmla="*/ T84 w 664"/>
                              <a:gd name="T86" fmla="+- 0 1823 1823"/>
                              <a:gd name="T87" fmla="*/ 1823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64" h="692">
                                <a:moveTo>
                                  <a:pt x="577" y="83"/>
                                </a:moveTo>
                                <a:lnTo>
                                  <a:pt x="0" y="684"/>
                                </a:lnTo>
                                <a:lnTo>
                                  <a:pt x="8" y="691"/>
                                </a:lnTo>
                                <a:lnTo>
                                  <a:pt x="585" y="90"/>
                                </a:lnTo>
                                <a:lnTo>
                                  <a:pt x="577" y="83"/>
                                </a:lnTo>
                                <a:close/>
                                <a:moveTo>
                                  <a:pt x="643" y="69"/>
                                </a:moveTo>
                                <a:lnTo>
                                  <a:pt x="591" y="69"/>
                                </a:lnTo>
                                <a:lnTo>
                                  <a:pt x="598" y="76"/>
                                </a:lnTo>
                                <a:lnTo>
                                  <a:pt x="585" y="90"/>
                                </a:lnTo>
                                <a:lnTo>
                                  <a:pt x="624" y="128"/>
                                </a:lnTo>
                                <a:lnTo>
                                  <a:pt x="643" y="69"/>
                                </a:lnTo>
                                <a:close/>
                                <a:moveTo>
                                  <a:pt x="591" y="69"/>
                                </a:moveTo>
                                <a:lnTo>
                                  <a:pt x="577" y="83"/>
                                </a:lnTo>
                                <a:lnTo>
                                  <a:pt x="585" y="90"/>
                                </a:lnTo>
                                <a:lnTo>
                                  <a:pt x="598" y="76"/>
                                </a:lnTo>
                                <a:lnTo>
                                  <a:pt x="591" y="69"/>
                                </a:lnTo>
                                <a:close/>
                                <a:moveTo>
                                  <a:pt x="664" y="0"/>
                                </a:moveTo>
                                <a:lnTo>
                                  <a:pt x="538" y="45"/>
                                </a:lnTo>
                                <a:lnTo>
                                  <a:pt x="577" y="83"/>
                                </a:lnTo>
                                <a:lnTo>
                                  <a:pt x="591" y="69"/>
                                </a:lnTo>
                                <a:lnTo>
                                  <a:pt x="643" y="69"/>
                                </a:lnTo>
                                <a:lnTo>
                                  <a:pt x="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B1121" id="Group 34" o:spid="_x0000_s1026" style="position:absolute;margin-left:274.85pt;margin-top:31.35pt;width:311.6pt;height:162.3pt;z-index:-251509760;mso-position-horizontal-relative:page" coordorigin="4901,68" coordsize="6232,32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5400;top:83;width:5718;height:3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">
                  <v:imagedata r:id="rId24" o:title=""/>
                </v:shape>
                <v:rect id="Rectangle 4" o:spid="_x0000_s1028" style="position:absolute;left:5392;top:75;width:5733;height:3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" filled="f"/>
                <v:shape id="AutoShape 5" o:spid="_x0000_s1029" style="position:absolute;left:4901;top:1822;width:664;height:692;visibility:visible;mso-wrap-style:square;v-text-anchor:top" coordsize="664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" path="m577,83l,684r8,7l585,90r-8,-7xm643,69r-52,l598,76,585,90r39,38l643,69xm591,69l577,83r8,7l598,76r-7,-7xm664,l538,45r39,38l591,69r52,l664,xe" fillcolor="black" stroked="f">
                  <v:path arrowok="t" o:connecttype="custom" o:connectlocs="577,1906;0,2507;8,2514;585,1913;577,1906;643,1892;591,1892;598,1899;585,1913;624,1951;643,1892;591,1892;577,1906;585,1913;598,1899;591,1892;664,1823;538,1868;577,1906;591,1892;643,1892;664,1823" o:connectangles="0,0,0,0,0,0,0,0,0,0,0,0,0,0,0,0,0,0,0,0,0,0"/>
                </v:shape>
                <w10:wrap anchorx="page"/>
              </v:group>
            </w:pict>
          </mc:Fallback>
        </mc:AlternateContent>
      </w:r>
      <w:r w:rsidRPr="009A2265">
        <w:rPr>
          <w:sz w:val="20"/>
          <w:szCs w:val="20"/>
        </w:rPr>
        <w:t>Open the existing/old presentation you wish to transfer to the INDOT</w:t>
      </w:r>
      <w:r w:rsidRPr="009A2265">
        <w:rPr>
          <w:spacing w:val="-3"/>
          <w:sz w:val="20"/>
          <w:szCs w:val="20"/>
        </w:rPr>
        <w:t xml:space="preserve"> </w:t>
      </w:r>
      <w:r w:rsidRPr="009A2265">
        <w:rPr>
          <w:sz w:val="20"/>
          <w:szCs w:val="20"/>
        </w:rPr>
        <w:t>template.</w:t>
      </w:r>
    </w:p>
    <w:p w14:paraId="476FF015" w14:textId="77777777" w:rsidR="009A2265" w:rsidRPr="009A2265" w:rsidRDefault="009A2265" w:rsidP="009A2265">
      <w:pPr>
        <w:pStyle w:val="BodyText"/>
        <w:spacing w:before="9"/>
      </w:pPr>
    </w:p>
    <w:p w14:paraId="2C5A2534" w14:textId="3B1A83DD" w:rsidR="009A2265" w:rsidRPr="009A2265" w:rsidRDefault="009A2265" w:rsidP="009A2265">
      <w:pPr>
        <w:pStyle w:val="ListParagraph"/>
        <w:widowControl w:val="0"/>
        <w:numPr>
          <w:ilvl w:val="0"/>
          <w:numId w:val="57"/>
        </w:numPr>
        <w:tabs>
          <w:tab w:val="left" w:pos="841"/>
        </w:tabs>
        <w:autoSpaceDE w:val="0"/>
        <w:autoSpaceDN w:val="0"/>
        <w:spacing w:after="0"/>
        <w:ind w:right="6473"/>
        <w:contextualSpacing w:val="0"/>
        <w:rPr>
          <w:sz w:val="20"/>
          <w:szCs w:val="20"/>
        </w:rPr>
      </w:pPr>
      <w:r w:rsidRPr="009A2265">
        <w:rPr>
          <w:sz w:val="20"/>
          <w:szCs w:val="20"/>
        </w:rPr>
        <w:t>Open the INDOT PowerPoint template.</w:t>
      </w:r>
    </w:p>
    <w:p w14:paraId="195211FC" w14:textId="77777777" w:rsidR="009A2265" w:rsidRPr="009A2265" w:rsidRDefault="009A2265" w:rsidP="009A2265">
      <w:pPr>
        <w:pStyle w:val="BodyText"/>
        <w:spacing w:before="8"/>
      </w:pPr>
    </w:p>
    <w:p w14:paraId="7C88BF11" w14:textId="77777777" w:rsidR="009A2265" w:rsidRPr="009A2265" w:rsidRDefault="009A2265" w:rsidP="009A2265">
      <w:pPr>
        <w:pStyle w:val="ListParagraph"/>
        <w:widowControl w:val="0"/>
        <w:numPr>
          <w:ilvl w:val="0"/>
          <w:numId w:val="57"/>
        </w:numPr>
        <w:tabs>
          <w:tab w:val="left" w:pos="841"/>
        </w:tabs>
        <w:autoSpaceDE w:val="0"/>
        <w:autoSpaceDN w:val="0"/>
        <w:spacing w:after="0"/>
        <w:ind w:right="6253"/>
        <w:contextualSpacing w:val="0"/>
        <w:rPr>
          <w:sz w:val="20"/>
          <w:szCs w:val="20"/>
        </w:rPr>
      </w:pPr>
      <w:r w:rsidRPr="009A2265">
        <w:rPr>
          <w:sz w:val="20"/>
          <w:szCs w:val="20"/>
        </w:rPr>
        <w:t xml:space="preserve">In the thumbnail view panel </w:t>
      </w:r>
      <w:r w:rsidRPr="009A2265">
        <w:rPr>
          <w:spacing w:val="-6"/>
          <w:sz w:val="20"/>
          <w:szCs w:val="20"/>
        </w:rPr>
        <w:t xml:space="preserve">on </w:t>
      </w:r>
      <w:r w:rsidRPr="009A2265">
        <w:rPr>
          <w:sz w:val="20"/>
          <w:szCs w:val="20"/>
        </w:rPr>
        <w:t>the existing/old</w:t>
      </w:r>
      <w:r w:rsidRPr="009A2265">
        <w:rPr>
          <w:spacing w:val="-6"/>
          <w:sz w:val="20"/>
          <w:szCs w:val="20"/>
        </w:rPr>
        <w:t xml:space="preserve"> </w:t>
      </w:r>
      <w:r w:rsidRPr="009A2265">
        <w:rPr>
          <w:sz w:val="20"/>
          <w:szCs w:val="20"/>
        </w:rPr>
        <w:t>presentation,</w:t>
      </w:r>
    </w:p>
    <w:p w14:paraId="2516FD2B" w14:textId="3F8E6DE4" w:rsidR="009A2265" w:rsidRPr="009A2265" w:rsidRDefault="0053159A" w:rsidP="009A2265">
      <w:pPr>
        <w:pStyle w:val="BodyText"/>
        <w:spacing w:before="1" w:line="259" w:lineRule="auto"/>
        <w:ind w:left="840" w:right="574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7744" behindDoc="1" locked="0" layoutInCell="1" allowOverlap="1" wp14:anchorId="7EB8830A" wp14:editId="7B23DBE4">
                <wp:simplePos x="0" y="0"/>
                <wp:positionH relativeFrom="page">
                  <wp:posOffset>3414395</wp:posOffset>
                </wp:positionH>
                <wp:positionV relativeFrom="paragraph">
                  <wp:posOffset>675640</wp:posOffset>
                </wp:positionV>
                <wp:extent cx="4023360" cy="2055495"/>
                <wp:effectExtent l="7620" t="3810" r="7620" b="762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3360" cy="2055495"/>
                          <a:chOff x="4797" y="118"/>
                          <a:chExt cx="6336" cy="3237"/>
                        </a:xfrm>
                      </wpg:grpSpPr>
                      <pic:pic xmlns:pic="http://schemas.openxmlformats.org/drawingml/2006/picture">
                        <pic:nvPicPr>
                          <pic:cNvPr id="3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5" y="132"/>
                            <a:ext cx="5703" cy="3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5407" y="125"/>
                            <a:ext cx="5718" cy="3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9"/>
                        <wps:cNvSpPr>
                          <a:spLocks/>
                        </wps:cNvSpPr>
                        <wps:spPr bwMode="auto">
                          <a:xfrm>
                            <a:off x="4797" y="898"/>
                            <a:ext cx="955" cy="1592"/>
                          </a:xfrm>
                          <a:custGeom>
                            <a:avLst/>
                            <a:gdLst>
                              <a:gd name="T0" fmla="+- 0 5751 4797"/>
                              <a:gd name="T1" fmla="*/ T0 w 955"/>
                              <a:gd name="T2" fmla="+- 0 1033 899"/>
                              <a:gd name="T3" fmla="*/ 1033 h 1592"/>
                              <a:gd name="T4" fmla="+- 0 5749 4797"/>
                              <a:gd name="T5" fmla="*/ T4 w 955"/>
                              <a:gd name="T6" fmla="+- 0 988 899"/>
                              <a:gd name="T7" fmla="*/ 988 h 1592"/>
                              <a:gd name="T8" fmla="+- 0 5745 4797"/>
                              <a:gd name="T9" fmla="*/ T8 w 955"/>
                              <a:gd name="T10" fmla="+- 0 899 899"/>
                              <a:gd name="T11" fmla="*/ 899 h 1592"/>
                              <a:gd name="T12" fmla="+- 0 5642 4797"/>
                              <a:gd name="T13" fmla="*/ T12 w 955"/>
                              <a:gd name="T14" fmla="+- 0 984 899"/>
                              <a:gd name="T15" fmla="*/ 984 h 1592"/>
                              <a:gd name="T16" fmla="+- 0 5692 4797"/>
                              <a:gd name="T17" fmla="*/ T16 w 955"/>
                              <a:gd name="T18" fmla="+- 0 1006 899"/>
                              <a:gd name="T19" fmla="*/ 1006 h 1592"/>
                              <a:gd name="T20" fmla="+- 0 5397 4797"/>
                              <a:gd name="T21" fmla="*/ T20 w 955"/>
                              <a:gd name="T22" fmla="+- 0 1670 899"/>
                              <a:gd name="T23" fmla="*/ 1670 h 1592"/>
                              <a:gd name="T24" fmla="+- 0 4803 4797"/>
                              <a:gd name="T25" fmla="*/ T24 w 955"/>
                              <a:gd name="T26" fmla="+- 0 1225 899"/>
                              <a:gd name="T27" fmla="*/ 1225 h 1592"/>
                              <a:gd name="T28" fmla="+- 0 4797 4797"/>
                              <a:gd name="T29" fmla="*/ T28 w 955"/>
                              <a:gd name="T30" fmla="+- 0 1233 899"/>
                              <a:gd name="T31" fmla="*/ 1233 h 1592"/>
                              <a:gd name="T32" fmla="+- 0 5393 4797"/>
                              <a:gd name="T33" fmla="*/ T32 w 955"/>
                              <a:gd name="T34" fmla="+- 0 1680 899"/>
                              <a:gd name="T35" fmla="*/ 1680 h 1592"/>
                              <a:gd name="T36" fmla="+- 0 5035 4797"/>
                              <a:gd name="T37" fmla="*/ T36 w 955"/>
                              <a:gd name="T38" fmla="+- 0 2487 899"/>
                              <a:gd name="T39" fmla="*/ 2487 h 1592"/>
                              <a:gd name="T40" fmla="+- 0 5045 4797"/>
                              <a:gd name="T41" fmla="*/ T40 w 955"/>
                              <a:gd name="T42" fmla="+- 0 2491 899"/>
                              <a:gd name="T43" fmla="*/ 2491 h 1592"/>
                              <a:gd name="T44" fmla="+- 0 5401 4797"/>
                              <a:gd name="T45" fmla="*/ T44 w 955"/>
                              <a:gd name="T46" fmla="+- 0 1686 899"/>
                              <a:gd name="T47" fmla="*/ 1686 h 1592"/>
                              <a:gd name="T48" fmla="+- 0 5541 4797"/>
                              <a:gd name="T49" fmla="*/ T48 w 955"/>
                              <a:gd name="T50" fmla="+- 0 1791 899"/>
                              <a:gd name="T51" fmla="*/ 1791 h 1592"/>
                              <a:gd name="T52" fmla="+- 0 5508 4797"/>
                              <a:gd name="T53" fmla="*/ T52 w 955"/>
                              <a:gd name="T54" fmla="+- 0 1835 899"/>
                              <a:gd name="T55" fmla="*/ 1835 h 1592"/>
                              <a:gd name="T56" fmla="+- 0 5640 4797"/>
                              <a:gd name="T57" fmla="*/ T56 w 955"/>
                              <a:gd name="T58" fmla="+- 0 1859 899"/>
                              <a:gd name="T59" fmla="*/ 1859 h 1592"/>
                              <a:gd name="T60" fmla="+- 0 5612 4797"/>
                              <a:gd name="T61" fmla="*/ T60 w 955"/>
                              <a:gd name="T62" fmla="+- 0 1803 899"/>
                              <a:gd name="T63" fmla="*/ 1803 h 1592"/>
                              <a:gd name="T64" fmla="+- 0 5580 4797"/>
                              <a:gd name="T65" fmla="*/ T64 w 955"/>
                              <a:gd name="T66" fmla="+- 0 1739 899"/>
                              <a:gd name="T67" fmla="*/ 1739 h 1592"/>
                              <a:gd name="T68" fmla="+- 0 5547 4797"/>
                              <a:gd name="T69" fmla="*/ T68 w 955"/>
                              <a:gd name="T70" fmla="+- 0 1783 899"/>
                              <a:gd name="T71" fmla="*/ 1783 h 1592"/>
                              <a:gd name="T72" fmla="+- 0 5406 4797"/>
                              <a:gd name="T73" fmla="*/ T72 w 955"/>
                              <a:gd name="T74" fmla="+- 0 1677 899"/>
                              <a:gd name="T75" fmla="*/ 1677 h 1592"/>
                              <a:gd name="T76" fmla="+- 0 5701 4797"/>
                              <a:gd name="T77" fmla="*/ T76 w 955"/>
                              <a:gd name="T78" fmla="+- 0 1010 899"/>
                              <a:gd name="T79" fmla="*/ 1010 h 1592"/>
                              <a:gd name="T80" fmla="+- 0 5751 4797"/>
                              <a:gd name="T81" fmla="*/ T80 w 955"/>
                              <a:gd name="T82" fmla="+- 0 1033 899"/>
                              <a:gd name="T83" fmla="*/ 1033 h 1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55" h="1592">
                                <a:moveTo>
                                  <a:pt x="954" y="134"/>
                                </a:moveTo>
                                <a:lnTo>
                                  <a:pt x="952" y="89"/>
                                </a:lnTo>
                                <a:lnTo>
                                  <a:pt x="948" y="0"/>
                                </a:lnTo>
                                <a:lnTo>
                                  <a:pt x="845" y="85"/>
                                </a:lnTo>
                                <a:lnTo>
                                  <a:pt x="895" y="107"/>
                                </a:lnTo>
                                <a:lnTo>
                                  <a:pt x="600" y="771"/>
                                </a:lnTo>
                                <a:lnTo>
                                  <a:pt x="6" y="326"/>
                                </a:lnTo>
                                <a:lnTo>
                                  <a:pt x="0" y="334"/>
                                </a:lnTo>
                                <a:lnTo>
                                  <a:pt x="596" y="781"/>
                                </a:lnTo>
                                <a:lnTo>
                                  <a:pt x="238" y="1588"/>
                                </a:lnTo>
                                <a:lnTo>
                                  <a:pt x="248" y="1592"/>
                                </a:lnTo>
                                <a:lnTo>
                                  <a:pt x="604" y="787"/>
                                </a:lnTo>
                                <a:lnTo>
                                  <a:pt x="744" y="892"/>
                                </a:lnTo>
                                <a:lnTo>
                                  <a:pt x="711" y="936"/>
                                </a:lnTo>
                                <a:lnTo>
                                  <a:pt x="843" y="960"/>
                                </a:lnTo>
                                <a:lnTo>
                                  <a:pt x="815" y="904"/>
                                </a:lnTo>
                                <a:lnTo>
                                  <a:pt x="783" y="840"/>
                                </a:lnTo>
                                <a:lnTo>
                                  <a:pt x="750" y="884"/>
                                </a:lnTo>
                                <a:lnTo>
                                  <a:pt x="609" y="778"/>
                                </a:lnTo>
                                <a:lnTo>
                                  <a:pt x="904" y="111"/>
                                </a:lnTo>
                                <a:lnTo>
                                  <a:pt x="954" y="13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F22424" id="Group 30" o:spid="_x0000_s1026" style="position:absolute;margin-left:268.85pt;margin-top:53.2pt;width:316.8pt;height:161.85pt;z-index:-251508736;mso-position-horizontal-relative:page" coordorigin="4797,118" coordsize="6336,32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">
                <v:shape id="Picture 7" o:spid="_x0000_s1027" type="#_x0000_t75" style="position:absolute;left:5415;top:132;width:5703;height:3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">
                  <v:imagedata r:id="rId26" o:title=""/>
                </v:shape>
                <v:rect id="Rectangle 8" o:spid="_x0000_s1028" style="position:absolute;left:5407;top:125;width:5718;height:3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" filled="f"/>
                <v:shape id="Freeform 9" o:spid="_x0000_s1029" style="position:absolute;left:4797;top:898;width:955;height:1592;visibility:visible;mso-wrap-style:square;v-text-anchor:top" coordsize="955,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" path="m954,134l952,89,948,,845,85r50,22l600,771,6,326,,334,596,781,238,1588r10,4l604,787,744,892r-33,44l843,960,815,904,783,840r-33,44l609,778,904,111r50,23e" fillcolor="black" stroked="f">
                  <v:path arrowok="t" o:connecttype="custom" o:connectlocs="954,1033;952,988;948,899;845,984;895,1006;600,1670;6,1225;0,1233;596,1680;238,2487;248,2491;604,1686;744,1791;711,1835;843,1859;815,1803;783,1739;750,1783;609,1677;904,1010;954,1033" o:connectangles="0,0,0,0,0,0,0,0,0,0,0,0,0,0,0,0,0,0,0,0,0"/>
                </v:shape>
                <w10:wrap anchorx="page"/>
              </v:group>
            </w:pict>
          </mc:Fallback>
        </mc:AlternateContent>
      </w:r>
      <w:r w:rsidR="009A2265" w:rsidRPr="009A2265">
        <w:t>left-click on the slides you wish to transfer (hold down the shift key and left-click to select multiple slides); Right-click and select</w:t>
      </w:r>
      <w:r w:rsidR="009A2265" w:rsidRPr="009A2265">
        <w:rPr>
          <w:spacing w:val="-11"/>
        </w:rPr>
        <w:t xml:space="preserve"> </w:t>
      </w:r>
      <w:r w:rsidR="009A2265" w:rsidRPr="009A2265">
        <w:t>“Copy.”</w:t>
      </w:r>
    </w:p>
    <w:p w14:paraId="7DFB1630" w14:textId="4257DB8C" w:rsidR="009A2265" w:rsidRDefault="009A2265" w:rsidP="009A2265">
      <w:pPr>
        <w:pStyle w:val="BodyText"/>
        <w:spacing w:before="8"/>
        <w:rPr>
          <w:sz w:val="23"/>
        </w:rPr>
      </w:pPr>
    </w:p>
    <w:p w14:paraId="248F18CA" w14:textId="79654977" w:rsidR="009A2265" w:rsidRPr="009A2265" w:rsidRDefault="009A2265" w:rsidP="009A2265">
      <w:pPr>
        <w:pStyle w:val="ListParagraph"/>
        <w:widowControl w:val="0"/>
        <w:numPr>
          <w:ilvl w:val="0"/>
          <w:numId w:val="57"/>
        </w:numPr>
        <w:tabs>
          <w:tab w:val="left" w:pos="841"/>
        </w:tabs>
        <w:autoSpaceDE w:val="0"/>
        <w:autoSpaceDN w:val="0"/>
        <w:spacing w:after="0"/>
        <w:ind w:right="6033"/>
        <w:contextualSpacing w:val="0"/>
        <w:rPr>
          <w:sz w:val="20"/>
          <w:szCs w:val="20"/>
        </w:rPr>
      </w:pPr>
      <w:r w:rsidRPr="009A2265">
        <w:rPr>
          <w:sz w:val="20"/>
          <w:szCs w:val="20"/>
        </w:rPr>
        <w:t>In the thumbnail view panel on the INDOT template, right-click and select “Use Destination Theme” Paste Option. The copied slides will be pasted into the INDOT template with the correct formatting.</w:t>
      </w:r>
    </w:p>
    <w:p w14:paraId="20B6BFD9" w14:textId="41A5484B" w:rsidR="009A2265" w:rsidRDefault="009A2265" w:rsidP="009A2265">
      <w:pPr>
        <w:pStyle w:val="BodyText"/>
        <w:spacing w:before="8"/>
        <w:rPr>
          <w:sz w:val="23"/>
        </w:rPr>
      </w:pPr>
    </w:p>
    <w:p w14:paraId="7CD33C02" w14:textId="77777777" w:rsidR="009A2265" w:rsidRDefault="009A2265" w:rsidP="009A2265">
      <w:pPr>
        <w:pStyle w:val="BodyText"/>
        <w:spacing w:before="8"/>
        <w:rPr>
          <w:sz w:val="23"/>
        </w:rPr>
      </w:pPr>
    </w:p>
    <w:p w14:paraId="4CFE8FBE" w14:textId="146DB585" w:rsidR="009A2265" w:rsidRDefault="009A2265" w:rsidP="005A2B4F">
      <w:pPr>
        <w:pStyle w:val="ListParagraph"/>
        <w:widowControl w:val="0"/>
        <w:numPr>
          <w:ilvl w:val="0"/>
          <w:numId w:val="57"/>
        </w:numPr>
        <w:tabs>
          <w:tab w:val="left" w:pos="841"/>
        </w:tabs>
        <w:autoSpaceDE w:val="0"/>
        <w:autoSpaceDN w:val="0"/>
        <w:spacing w:after="0"/>
        <w:ind w:right="907"/>
        <w:contextualSpacing w:val="0"/>
      </w:pPr>
      <w:r w:rsidRPr="009A2265">
        <w:rPr>
          <w:sz w:val="20"/>
          <w:szCs w:val="20"/>
        </w:rPr>
        <w:lastRenderedPageBreak/>
        <w:t>To transfer the title</w:t>
      </w:r>
      <w:r>
        <w:rPr>
          <w:sz w:val="20"/>
          <w:szCs w:val="20"/>
        </w:rPr>
        <w:t xml:space="preserve"> </w:t>
      </w:r>
      <w:r w:rsidRPr="009A2265">
        <w:rPr>
          <w:sz w:val="20"/>
          <w:szCs w:val="20"/>
        </w:rPr>
        <w:t>slide to the INDOT template, select the title slide thumbnail from the existing/old presentation,</w:t>
      </w:r>
      <w:r w:rsidRPr="009A2265">
        <w:rPr>
          <w:spacing w:val="-5"/>
          <w:sz w:val="20"/>
          <w:szCs w:val="20"/>
        </w:rPr>
        <w:t xml:space="preserve"> </w:t>
      </w:r>
      <w:r w:rsidRPr="009A2265">
        <w:rPr>
          <w:sz w:val="20"/>
          <w:szCs w:val="20"/>
        </w:rPr>
        <w:t>and</w:t>
      </w:r>
      <w:r>
        <w:rPr>
          <w:sz w:val="20"/>
          <w:szCs w:val="20"/>
        </w:rPr>
        <w:t xml:space="preserve"> </w:t>
      </w:r>
      <w:r>
        <w:t>use it to replace the title slide thumbnail in the INDOT template using the “Use Destination Theme” Paste Option.</w:t>
      </w:r>
    </w:p>
    <w:p w14:paraId="2DCB781C" w14:textId="77777777" w:rsidR="009A2265" w:rsidRPr="009A2265" w:rsidRDefault="009A2265" w:rsidP="009A2265">
      <w:pPr>
        <w:pStyle w:val="BodyText"/>
        <w:rPr>
          <w:b/>
          <w:bCs/>
          <w:color w:val="00338D"/>
          <w:sz w:val="24"/>
          <w:szCs w:val="24"/>
        </w:rPr>
      </w:pPr>
      <w:r w:rsidRPr="009A2265">
        <w:rPr>
          <w:b/>
          <w:bCs/>
          <w:color w:val="00338D"/>
          <w:sz w:val="24"/>
          <w:szCs w:val="24"/>
        </w:rPr>
        <w:t>Please Note</w:t>
      </w:r>
    </w:p>
    <w:p w14:paraId="71CB85F6" w14:textId="77777777" w:rsidR="009A2265" w:rsidRPr="009A2265" w:rsidRDefault="009A2265" w:rsidP="009A2265">
      <w:pPr>
        <w:pStyle w:val="BodyText"/>
        <w:spacing w:before="183"/>
        <w:ind w:left="120"/>
        <w:rPr>
          <w:rFonts w:cstheme="minorHAnsi"/>
        </w:rPr>
      </w:pPr>
      <w:r w:rsidRPr="009A2265">
        <w:rPr>
          <w:rFonts w:cstheme="minorHAnsi"/>
        </w:rPr>
        <w:t>Existing/old presentations converted to the INDOT template may need some manual adjustments.</w:t>
      </w:r>
    </w:p>
    <w:p w14:paraId="27DF2CA0" w14:textId="77777777" w:rsidR="009A2265" w:rsidRPr="009A2265" w:rsidRDefault="009A2265" w:rsidP="009A2265">
      <w:pPr>
        <w:pStyle w:val="ListParagraph"/>
        <w:widowControl w:val="0"/>
        <w:numPr>
          <w:ilvl w:val="0"/>
          <w:numId w:val="56"/>
        </w:numPr>
        <w:tabs>
          <w:tab w:val="left" w:pos="840"/>
          <w:tab w:val="left" w:pos="841"/>
        </w:tabs>
        <w:autoSpaceDE w:val="0"/>
        <w:autoSpaceDN w:val="0"/>
        <w:spacing w:before="120" w:after="120" w:line="240" w:lineRule="auto"/>
        <w:ind w:hanging="361"/>
        <w:contextualSpacing w:val="0"/>
        <w:rPr>
          <w:rFonts w:cstheme="minorHAnsi"/>
          <w:sz w:val="20"/>
          <w:szCs w:val="20"/>
        </w:rPr>
      </w:pPr>
      <w:r w:rsidRPr="009A2265">
        <w:rPr>
          <w:rFonts w:cstheme="minorHAnsi"/>
          <w:sz w:val="20"/>
          <w:szCs w:val="20"/>
        </w:rPr>
        <w:t>Slide titles that were white will need to be changed to the approved font, style, and</w:t>
      </w:r>
      <w:r w:rsidRPr="009A2265">
        <w:rPr>
          <w:rFonts w:cstheme="minorHAnsi"/>
          <w:spacing w:val="-13"/>
          <w:sz w:val="20"/>
          <w:szCs w:val="20"/>
        </w:rPr>
        <w:t xml:space="preserve"> </w:t>
      </w:r>
      <w:r w:rsidRPr="009A2265">
        <w:rPr>
          <w:rFonts w:cstheme="minorHAnsi"/>
          <w:sz w:val="20"/>
          <w:szCs w:val="20"/>
        </w:rPr>
        <w:t>color</w:t>
      </w:r>
    </w:p>
    <w:p w14:paraId="37BFAC26" w14:textId="7AA52E47" w:rsidR="009A2265" w:rsidRPr="009A2265" w:rsidRDefault="009A2265" w:rsidP="009A2265">
      <w:pPr>
        <w:pStyle w:val="ListParagraph"/>
        <w:widowControl w:val="0"/>
        <w:numPr>
          <w:ilvl w:val="1"/>
          <w:numId w:val="56"/>
        </w:numPr>
        <w:tabs>
          <w:tab w:val="left" w:pos="1560"/>
          <w:tab w:val="left" w:pos="1561"/>
        </w:tabs>
        <w:autoSpaceDE w:val="0"/>
        <w:autoSpaceDN w:val="0"/>
        <w:spacing w:before="120" w:after="120" w:line="240" w:lineRule="auto"/>
        <w:ind w:hanging="361"/>
        <w:contextualSpacing w:val="0"/>
        <w:rPr>
          <w:rFonts w:cstheme="minorHAnsi"/>
          <w:sz w:val="20"/>
          <w:szCs w:val="20"/>
        </w:rPr>
      </w:pPr>
      <w:r w:rsidRPr="009A2265">
        <w:rPr>
          <w:rFonts w:cstheme="minorHAnsi"/>
          <w:sz w:val="20"/>
          <w:szCs w:val="20"/>
        </w:rPr>
        <w:t>Calibri Light</w:t>
      </w:r>
      <w:r w:rsidRPr="009A2265">
        <w:rPr>
          <w:rFonts w:cstheme="minorHAnsi"/>
          <w:spacing w:val="-1"/>
          <w:sz w:val="20"/>
          <w:szCs w:val="20"/>
        </w:rPr>
        <w:t xml:space="preserve"> </w:t>
      </w:r>
      <w:r w:rsidRPr="009A2265">
        <w:rPr>
          <w:rFonts w:cstheme="minorHAnsi"/>
          <w:sz w:val="20"/>
          <w:szCs w:val="20"/>
        </w:rPr>
        <w:t>44</w:t>
      </w:r>
    </w:p>
    <w:p w14:paraId="4F3C0638" w14:textId="2DED5401" w:rsidR="009A2265" w:rsidRPr="009A2265" w:rsidRDefault="009A2265" w:rsidP="009A2265">
      <w:pPr>
        <w:pStyle w:val="ListParagraph"/>
        <w:widowControl w:val="0"/>
        <w:numPr>
          <w:ilvl w:val="1"/>
          <w:numId w:val="56"/>
        </w:numPr>
        <w:tabs>
          <w:tab w:val="left" w:pos="1560"/>
          <w:tab w:val="left" w:pos="1561"/>
        </w:tabs>
        <w:autoSpaceDE w:val="0"/>
        <w:autoSpaceDN w:val="0"/>
        <w:spacing w:before="120" w:after="120" w:line="240" w:lineRule="auto"/>
        <w:ind w:hanging="361"/>
        <w:contextualSpacing w:val="0"/>
        <w:rPr>
          <w:rFonts w:cstheme="minorHAnsi"/>
          <w:sz w:val="20"/>
          <w:szCs w:val="20"/>
        </w:rPr>
      </w:pPr>
      <w:r w:rsidRPr="009A2265"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07880A67" wp14:editId="4AD8E4FF">
                <wp:simplePos x="0" y="0"/>
                <wp:positionH relativeFrom="page">
                  <wp:posOffset>5745480</wp:posOffset>
                </wp:positionH>
                <wp:positionV relativeFrom="paragraph">
                  <wp:posOffset>187325</wp:posOffset>
                </wp:positionV>
                <wp:extent cx="1417320" cy="1496060"/>
                <wp:effectExtent l="1905" t="8255" r="0" b="635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7320" cy="1496060"/>
                          <a:chOff x="8868" y="294"/>
                          <a:chExt cx="2232" cy="2356"/>
                        </a:xfrm>
                      </wpg:grpSpPr>
                      <pic:pic xmlns:pic="http://schemas.openxmlformats.org/drawingml/2006/picture">
                        <pic:nvPicPr>
                          <pic:cNvPr id="2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8" y="335"/>
                            <a:ext cx="2192" cy="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8878" y="304"/>
                            <a:ext cx="2212" cy="233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8F87D" id="Group 26" o:spid="_x0000_s1026" style="position:absolute;margin-left:452.4pt;margin-top:14.75pt;width:111.6pt;height:117.8pt;z-index:251810816;mso-position-horizontal-relative:page" coordorigin="8868,294" coordsize="2232,23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">
                <v:shape id="Picture 17" o:spid="_x0000_s1027" type="#_x0000_t75" style="position:absolute;left:8888;top:335;width:2192;height:2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">
                  <v:imagedata r:id="rId28" o:title=""/>
                </v:shape>
                <v:rect id="Rectangle 18" o:spid="_x0000_s1028" style="position:absolute;left:8878;top:304;width:2212;height:2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" filled="f" strokeweight="1pt"/>
                <w10:wrap anchorx="page"/>
              </v:group>
            </w:pict>
          </mc:Fallback>
        </mc:AlternateContent>
      </w:r>
      <w:r w:rsidRPr="009A2265">
        <w:rPr>
          <w:rFonts w:cstheme="minorHAnsi"/>
          <w:sz w:val="20"/>
          <w:szCs w:val="20"/>
        </w:rPr>
        <w:t>Dark Blue (R: 0 G: 32 B:</w:t>
      </w:r>
      <w:r w:rsidRPr="009A2265">
        <w:rPr>
          <w:rFonts w:cstheme="minorHAnsi"/>
          <w:spacing w:val="-4"/>
          <w:sz w:val="20"/>
          <w:szCs w:val="20"/>
        </w:rPr>
        <w:t xml:space="preserve"> </w:t>
      </w:r>
      <w:r w:rsidRPr="009A2265">
        <w:rPr>
          <w:rFonts w:cstheme="minorHAnsi"/>
          <w:sz w:val="20"/>
          <w:szCs w:val="20"/>
        </w:rPr>
        <w:t>96)</w:t>
      </w:r>
    </w:p>
    <w:p w14:paraId="4CC77912" w14:textId="77777777" w:rsidR="009A2265" w:rsidRPr="009A2265" w:rsidRDefault="009A2265" w:rsidP="009A2265">
      <w:pPr>
        <w:pStyle w:val="ListParagraph"/>
        <w:widowControl w:val="0"/>
        <w:numPr>
          <w:ilvl w:val="0"/>
          <w:numId w:val="56"/>
        </w:numPr>
        <w:tabs>
          <w:tab w:val="left" w:pos="840"/>
          <w:tab w:val="left" w:pos="841"/>
        </w:tabs>
        <w:autoSpaceDE w:val="0"/>
        <w:autoSpaceDN w:val="0"/>
        <w:spacing w:before="120" w:after="120" w:line="240" w:lineRule="auto"/>
        <w:ind w:hanging="361"/>
        <w:contextualSpacing w:val="0"/>
        <w:rPr>
          <w:rFonts w:cstheme="minorHAnsi"/>
          <w:sz w:val="20"/>
          <w:szCs w:val="20"/>
        </w:rPr>
      </w:pPr>
      <w:r w:rsidRPr="009A2265">
        <w:rPr>
          <w:rFonts w:cstheme="minorHAnsi"/>
          <w:sz w:val="20"/>
          <w:szCs w:val="20"/>
        </w:rPr>
        <w:t>Text box for titles should be 13 inches wide, centered in the</w:t>
      </w:r>
      <w:r w:rsidRPr="009A2265">
        <w:rPr>
          <w:rFonts w:cstheme="minorHAnsi"/>
          <w:spacing w:val="-13"/>
          <w:sz w:val="20"/>
          <w:szCs w:val="20"/>
        </w:rPr>
        <w:t xml:space="preserve"> </w:t>
      </w:r>
      <w:r w:rsidRPr="009A2265">
        <w:rPr>
          <w:rFonts w:cstheme="minorHAnsi"/>
          <w:sz w:val="20"/>
          <w:szCs w:val="20"/>
        </w:rPr>
        <w:t>slide</w:t>
      </w:r>
    </w:p>
    <w:p w14:paraId="1B7C8281" w14:textId="77777777" w:rsidR="009A2265" w:rsidRPr="009A2265" w:rsidRDefault="009A2265" w:rsidP="009A2265">
      <w:pPr>
        <w:pStyle w:val="ListParagraph"/>
        <w:widowControl w:val="0"/>
        <w:numPr>
          <w:ilvl w:val="1"/>
          <w:numId w:val="56"/>
        </w:numPr>
        <w:tabs>
          <w:tab w:val="left" w:pos="1560"/>
          <w:tab w:val="left" w:pos="1561"/>
        </w:tabs>
        <w:autoSpaceDE w:val="0"/>
        <w:autoSpaceDN w:val="0"/>
        <w:spacing w:before="120" w:after="120" w:line="240" w:lineRule="auto"/>
        <w:ind w:hanging="361"/>
        <w:contextualSpacing w:val="0"/>
        <w:rPr>
          <w:rFonts w:cstheme="minorHAnsi"/>
          <w:sz w:val="20"/>
          <w:szCs w:val="20"/>
        </w:rPr>
      </w:pPr>
      <w:r w:rsidRPr="009A2265">
        <w:rPr>
          <w:rFonts w:cstheme="minorHAnsi"/>
          <w:sz w:val="20"/>
          <w:szCs w:val="20"/>
        </w:rPr>
        <w:t>Top edge of title text box is aligned with top of</w:t>
      </w:r>
      <w:r w:rsidRPr="009A2265">
        <w:rPr>
          <w:rFonts w:cstheme="minorHAnsi"/>
          <w:spacing w:val="-9"/>
          <w:sz w:val="20"/>
          <w:szCs w:val="20"/>
        </w:rPr>
        <w:t xml:space="preserve"> </w:t>
      </w:r>
      <w:r w:rsidRPr="009A2265">
        <w:rPr>
          <w:rFonts w:cstheme="minorHAnsi"/>
          <w:sz w:val="20"/>
          <w:szCs w:val="20"/>
        </w:rPr>
        <w:t>slide</w:t>
      </w:r>
    </w:p>
    <w:p w14:paraId="12A755F9" w14:textId="77777777" w:rsidR="009A2265" w:rsidRPr="009A2265" w:rsidRDefault="009A2265" w:rsidP="009A2265">
      <w:pPr>
        <w:pStyle w:val="ListParagraph"/>
        <w:widowControl w:val="0"/>
        <w:numPr>
          <w:ilvl w:val="1"/>
          <w:numId w:val="56"/>
        </w:numPr>
        <w:tabs>
          <w:tab w:val="left" w:pos="1560"/>
          <w:tab w:val="left" w:pos="1561"/>
        </w:tabs>
        <w:autoSpaceDE w:val="0"/>
        <w:autoSpaceDN w:val="0"/>
        <w:spacing w:before="120" w:after="120" w:line="240" w:lineRule="auto"/>
        <w:ind w:hanging="361"/>
        <w:contextualSpacing w:val="0"/>
        <w:rPr>
          <w:rFonts w:cstheme="minorHAnsi"/>
          <w:sz w:val="20"/>
          <w:szCs w:val="20"/>
        </w:rPr>
      </w:pPr>
      <w:r w:rsidRPr="009A2265">
        <w:rPr>
          <w:rFonts w:cstheme="minorHAnsi"/>
          <w:sz w:val="20"/>
          <w:szCs w:val="20"/>
        </w:rPr>
        <w:t>Bottom edge of title text box is aligned with the thin title</w:t>
      </w:r>
      <w:r w:rsidRPr="009A2265">
        <w:rPr>
          <w:rFonts w:cstheme="minorHAnsi"/>
          <w:spacing w:val="-4"/>
          <w:sz w:val="20"/>
          <w:szCs w:val="20"/>
        </w:rPr>
        <w:t xml:space="preserve"> </w:t>
      </w:r>
      <w:r w:rsidRPr="009A2265">
        <w:rPr>
          <w:rFonts w:cstheme="minorHAnsi"/>
          <w:sz w:val="20"/>
          <w:szCs w:val="20"/>
        </w:rPr>
        <w:t>bar</w:t>
      </w:r>
    </w:p>
    <w:p w14:paraId="3899F365" w14:textId="77777777" w:rsidR="009A2265" w:rsidRPr="009A2265" w:rsidRDefault="009A2265" w:rsidP="009A2265">
      <w:pPr>
        <w:pStyle w:val="ListParagraph"/>
        <w:widowControl w:val="0"/>
        <w:numPr>
          <w:ilvl w:val="0"/>
          <w:numId w:val="56"/>
        </w:numPr>
        <w:tabs>
          <w:tab w:val="left" w:pos="840"/>
          <w:tab w:val="left" w:pos="841"/>
        </w:tabs>
        <w:autoSpaceDE w:val="0"/>
        <w:autoSpaceDN w:val="0"/>
        <w:spacing w:before="120" w:after="120" w:line="240" w:lineRule="auto"/>
        <w:ind w:right="2673"/>
        <w:contextualSpacing w:val="0"/>
        <w:rPr>
          <w:rFonts w:cstheme="minorHAnsi"/>
          <w:sz w:val="20"/>
          <w:szCs w:val="20"/>
        </w:rPr>
      </w:pPr>
      <w:r w:rsidRPr="009A2265">
        <w:rPr>
          <w:rFonts w:cstheme="minorHAnsi"/>
          <w:sz w:val="20"/>
          <w:szCs w:val="20"/>
        </w:rPr>
        <w:t>Text boxes for the body of the slide should be 13 inches wide, centered in the</w:t>
      </w:r>
      <w:r w:rsidRPr="009A2265">
        <w:rPr>
          <w:rFonts w:cstheme="minorHAnsi"/>
          <w:spacing w:val="-1"/>
          <w:sz w:val="20"/>
          <w:szCs w:val="20"/>
        </w:rPr>
        <w:t xml:space="preserve"> </w:t>
      </w:r>
      <w:r w:rsidRPr="009A2265">
        <w:rPr>
          <w:rFonts w:cstheme="minorHAnsi"/>
          <w:sz w:val="20"/>
          <w:szCs w:val="20"/>
        </w:rPr>
        <w:t>slide</w:t>
      </w:r>
    </w:p>
    <w:p w14:paraId="051B3D8A" w14:textId="77777777" w:rsidR="009A2265" w:rsidRPr="009A2265" w:rsidRDefault="009A2265" w:rsidP="009A2265">
      <w:pPr>
        <w:pStyle w:val="ListParagraph"/>
        <w:widowControl w:val="0"/>
        <w:numPr>
          <w:ilvl w:val="0"/>
          <w:numId w:val="56"/>
        </w:numPr>
        <w:tabs>
          <w:tab w:val="left" w:pos="840"/>
          <w:tab w:val="left" w:pos="841"/>
        </w:tabs>
        <w:autoSpaceDE w:val="0"/>
        <w:autoSpaceDN w:val="0"/>
        <w:spacing w:before="120" w:after="120" w:line="240" w:lineRule="auto"/>
        <w:ind w:hanging="361"/>
        <w:contextualSpacing w:val="0"/>
        <w:rPr>
          <w:rFonts w:cstheme="minorHAnsi"/>
          <w:sz w:val="20"/>
          <w:szCs w:val="20"/>
        </w:rPr>
      </w:pPr>
      <w:r w:rsidRPr="009A2265">
        <w:rPr>
          <w:rFonts w:cstheme="minorHAnsi"/>
          <w:sz w:val="20"/>
          <w:szCs w:val="20"/>
        </w:rPr>
        <w:t>Text boxes for the body of the slide should end ¾” from the bottom</w:t>
      </w:r>
      <w:r w:rsidRPr="009A2265">
        <w:rPr>
          <w:rFonts w:cstheme="minorHAnsi"/>
          <w:spacing w:val="-13"/>
          <w:sz w:val="20"/>
          <w:szCs w:val="20"/>
        </w:rPr>
        <w:t xml:space="preserve"> </w:t>
      </w:r>
      <w:r w:rsidRPr="009A2265">
        <w:rPr>
          <w:rFonts w:cstheme="minorHAnsi"/>
          <w:sz w:val="20"/>
          <w:szCs w:val="20"/>
        </w:rPr>
        <w:t>of</w:t>
      </w:r>
    </w:p>
    <w:p w14:paraId="0114946E" w14:textId="77777777" w:rsidR="009A2265" w:rsidRPr="009A2265" w:rsidRDefault="009A2265" w:rsidP="009A2265">
      <w:pPr>
        <w:pStyle w:val="BodyText"/>
        <w:spacing w:before="120" w:after="120"/>
        <w:ind w:left="840"/>
        <w:rPr>
          <w:rFonts w:cstheme="minorHAnsi"/>
        </w:rPr>
      </w:pPr>
      <w:r w:rsidRPr="009A2265">
        <w:rPr>
          <w:rFonts w:cstheme="minorHAnsi"/>
        </w:rPr>
        <w:t>the slide</w:t>
      </w:r>
    </w:p>
    <w:p w14:paraId="0D8EE368" w14:textId="77777777" w:rsidR="009A2265" w:rsidRPr="009A2265" w:rsidRDefault="009A2265" w:rsidP="009A2265">
      <w:pPr>
        <w:pStyle w:val="ListParagraph"/>
        <w:widowControl w:val="0"/>
        <w:numPr>
          <w:ilvl w:val="0"/>
          <w:numId w:val="56"/>
        </w:numPr>
        <w:tabs>
          <w:tab w:val="left" w:pos="840"/>
          <w:tab w:val="left" w:pos="841"/>
        </w:tabs>
        <w:autoSpaceDE w:val="0"/>
        <w:autoSpaceDN w:val="0"/>
        <w:spacing w:before="120" w:after="120" w:line="240" w:lineRule="auto"/>
        <w:ind w:hanging="361"/>
        <w:contextualSpacing w:val="0"/>
        <w:rPr>
          <w:rFonts w:cstheme="minorHAnsi"/>
          <w:sz w:val="20"/>
          <w:szCs w:val="20"/>
        </w:rPr>
      </w:pPr>
      <w:r w:rsidRPr="009A2265">
        <w:rPr>
          <w:rFonts w:cstheme="minorHAnsi"/>
          <w:sz w:val="20"/>
          <w:szCs w:val="20"/>
        </w:rPr>
        <w:t>Slide titles may need to be reformatted or</w:t>
      </w:r>
      <w:r w:rsidRPr="009A2265">
        <w:rPr>
          <w:rFonts w:cstheme="minorHAnsi"/>
          <w:spacing w:val="-11"/>
          <w:sz w:val="20"/>
          <w:szCs w:val="20"/>
        </w:rPr>
        <w:t xml:space="preserve"> </w:t>
      </w:r>
      <w:r w:rsidRPr="009A2265">
        <w:rPr>
          <w:rFonts w:cstheme="minorHAnsi"/>
          <w:sz w:val="20"/>
          <w:szCs w:val="20"/>
        </w:rPr>
        <w:t>moved</w:t>
      </w:r>
    </w:p>
    <w:p w14:paraId="3DB6BD09" w14:textId="6EE42F46" w:rsidR="009A2265" w:rsidRPr="009A2265" w:rsidRDefault="009A2265" w:rsidP="009A2265">
      <w:pPr>
        <w:pStyle w:val="ListParagraph"/>
        <w:widowControl w:val="0"/>
        <w:numPr>
          <w:ilvl w:val="0"/>
          <w:numId w:val="56"/>
        </w:numPr>
        <w:tabs>
          <w:tab w:val="left" w:pos="840"/>
          <w:tab w:val="left" w:pos="841"/>
        </w:tabs>
        <w:autoSpaceDE w:val="0"/>
        <w:autoSpaceDN w:val="0"/>
        <w:spacing w:before="120" w:after="120" w:line="240" w:lineRule="auto"/>
        <w:ind w:hanging="361"/>
        <w:contextualSpacing w:val="0"/>
        <w:rPr>
          <w:rFonts w:cstheme="minorHAnsi"/>
          <w:sz w:val="20"/>
          <w:szCs w:val="20"/>
        </w:rPr>
      </w:pPr>
      <w:r w:rsidRPr="009A2265">
        <w:rPr>
          <w:rFonts w:cstheme="minorHAnsi"/>
          <w:sz w:val="20"/>
          <w:szCs w:val="20"/>
        </w:rPr>
        <w:t>Bulleted content may need to be reformatted or</w:t>
      </w:r>
      <w:r w:rsidRPr="009A2265">
        <w:rPr>
          <w:rFonts w:cstheme="minorHAnsi"/>
          <w:spacing w:val="-12"/>
          <w:sz w:val="20"/>
          <w:szCs w:val="20"/>
        </w:rPr>
        <w:t xml:space="preserve"> </w:t>
      </w:r>
      <w:r w:rsidRPr="009A2265">
        <w:rPr>
          <w:rFonts w:cstheme="minorHAnsi"/>
          <w:sz w:val="20"/>
          <w:szCs w:val="20"/>
        </w:rPr>
        <w:t>moved</w:t>
      </w:r>
    </w:p>
    <w:p w14:paraId="267EE6B6" w14:textId="77777777" w:rsidR="009A2265" w:rsidRPr="009A2265" w:rsidRDefault="009A2265" w:rsidP="009A2265">
      <w:pPr>
        <w:pStyle w:val="ListParagraph"/>
        <w:widowControl w:val="0"/>
        <w:numPr>
          <w:ilvl w:val="1"/>
          <w:numId w:val="56"/>
        </w:numPr>
        <w:tabs>
          <w:tab w:val="left" w:pos="1560"/>
          <w:tab w:val="left" w:pos="1561"/>
        </w:tabs>
        <w:autoSpaceDE w:val="0"/>
        <w:autoSpaceDN w:val="0"/>
        <w:spacing w:before="120" w:after="120" w:line="240" w:lineRule="auto"/>
        <w:ind w:hanging="361"/>
        <w:contextualSpacing w:val="0"/>
        <w:rPr>
          <w:rFonts w:cstheme="minorHAnsi"/>
          <w:sz w:val="20"/>
          <w:szCs w:val="20"/>
        </w:rPr>
      </w:pPr>
      <w:r w:rsidRPr="009A2265">
        <w:rPr>
          <w:rFonts w:cstheme="minorHAnsi"/>
          <w:sz w:val="20"/>
          <w:szCs w:val="20"/>
        </w:rPr>
        <w:t>Standard bullet location is just under 3/8” from the left of the</w:t>
      </w:r>
      <w:r w:rsidRPr="009A2265">
        <w:rPr>
          <w:rFonts w:cstheme="minorHAnsi"/>
          <w:spacing w:val="-5"/>
          <w:sz w:val="20"/>
          <w:szCs w:val="20"/>
        </w:rPr>
        <w:t xml:space="preserve"> </w:t>
      </w:r>
      <w:r w:rsidRPr="009A2265">
        <w:rPr>
          <w:rFonts w:cstheme="minorHAnsi"/>
          <w:sz w:val="20"/>
          <w:szCs w:val="20"/>
        </w:rPr>
        <w:t>slide</w:t>
      </w:r>
    </w:p>
    <w:p w14:paraId="6D65AD94" w14:textId="545D4127" w:rsidR="009A2265" w:rsidRDefault="009A2265" w:rsidP="009A2265">
      <w:pPr>
        <w:pStyle w:val="ListParagraph"/>
        <w:widowControl w:val="0"/>
        <w:numPr>
          <w:ilvl w:val="1"/>
          <w:numId w:val="56"/>
        </w:numPr>
        <w:tabs>
          <w:tab w:val="left" w:pos="1560"/>
          <w:tab w:val="left" w:pos="1561"/>
        </w:tabs>
        <w:autoSpaceDE w:val="0"/>
        <w:autoSpaceDN w:val="0"/>
        <w:spacing w:before="120" w:after="120" w:line="240" w:lineRule="auto"/>
        <w:ind w:hanging="361"/>
        <w:contextualSpacing w:val="0"/>
        <w:rPr>
          <w:rFonts w:cstheme="minorHAnsi"/>
          <w:sz w:val="20"/>
          <w:szCs w:val="20"/>
        </w:rPr>
      </w:pPr>
      <w:r w:rsidRPr="009A2265">
        <w:rPr>
          <w:rFonts w:cstheme="minorHAnsi"/>
          <w:sz w:val="20"/>
          <w:szCs w:val="20"/>
        </w:rPr>
        <w:t>Standard bullet style is small, round, and dark blue at 100% of text</w:t>
      </w:r>
      <w:r w:rsidRPr="009A2265">
        <w:rPr>
          <w:rFonts w:cstheme="minorHAnsi"/>
          <w:spacing w:val="-15"/>
          <w:sz w:val="20"/>
          <w:szCs w:val="20"/>
        </w:rPr>
        <w:t xml:space="preserve"> </w:t>
      </w:r>
      <w:r w:rsidRPr="009A2265">
        <w:rPr>
          <w:rFonts w:cstheme="minorHAnsi"/>
          <w:sz w:val="20"/>
          <w:szCs w:val="20"/>
        </w:rPr>
        <w:t>size</w:t>
      </w:r>
    </w:p>
    <w:p w14:paraId="70C10252" w14:textId="77777777" w:rsidR="009A2265" w:rsidRPr="009A2265" w:rsidRDefault="009A2265" w:rsidP="009A2265">
      <w:pPr>
        <w:pStyle w:val="BodyText"/>
        <w:rPr>
          <w:b/>
          <w:bCs/>
          <w:color w:val="00338D"/>
          <w:sz w:val="24"/>
          <w:szCs w:val="24"/>
        </w:rPr>
      </w:pPr>
      <w:r w:rsidRPr="009A2265">
        <w:rPr>
          <w:b/>
          <w:bCs/>
          <w:color w:val="00338D"/>
          <w:sz w:val="24"/>
          <w:szCs w:val="24"/>
        </w:rPr>
        <w:t>INDOT PowerPoint Template Style Guide</w:t>
      </w:r>
    </w:p>
    <w:p w14:paraId="1D29B8C3" w14:textId="77777777" w:rsidR="009A2265" w:rsidRDefault="009A2265" w:rsidP="009A2265">
      <w:pPr>
        <w:pStyle w:val="BodyText"/>
        <w:rPr>
          <w:b/>
          <w:bCs/>
          <w:color w:val="00338D"/>
        </w:rPr>
      </w:pPr>
      <w:r w:rsidRPr="009A2265">
        <w:rPr>
          <w:b/>
          <w:bCs/>
          <w:color w:val="00338D"/>
        </w:rPr>
        <w:t>Title Slide</w:t>
      </w:r>
    </w:p>
    <w:p w14:paraId="63BE317F" w14:textId="77777777" w:rsidR="009A2265" w:rsidRDefault="009A2265" w:rsidP="009A2265">
      <w:pPr>
        <w:pStyle w:val="BodyText"/>
      </w:pPr>
      <w:r w:rsidRPr="009A2265"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0903B6F6" wp14:editId="0B8172C8">
                <wp:simplePos x="0" y="0"/>
                <wp:positionH relativeFrom="page">
                  <wp:posOffset>3341158</wp:posOffset>
                </wp:positionH>
                <wp:positionV relativeFrom="paragraph">
                  <wp:posOffset>21590</wp:posOffset>
                </wp:positionV>
                <wp:extent cx="3698875" cy="2105660"/>
                <wp:effectExtent l="5715" t="5080" r="635" b="381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8875" cy="2105660"/>
                          <a:chOff x="5289" y="-109"/>
                          <a:chExt cx="5825" cy="3316"/>
                        </a:xfrm>
                      </wpg:grpSpPr>
                      <pic:pic xmlns:pic="http://schemas.openxmlformats.org/drawingml/2006/picture">
                        <pic:nvPicPr>
                          <pic:cNvPr id="2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-90"/>
                            <a:ext cx="5785" cy="3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5299" y="-100"/>
                            <a:ext cx="5805" cy="329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B20DD" id="Group 23" o:spid="_x0000_s1026" style="position:absolute;margin-left:263.1pt;margin-top:1.7pt;width:291.25pt;height:165.8pt;z-index:251809792;mso-position-horizontal-relative:page" coordorigin="5289,-109" coordsize="5825,3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">
                <v:shape id="Picture 14" o:spid="_x0000_s1027" type="#_x0000_t75" style="position:absolute;left:5309;top:-90;width:5785;height:3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">
                  <v:imagedata r:id="rId30" o:title=""/>
                </v:shape>
                <v:rect id="Rectangle 15" o:spid="_x0000_s1028" style="position:absolute;left:5299;top:-100;width:5805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" filled="f" strokeweight="1pt"/>
                <w10:wrap anchorx="page"/>
              </v:group>
            </w:pict>
          </mc:Fallback>
        </mc:AlternateContent>
      </w:r>
      <w:r w:rsidRPr="009A2265">
        <w:t xml:space="preserve">Title, text, and bullet color: </w:t>
      </w:r>
    </w:p>
    <w:p w14:paraId="19F9FB5E" w14:textId="382AF9CE" w:rsidR="009A2265" w:rsidRDefault="009A2265" w:rsidP="009A2265">
      <w:pPr>
        <w:pStyle w:val="BodyText"/>
        <w:spacing w:after="120"/>
      </w:pPr>
      <w:r w:rsidRPr="009A2265">
        <w:t>Dark Blue</w:t>
      </w:r>
    </w:p>
    <w:p w14:paraId="36E67BF9" w14:textId="68BC46EE" w:rsidR="009A2265" w:rsidRPr="009A2265" w:rsidRDefault="009A2265" w:rsidP="009A2265">
      <w:pPr>
        <w:pStyle w:val="BodyText"/>
        <w:spacing w:before="0" w:after="0"/>
        <w:rPr>
          <w:b/>
          <w:bCs/>
          <w:color w:val="00338D"/>
        </w:rPr>
      </w:pPr>
      <w:r w:rsidRPr="009A2265">
        <w:t>R: 0</w:t>
      </w:r>
    </w:p>
    <w:p w14:paraId="432EC72A" w14:textId="77777777" w:rsidR="009A2265" w:rsidRDefault="009A2265" w:rsidP="009A2265">
      <w:pPr>
        <w:pStyle w:val="BodyText"/>
        <w:spacing w:before="0" w:after="0"/>
      </w:pPr>
      <w:r>
        <w:t>G:</w:t>
      </w:r>
      <w:r w:rsidRPr="009A2265">
        <w:t xml:space="preserve"> </w:t>
      </w:r>
      <w:r>
        <w:t>32</w:t>
      </w:r>
    </w:p>
    <w:p w14:paraId="749B6993" w14:textId="77777777" w:rsidR="009A2265" w:rsidRDefault="009A2265" w:rsidP="009A2265">
      <w:pPr>
        <w:pStyle w:val="BodyText"/>
        <w:spacing w:before="0" w:after="0"/>
      </w:pPr>
      <w:r>
        <w:t>B:</w:t>
      </w:r>
      <w:r w:rsidRPr="009A2265">
        <w:t xml:space="preserve"> </w:t>
      </w:r>
      <w:r>
        <w:t>96</w:t>
      </w:r>
    </w:p>
    <w:p w14:paraId="092E2C02" w14:textId="77777777" w:rsidR="009A2265" w:rsidRDefault="009A2265" w:rsidP="009A2265">
      <w:pPr>
        <w:sectPr w:rsidR="009A2265">
          <w:headerReference w:type="default" r:id="rId31"/>
          <w:footerReference w:type="default" r:id="rId32"/>
          <w:pgSz w:w="12240" w:h="15840"/>
          <w:pgMar w:top="1120" w:right="1040" w:bottom="280" w:left="1320" w:header="720" w:footer="720" w:gutter="0"/>
          <w:cols w:space="720"/>
        </w:sectPr>
      </w:pPr>
    </w:p>
    <w:p w14:paraId="4B5B0917" w14:textId="77777777" w:rsidR="009A2265" w:rsidRPr="009A2265" w:rsidRDefault="009A2265" w:rsidP="009A2265">
      <w:pPr>
        <w:pStyle w:val="BodyText"/>
        <w:rPr>
          <w:b/>
          <w:bCs/>
          <w:color w:val="00338D"/>
        </w:rPr>
      </w:pPr>
      <w:r w:rsidRPr="009A2265">
        <w:rPr>
          <w:b/>
          <w:bCs/>
          <w:color w:val="00338D"/>
        </w:rPr>
        <w:lastRenderedPageBreak/>
        <w:t>Regular Slides</w:t>
      </w:r>
    </w:p>
    <w:p w14:paraId="72921AE5" w14:textId="64080C69" w:rsidR="009A2265" w:rsidRPr="009A2265" w:rsidRDefault="009A2265" w:rsidP="009A2265">
      <w:pPr>
        <w:pStyle w:val="BodyText"/>
        <w:rPr>
          <w:b/>
          <w:bCs/>
        </w:rPr>
      </w:pPr>
      <w:r w:rsidRPr="009A226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45FB670" wp14:editId="3755BFCA">
                <wp:simplePos x="0" y="0"/>
                <wp:positionH relativeFrom="page">
                  <wp:posOffset>5004435</wp:posOffset>
                </wp:positionH>
                <wp:positionV relativeFrom="paragraph">
                  <wp:posOffset>238125</wp:posOffset>
                </wp:positionV>
                <wp:extent cx="2038350" cy="659977"/>
                <wp:effectExtent l="0" t="0" r="19050" b="2603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65997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63CE321" w14:textId="77777777" w:rsidR="009A2265" w:rsidRPr="009A2265" w:rsidRDefault="009A2265" w:rsidP="009A2265">
                            <w:pPr>
                              <w:spacing w:before="72"/>
                              <w:ind w:left="144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A2265">
                              <w:rPr>
                                <w:b/>
                                <w:sz w:val="20"/>
                                <w:szCs w:val="20"/>
                              </w:rPr>
                              <w:t>Indentation</w:t>
                            </w:r>
                          </w:p>
                          <w:p w14:paraId="08E22DB4" w14:textId="77777777" w:rsidR="009A2265" w:rsidRPr="009A2265" w:rsidRDefault="009A2265" w:rsidP="009A2265">
                            <w:pPr>
                              <w:spacing w:before="16"/>
                              <w:ind w:left="144"/>
                              <w:rPr>
                                <w:sz w:val="20"/>
                                <w:szCs w:val="20"/>
                              </w:rPr>
                            </w:pPr>
                            <w:r w:rsidRPr="009A2265">
                              <w:rPr>
                                <w:sz w:val="20"/>
                                <w:szCs w:val="20"/>
                              </w:rPr>
                              <w:t>Before text: .25 Hanging by .25</w:t>
                            </w:r>
                          </w:p>
                          <w:p w14:paraId="67FFF528" w14:textId="77777777" w:rsidR="009A2265" w:rsidRPr="009A2265" w:rsidRDefault="009A2265" w:rsidP="009A2265">
                            <w:pPr>
                              <w:spacing w:before="136"/>
                              <w:ind w:left="144"/>
                              <w:rPr>
                                <w:sz w:val="20"/>
                                <w:szCs w:val="20"/>
                              </w:rPr>
                            </w:pPr>
                            <w:r w:rsidRPr="009A226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*Spacing </w:t>
                            </w:r>
                            <w:r w:rsidRPr="009A2265">
                              <w:rPr>
                                <w:sz w:val="20"/>
                                <w:szCs w:val="20"/>
                              </w:rPr>
                              <w:t xml:space="preserve">Before: 10 </w:t>
                            </w:r>
                            <w:proofErr w:type="spellStart"/>
                            <w:r w:rsidRPr="009A2265">
                              <w:rPr>
                                <w:sz w:val="20"/>
                                <w:szCs w:val="20"/>
                              </w:rPr>
                              <w:t>pt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5FB670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94.05pt;margin-top:18.75pt;width:160.5pt;height:51.95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" filled="f">
                <v:textbox inset="0,0,0,0">
                  <w:txbxContent>
                    <w:p w14:paraId="263CE321" w14:textId="77777777" w:rsidR="009A2265" w:rsidRPr="009A2265" w:rsidRDefault="009A2265" w:rsidP="009A2265">
                      <w:pPr>
                        <w:spacing w:before="72"/>
                        <w:ind w:left="144"/>
                        <w:rPr>
                          <w:b/>
                          <w:sz w:val="20"/>
                          <w:szCs w:val="20"/>
                        </w:rPr>
                      </w:pPr>
                      <w:r w:rsidRPr="009A2265">
                        <w:rPr>
                          <w:b/>
                          <w:sz w:val="20"/>
                          <w:szCs w:val="20"/>
                        </w:rPr>
                        <w:t>Indentation</w:t>
                      </w:r>
                    </w:p>
                    <w:p w14:paraId="08E22DB4" w14:textId="77777777" w:rsidR="009A2265" w:rsidRPr="009A2265" w:rsidRDefault="009A2265" w:rsidP="009A2265">
                      <w:pPr>
                        <w:spacing w:before="16"/>
                        <w:ind w:left="144"/>
                        <w:rPr>
                          <w:sz w:val="20"/>
                          <w:szCs w:val="20"/>
                        </w:rPr>
                      </w:pPr>
                      <w:r w:rsidRPr="009A2265">
                        <w:rPr>
                          <w:sz w:val="20"/>
                          <w:szCs w:val="20"/>
                        </w:rPr>
                        <w:t>Before text: .25 Hanging by .25</w:t>
                      </w:r>
                    </w:p>
                    <w:p w14:paraId="67FFF528" w14:textId="77777777" w:rsidR="009A2265" w:rsidRPr="009A2265" w:rsidRDefault="009A2265" w:rsidP="009A2265">
                      <w:pPr>
                        <w:spacing w:before="136"/>
                        <w:ind w:left="144"/>
                        <w:rPr>
                          <w:sz w:val="20"/>
                          <w:szCs w:val="20"/>
                        </w:rPr>
                      </w:pPr>
                      <w:r w:rsidRPr="009A2265">
                        <w:rPr>
                          <w:b/>
                          <w:sz w:val="20"/>
                          <w:szCs w:val="20"/>
                        </w:rPr>
                        <w:t xml:space="preserve">*Spacing </w:t>
                      </w:r>
                      <w:r w:rsidRPr="009A2265">
                        <w:rPr>
                          <w:sz w:val="20"/>
                          <w:szCs w:val="20"/>
                        </w:rPr>
                        <w:t xml:space="preserve">Before: 10 </w:t>
                      </w:r>
                      <w:proofErr w:type="spellStart"/>
                      <w:r w:rsidRPr="009A2265">
                        <w:rPr>
                          <w:sz w:val="20"/>
                          <w:szCs w:val="20"/>
                        </w:rPr>
                        <w:t>pt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9A2265">
        <w:rPr>
          <w:b/>
          <w:bCs/>
        </w:rPr>
        <w:t>Paragraph Settings:</w:t>
      </w:r>
    </w:p>
    <w:p w14:paraId="6A1EAB90" w14:textId="23D1120E" w:rsidR="009A2265" w:rsidRDefault="009A2265" w:rsidP="009A2265">
      <w:pPr>
        <w:pStyle w:val="BodyText"/>
        <w:rPr>
          <w:b/>
        </w:rPr>
      </w:pPr>
      <w:r w:rsidRPr="009A2265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6E8EAEEA" wp14:editId="5CA44261">
                <wp:simplePos x="0" y="0"/>
                <wp:positionH relativeFrom="page">
                  <wp:posOffset>905933</wp:posOffset>
                </wp:positionH>
                <wp:positionV relativeFrom="paragraph">
                  <wp:posOffset>66887</wp:posOffset>
                </wp:positionV>
                <wp:extent cx="4097655" cy="242443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7655" cy="2424430"/>
                          <a:chOff x="1430" y="576"/>
                          <a:chExt cx="6453" cy="3818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86"/>
                            <a:ext cx="6063" cy="3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430" y="576"/>
                            <a:ext cx="6083" cy="343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22"/>
                        <wps:cNvSpPr>
                          <a:spLocks/>
                        </wps:cNvSpPr>
                        <wps:spPr bwMode="auto">
                          <a:xfrm>
                            <a:off x="2820" y="721"/>
                            <a:ext cx="5063" cy="3673"/>
                          </a:xfrm>
                          <a:custGeom>
                            <a:avLst/>
                            <a:gdLst>
                              <a:gd name="T0" fmla="+- 0 7872 2820"/>
                              <a:gd name="T1" fmla="*/ T0 w 5054"/>
                              <a:gd name="T2" fmla="+- 0 1705 721"/>
                              <a:gd name="T3" fmla="*/ 1705 h 3130"/>
                              <a:gd name="T4" fmla="+- 0 2940 2820"/>
                              <a:gd name="T5" fmla="*/ T4 w 5054"/>
                              <a:gd name="T6" fmla="+- 0 1377 721"/>
                              <a:gd name="T7" fmla="*/ 1377 h 3130"/>
                              <a:gd name="T8" fmla="+- 0 2940 2820"/>
                              <a:gd name="T9" fmla="*/ T8 w 5054"/>
                              <a:gd name="T10" fmla="+- 0 1376 721"/>
                              <a:gd name="T11" fmla="*/ 1376 h 3130"/>
                              <a:gd name="T12" fmla="+- 0 2944 2820"/>
                              <a:gd name="T13" fmla="*/ T12 w 5054"/>
                              <a:gd name="T14" fmla="+- 0 1322 721"/>
                              <a:gd name="T15" fmla="*/ 1322 h 3130"/>
                              <a:gd name="T16" fmla="+- 0 2820 2820"/>
                              <a:gd name="T17" fmla="*/ T16 w 5054"/>
                              <a:gd name="T18" fmla="+- 0 1374 721"/>
                              <a:gd name="T19" fmla="*/ 1374 h 3130"/>
                              <a:gd name="T20" fmla="+- 0 2936 2820"/>
                              <a:gd name="T21" fmla="*/ T20 w 5054"/>
                              <a:gd name="T22" fmla="+- 0 1442 721"/>
                              <a:gd name="T23" fmla="*/ 1442 h 3130"/>
                              <a:gd name="T24" fmla="+- 0 2939 2820"/>
                              <a:gd name="T25" fmla="*/ T24 w 5054"/>
                              <a:gd name="T26" fmla="+- 0 1387 721"/>
                              <a:gd name="T27" fmla="*/ 1387 h 3130"/>
                              <a:gd name="T28" fmla="+- 0 7872 2820"/>
                              <a:gd name="T29" fmla="*/ T28 w 5054"/>
                              <a:gd name="T30" fmla="+- 0 1715 721"/>
                              <a:gd name="T31" fmla="*/ 1715 h 3130"/>
                              <a:gd name="T32" fmla="+- 0 7872 2820"/>
                              <a:gd name="T33" fmla="*/ T32 w 5054"/>
                              <a:gd name="T34" fmla="+- 0 1705 721"/>
                              <a:gd name="T35" fmla="*/ 1705 h 3130"/>
                              <a:gd name="T36" fmla="+- 0 7872 2820"/>
                              <a:gd name="T37" fmla="*/ T36 w 5054"/>
                              <a:gd name="T38" fmla="+- 0 731 721"/>
                              <a:gd name="T39" fmla="*/ 731 h 3130"/>
                              <a:gd name="T40" fmla="+- 0 7872 2820"/>
                              <a:gd name="T41" fmla="*/ T40 w 5054"/>
                              <a:gd name="T42" fmla="+- 0 721 721"/>
                              <a:gd name="T43" fmla="*/ 721 h 3130"/>
                              <a:gd name="T44" fmla="+- 0 3731 2820"/>
                              <a:gd name="T45" fmla="*/ T44 w 5054"/>
                              <a:gd name="T46" fmla="+- 0 1071 721"/>
                              <a:gd name="T47" fmla="*/ 1071 h 3130"/>
                              <a:gd name="T48" fmla="+- 0 3727 2820"/>
                              <a:gd name="T49" fmla="*/ T48 w 5054"/>
                              <a:gd name="T50" fmla="+- 0 1016 721"/>
                              <a:gd name="T51" fmla="*/ 1016 h 3130"/>
                              <a:gd name="T52" fmla="+- 0 3612 2820"/>
                              <a:gd name="T53" fmla="*/ T52 w 5054"/>
                              <a:gd name="T54" fmla="+- 0 1086 721"/>
                              <a:gd name="T55" fmla="*/ 1086 h 3130"/>
                              <a:gd name="T56" fmla="+- 0 3737 2820"/>
                              <a:gd name="T57" fmla="*/ T56 w 5054"/>
                              <a:gd name="T58" fmla="+- 0 1136 721"/>
                              <a:gd name="T59" fmla="*/ 1136 h 3130"/>
                              <a:gd name="T60" fmla="+- 0 3732 2820"/>
                              <a:gd name="T61" fmla="*/ T60 w 5054"/>
                              <a:gd name="T62" fmla="+- 0 1083 721"/>
                              <a:gd name="T63" fmla="*/ 1083 h 3130"/>
                              <a:gd name="T64" fmla="+- 0 3732 2820"/>
                              <a:gd name="T65" fmla="*/ T64 w 5054"/>
                              <a:gd name="T66" fmla="+- 0 1081 721"/>
                              <a:gd name="T67" fmla="*/ 1081 h 3130"/>
                              <a:gd name="T68" fmla="+- 0 7872 2820"/>
                              <a:gd name="T69" fmla="*/ T68 w 5054"/>
                              <a:gd name="T70" fmla="+- 0 731 721"/>
                              <a:gd name="T71" fmla="*/ 731 h 3130"/>
                              <a:gd name="T72" fmla="+- 0 7873 2820"/>
                              <a:gd name="T73" fmla="*/ T72 w 5054"/>
                              <a:gd name="T74" fmla="+- 0 2869 721"/>
                              <a:gd name="T75" fmla="*/ 2869 h 3130"/>
                              <a:gd name="T76" fmla="+- 0 2937 2820"/>
                              <a:gd name="T77" fmla="*/ T76 w 5054"/>
                              <a:gd name="T78" fmla="+- 0 1592 721"/>
                              <a:gd name="T79" fmla="*/ 1592 h 3130"/>
                              <a:gd name="T80" fmla="+- 0 2939 2820"/>
                              <a:gd name="T81" fmla="*/ T80 w 5054"/>
                              <a:gd name="T82" fmla="+- 0 1586 721"/>
                              <a:gd name="T83" fmla="*/ 1586 h 3130"/>
                              <a:gd name="T84" fmla="+- 0 2951 2820"/>
                              <a:gd name="T85" fmla="*/ T84 w 5054"/>
                              <a:gd name="T86" fmla="+- 0 1538 721"/>
                              <a:gd name="T87" fmla="*/ 1538 h 3130"/>
                              <a:gd name="T88" fmla="+- 0 2820 2820"/>
                              <a:gd name="T89" fmla="*/ T88 w 5054"/>
                              <a:gd name="T90" fmla="+- 0 1566 721"/>
                              <a:gd name="T91" fmla="*/ 1566 h 3130"/>
                              <a:gd name="T92" fmla="+- 0 2921 2820"/>
                              <a:gd name="T93" fmla="*/ T92 w 5054"/>
                              <a:gd name="T94" fmla="+- 0 1654 721"/>
                              <a:gd name="T95" fmla="*/ 1654 h 3130"/>
                              <a:gd name="T96" fmla="+- 0 2935 2820"/>
                              <a:gd name="T97" fmla="*/ T96 w 5054"/>
                              <a:gd name="T98" fmla="+- 0 1601 721"/>
                              <a:gd name="T99" fmla="*/ 1601 h 3130"/>
                              <a:gd name="T100" fmla="+- 0 7871 2820"/>
                              <a:gd name="T101" fmla="*/ T100 w 5054"/>
                              <a:gd name="T102" fmla="+- 0 2879 721"/>
                              <a:gd name="T103" fmla="*/ 2879 h 3130"/>
                              <a:gd name="T104" fmla="+- 0 7873 2820"/>
                              <a:gd name="T105" fmla="*/ T104 w 5054"/>
                              <a:gd name="T106" fmla="+- 0 2869 721"/>
                              <a:gd name="T107" fmla="*/ 2869 h 3130"/>
                              <a:gd name="T108" fmla="+- 0 7874 2820"/>
                              <a:gd name="T109" fmla="*/ T108 w 5054"/>
                              <a:gd name="T110" fmla="+- 0 3842 721"/>
                              <a:gd name="T111" fmla="*/ 3842 h 3130"/>
                              <a:gd name="T112" fmla="+- 0 3053 2820"/>
                              <a:gd name="T113" fmla="*/ T112 w 5054"/>
                              <a:gd name="T114" fmla="+- 0 1836 721"/>
                              <a:gd name="T115" fmla="*/ 1836 h 3130"/>
                              <a:gd name="T116" fmla="+- 0 3056 2820"/>
                              <a:gd name="T117" fmla="*/ T116 w 5054"/>
                              <a:gd name="T118" fmla="+- 0 1828 721"/>
                              <a:gd name="T119" fmla="*/ 1828 h 3130"/>
                              <a:gd name="T120" fmla="+- 0 3074 2820"/>
                              <a:gd name="T121" fmla="*/ T120 w 5054"/>
                              <a:gd name="T122" fmla="+- 0 1785 721"/>
                              <a:gd name="T123" fmla="*/ 1785 h 3130"/>
                              <a:gd name="T124" fmla="+- 0 2940 2820"/>
                              <a:gd name="T125" fmla="*/ T124 w 5054"/>
                              <a:gd name="T126" fmla="+- 0 1794 721"/>
                              <a:gd name="T127" fmla="*/ 1794 h 3130"/>
                              <a:gd name="T128" fmla="+- 0 3028 2820"/>
                              <a:gd name="T129" fmla="*/ T128 w 5054"/>
                              <a:gd name="T130" fmla="+- 0 1896 721"/>
                              <a:gd name="T131" fmla="*/ 1896 h 3130"/>
                              <a:gd name="T132" fmla="+- 0 3049 2820"/>
                              <a:gd name="T133" fmla="*/ T132 w 5054"/>
                              <a:gd name="T134" fmla="+- 0 1845 721"/>
                              <a:gd name="T135" fmla="*/ 1845 h 3130"/>
                              <a:gd name="T136" fmla="+- 0 7870 2820"/>
                              <a:gd name="T137" fmla="*/ T136 w 5054"/>
                              <a:gd name="T138" fmla="+- 0 3851 721"/>
                              <a:gd name="T139" fmla="*/ 3851 h 3130"/>
                              <a:gd name="T140" fmla="+- 0 7874 2820"/>
                              <a:gd name="T141" fmla="*/ T140 w 5054"/>
                              <a:gd name="T142" fmla="+- 0 3842 721"/>
                              <a:gd name="T143" fmla="*/ 3842 h 3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054" h="3130">
                                <a:moveTo>
                                  <a:pt x="5052" y="984"/>
                                </a:moveTo>
                                <a:lnTo>
                                  <a:pt x="120" y="656"/>
                                </a:lnTo>
                                <a:lnTo>
                                  <a:pt x="120" y="655"/>
                                </a:lnTo>
                                <a:lnTo>
                                  <a:pt x="124" y="601"/>
                                </a:lnTo>
                                <a:lnTo>
                                  <a:pt x="0" y="653"/>
                                </a:lnTo>
                                <a:lnTo>
                                  <a:pt x="116" y="721"/>
                                </a:lnTo>
                                <a:lnTo>
                                  <a:pt x="119" y="666"/>
                                </a:lnTo>
                                <a:lnTo>
                                  <a:pt x="5052" y="994"/>
                                </a:lnTo>
                                <a:lnTo>
                                  <a:pt x="5052" y="984"/>
                                </a:lnTo>
                                <a:moveTo>
                                  <a:pt x="5052" y="10"/>
                                </a:moveTo>
                                <a:lnTo>
                                  <a:pt x="5052" y="0"/>
                                </a:lnTo>
                                <a:lnTo>
                                  <a:pt x="911" y="350"/>
                                </a:lnTo>
                                <a:lnTo>
                                  <a:pt x="907" y="295"/>
                                </a:lnTo>
                                <a:lnTo>
                                  <a:pt x="792" y="365"/>
                                </a:lnTo>
                                <a:lnTo>
                                  <a:pt x="917" y="415"/>
                                </a:lnTo>
                                <a:lnTo>
                                  <a:pt x="912" y="362"/>
                                </a:lnTo>
                                <a:lnTo>
                                  <a:pt x="912" y="360"/>
                                </a:lnTo>
                                <a:lnTo>
                                  <a:pt x="5052" y="10"/>
                                </a:lnTo>
                                <a:moveTo>
                                  <a:pt x="5053" y="2148"/>
                                </a:moveTo>
                                <a:lnTo>
                                  <a:pt x="117" y="871"/>
                                </a:lnTo>
                                <a:lnTo>
                                  <a:pt x="119" y="865"/>
                                </a:lnTo>
                                <a:lnTo>
                                  <a:pt x="131" y="817"/>
                                </a:lnTo>
                                <a:lnTo>
                                  <a:pt x="0" y="845"/>
                                </a:lnTo>
                                <a:lnTo>
                                  <a:pt x="101" y="933"/>
                                </a:lnTo>
                                <a:lnTo>
                                  <a:pt x="115" y="880"/>
                                </a:lnTo>
                                <a:lnTo>
                                  <a:pt x="5051" y="2158"/>
                                </a:lnTo>
                                <a:lnTo>
                                  <a:pt x="5053" y="2148"/>
                                </a:lnTo>
                                <a:moveTo>
                                  <a:pt x="5054" y="3121"/>
                                </a:moveTo>
                                <a:lnTo>
                                  <a:pt x="233" y="1115"/>
                                </a:lnTo>
                                <a:lnTo>
                                  <a:pt x="236" y="1107"/>
                                </a:lnTo>
                                <a:lnTo>
                                  <a:pt x="254" y="1064"/>
                                </a:lnTo>
                                <a:lnTo>
                                  <a:pt x="120" y="1073"/>
                                </a:lnTo>
                                <a:lnTo>
                                  <a:pt x="208" y="1175"/>
                                </a:lnTo>
                                <a:lnTo>
                                  <a:pt x="229" y="1124"/>
                                </a:lnTo>
                                <a:lnTo>
                                  <a:pt x="5050" y="3130"/>
                                </a:lnTo>
                                <a:lnTo>
                                  <a:pt x="5054" y="312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C5C8EF" id="Group 19" o:spid="_x0000_s1026" style="position:absolute;margin-left:71.35pt;margin-top:5.25pt;width:322.65pt;height:190.9pt;z-index:251811840;mso-position-horizontal-relative:page" coordorigin="1430,576" coordsize="6453,38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">
                <v:shape id="Picture 20" o:spid="_x0000_s1027" type="#_x0000_t75" style="position:absolute;left:1440;top:586;width:6063;height:3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">
                  <v:imagedata r:id="rId34" o:title=""/>
                </v:shape>
                <v:rect id="Rectangle 21" o:spid="_x0000_s1028" style="position:absolute;left:1430;top:576;width:6083;height:3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" filled="f" strokeweight="1pt"/>
                <v:shape id="AutoShape 22" o:spid="_x0000_s1029" style="position:absolute;left:2820;top:721;width:5063;height:3673;visibility:visible;mso-wrap-style:square;v-text-anchor:top" coordsize="5054,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" path="m5052,984l120,656r,-1l124,601,,653r116,68l119,666,5052,994r,-10m5052,10r,-10l911,350r-4,-55l792,365r125,50l912,362r,-2l5052,10t1,2138l117,871r2,-6l131,817,,845r101,88l115,880,5051,2158r2,-10m5054,3121l233,1115r3,-8l254,1064r-134,9l208,1175r21,-51l5050,3130r4,-9e" fillcolor="black" stroked="f">
                  <v:path arrowok="t" o:connecttype="custom" o:connectlocs="5061,2001;120,1616;120,1615;124,1551;0,1612;116,1692;119,1628;5061,2013;5061,2001;5061,858;5061,846;913,1257;909,1192;793,1274;919,1333;914,1271;914,1269;5061,858;5062,3367;117,1868;119,1861;131,1805;0,1838;101,1941;115,1879;5060,3378;5062,3367;5063,4509;233,2155;236,2145;254,2095;120,2105;208,2225;229,2165;5059,4519;5063,4509" o:connectangles="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14:paraId="35A8B491" w14:textId="5A1653B2" w:rsidR="009A2265" w:rsidRDefault="009A2265" w:rsidP="009A2265">
      <w:pPr>
        <w:pStyle w:val="BodyText"/>
        <w:rPr>
          <w:b/>
        </w:rPr>
      </w:pPr>
    </w:p>
    <w:p w14:paraId="2423DED1" w14:textId="50682C8D" w:rsidR="009A2265" w:rsidRDefault="009A2265" w:rsidP="009A2265">
      <w:pPr>
        <w:pStyle w:val="BodyText"/>
        <w:rPr>
          <w:b/>
        </w:rPr>
      </w:pPr>
      <w:r w:rsidRPr="009A2265">
        <w:rPr>
          <w:b/>
          <w:bCs/>
          <w:noProof/>
          <w:color w:val="00338D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2D94602" wp14:editId="7604F5C7">
                <wp:simplePos x="0" y="0"/>
                <wp:positionH relativeFrom="page">
                  <wp:posOffset>5005705</wp:posOffset>
                </wp:positionH>
                <wp:positionV relativeFrom="paragraph">
                  <wp:posOffset>81915</wp:posOffset>
                </wp:positionV>
                <wp:extent cx="2038350" cy="685377"/>
                <wp:effectExtent l="0" t="0" r="19050" b="1968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68537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A36FF9" w14:textId="77777777" w:rsidR="009A2265" w:rsidRPr="009A2265" w:rsidRDefault="009A2265" w:rsidP="009A2265">
                            <w:pPr>
                              <w:spacing w:before="73"/>
                              <w:ind w:left="144"/>
                              <w:rPr>
                                <w:b/>
                                <w:sz w:val="20"/>
                                <w:szCs w:val="28"/>
                              </w:rPr>
                            </w:pPr>
                            <w:r w:rsidRPr="009A2265">
                              <w:rPr>
                                <w:b/>
                                <w:sz w:val="20"/>
                                <w:szCs w:val="28"/>
                              </w:rPr>
                              <w:t>Indentation</w:t>
                            </w:r>
                          </w:p>
                          <w:p w14:paraId="610B8310" w14:textId="77777777" w:rsidR="009A2265" w:rsidRPr="009A2265" w:rsidRDefault="009A2265" w:rsidP="009A2265">
                            <w:pPr>
                              <w:spacing w:before="16"/>
                              <w:ind w:left="144"/>
                              <w:rPr>
                                <w:sz w:val="20"/>
                                <w:szCs w:val="28"/>
                              </w:rPr>
                            </w:pPr>
                            <w:r w:rsidRPr="009A2265">
                              <w:rPr>
                                <w:sz w:val="20"/>
                                <w:szCs w:val="28"/>
                              </w:rPr>
                              <w:t>Before text: .75 Hanging by .25</w:t>
                            </w:r>
                          </w:p>
                          <w:p w14:paraId="11AFF454" w14:textId="77777777" w:rsidR="009A2265" w:rsidRPr="009A2265" w:rsidRDefault="009A2265" w:rsidP="009A2265">
                            <w:pPr>
                              <w:spacing w:before="136"/>
                              <w:ind w:left="144"/>
                              <w:rPr>
                                <w:sz w:val="20"/>
                                <w:szCs w:val="28"/>
                              </w:rPr>
                            </w:pPr>
                            <w:r w:rsidRPr="009A2265">
                              <w:rPr>
                                <w:b/>
                                <w:sz w:val="20"/>
                                <w:szCs w:val="28"/>
                              </w:rPr>
                              <w:t xml:space="preserve">*Spacing </w:t>
                            </w:r>
                            <w:r w:rsidRPr="009A2265">
                              <w:rPr>
                                <w:sz w:val="20"/>
                                <w:szCs w:val="28"/>
                              </w:rPr>
                              <w:t xml:space="preserve">Before: 5 </w:t>
                            </w:r>
                            <w:proofErr w:type="spellStart"/>
                            <w:r w:rsidRPr="009A2265">
                              <w:rPr>
                                <w:sz w:val="20"/>
                                <w:szCs w:val="28"/>
                              </w:rPr>
                              <w:t>pt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94602" id="Text Box 18" o:spid="_x0000_s1027" type="#_x0000_t202" style="position:absolute;margin-left:394.15pt;margin-top:6.45pt;width:160.5pt;height:53.95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" filled="f">
                <v:textbox inset="0,0,0,0">
                  <w:txbxContent>
                    <w:p w14:paraId="68A36FF9" w14:textId="77777777" w:rsidR="009A2265" w:rsidRPr="009A2265" w:rsidRDefault="009A2265" w:rsidP="009A2265">
                      <w:pPr>
                        <w:spacing w:before="73"/>
                        <w:ind w:left="144"/>
                        <w:rPr>
                          <w:b/>
                          <w:sz w:val="20"/>
                          <w:szCs w:val="28"/>
                        </w:rPr>
                      </w:pPr>
                      <w:r w:rsidRPr="009A2265">
                        <w:rPr>
                          <w:b/>
                          <w:sz w:val="20"/>
                          <w:szCs w:val="28"/>
                        </w:rPr>
                        <w:t>Indentation</w:t>
                      </w:r>
                    </w:p>
                    <w:p w14:paraId="610B8310" w14:textId="77777777" w:rsidR="009A2265" w:rsidRPr="009A2265" w:rsidRDefault="009A2265" w:rsidP="009A2265">
                      <w:pPr>
                        <w:spacing w:before="16"/>
                        <w:ind w:left="144"/>
                        <w:rPr>
                          <w:sz w:val="20"/>
                          <w:szCs w:val="28"/>
                        </w:rPr>
                      </w:pPr>
                      <w:r w:rsidRPr="009A2265">
                        <w:rPr>
                          <w:sz w:val="20"/>
                          <w:szCs w:val="28"/>
                        </w:rPr>
                        <w:t>Before text: .75 Hanging by .25</w:t>
                      </w:r>
                    </w:p>
                    <w:p w14:paraId="11AFF454" w14:textId="77777777" w:rsidR="009A2265" w:rsidRPr="009A2265" w:rsidRDefault="009A2265" w:rsidP="009A2265">
                      <w:pPr>
                        <w:spacing w:before="136"/>
                        <w:ind w:left="144"/>
                        <w:rPr>
                          <w:sz w:val="20"/>
                          <w:szCs w:val="28"/>
                        </w:rPr>
                      </w:pPr>
                      <w:r w:rsidRPr="009A2265">
                        <w:rPr>
                          <w:b/>
                          <w:sz w:val="20"/>
                          <w:szCs w:val="28"/>
                        </w:rPr>
                        <w:t xml:space="preserve">*Spacing </w:t>
                      </w:r>
                      <w:r w:rsidRPr="009A2265">
                        <w:rPr>
                          <w:sz w:val="20"/>
                          <w:szCs w:val="28"/>
                        </w:rPr>
                        <w:t xml:space="preserve">Before: 5 </w:t>
                      </w:r>
                      <w:proofErr w:type="spellStart"/>
                      <w:r w:rsidRPr="009A2265">
                        <w:rPr>
                          <w:sz w:val="20"/>
                          <w:szCs w:val="28"/>
                        </w:rPr>
                        <w:t>pt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F27BDFD" w14:textId="77777777" w:rsidR="009A2265" w:rsidRDefault="009A2265" w:rsidP="009A2265">
      <w:pPr>
        <w:pStyle w:val="BodyText"/>
        <w:rPr>
          <w:b/>
        </w:rPr>
      </w:pPr>
    </w:p>
    <w:p w14:paraId="02B04005" w14:textId="77777777" w:rsidR="009A2265" w:rsidRDefault="009A2265" w:rsidP="009A2265">
      <w:pPr>
        <w:pStyle w:val="BodyText"/>
        <w:rPr>
          <w:b/>
        </w:rPr>
      </w:pPr>
    </w:p>
    <w:p w14:paraId="3E94C0A1" w14:textId="18BADEC1" w:rsidR="009A2265" w:rsidRDefault="009A2265" w:rsidP="009A2265">
      <w:pPr>
        <w:pStyle w:val="BodyText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714162C" wp14:editId="4A27DAE2">
                <wp:simplePos x="0" y="0"/>
                <wp:positionH relativeFrom="page">
                  <wp:posOffset>5004435</wp:posOffset>
                </wp:positionH>
                <wp:positionV relativeFrom="paragraph">
                  <wp:posOffset>-43180</wp:posOffset>
                </wp:positionV>
                <wp:extent cx="2038350" cy="650451"/>
                <wp:effectExtent l="0" t="0" r="19050" b="1651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65045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3802364" w14:textId="77777777" w:rsidR="009A2265" w:rsidRPr="009A2265" w:rsidRDefault="009A2265" w:rsidP="009A2265">
                            <w:pPr>
                              <w:spacing w:before="72"/>
                              <w:ind w:left="144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A2265">
                              <w:rPr>
                                <w:b/>
                                <w:sz w:val="20"/>
                                <w:szCs w:val="20"/>
                              </w:rPr>
                              <w:t>Indentation</w:t>
                            </w:r>
                          </w:p>
                          <w:p w14:paraId="15DA987C" w14:textId="77777777" w:rsidR="009A2265" w:rsidRPr="009A2265" w:rsidRDefault="009A2265" w:rsidP="009A2265">
                            <w:pPr>
                              <w:spacing w:before="16"/>
                              <w:ind w:left="144"/>
                              <w:rPr>
                                <w:sz w:val="20"/>
                                <w:szCs w:val="20"/>
                              </w:rPr>
                            </w:pPr>
                            <w:r w:rsidRPr="009A2265">
                              <w:rPr>
                                <w:sz w:val="20"/>
                                <w:szCs w:val="20"/>
                              </w:rPr>
                              <w:t>Before text: 1.25 Hanging by .25</w:t>
                            </w:r>
                          </w:p>
                          <w:p w14:paraId="7E1888E9" w14:textId="77777777" w:rsidR="009A2265" w:rsidRPr="009A2265" w:rsidRDefault="009A2265" w:rsidP="009A2265">
                            <w:pPr>
                              <w:spacing w:before="136"/>
                              <w:ind w:left="144"/>
                              <w:rPr>
                                <w:sz w:val="20"/>
                                <w:szCs w:val="20"/>
                              </w:rPr>
                            </w:pPr>
                            <w:r w:rsidRPr="009A226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*Spacing </w:t>
                            </w:r>
                            <w:r w:rsidRPr="009A2265">
                              <w:rPr>
                                <w:sz w:val="20"/>
                                <w:szCs w:val="20"/>
                              </w:rPr>
                              <w:t xml:space="preserve">Before: 5 </w:t>
                            </w:r>
                            <w:proofErr w:type="spellStart"/>
                            <w:r w:rsidRPr="009A2265">
                              <w:rPr>
                                <w:sz w:val="20"/>
                                <w:szCs w:val="20"/>
                              </w:rPr>
                              <w:t>pt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4162C" id="Text Box 8" o:spid="_x0000_s1028" type="#_x0000_t202" style="position:absolute;margin-left:394.05pt;margin-top:-3.4pt;width:160.5pt;height:51.2pt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" filled="f">
                <v:textbox inset="0,0,0,0">
                  <w:txbxContent>
                    <w:p w14:paraId="73802364" w14:textId="77777777" w:rsidR="009A2265" w:rsidRPr="009A2265" w:rsidRDefault="009A2265" w:rsidP="009A2265">
                      <w:pPr>
                        <w:spacing w:before="72"/>
                        <w:ind w:left="144"/>
                        <w:rPr>
                          <w:b/>
                          <w:sz w:val="20"/>
                          <w:szCs w:val="20"/>
                        </w:rPr>
                      </w:pPr>
                      <w:r w:rsidRPr="009A2265">
                        <w:rPr>
                          <w:b/>
                          <w:sz w:val="20"/>
                          <w:szCs w:val="20"/>
                        </w:rPr>
                        <w:t>Indentation</w:t>
                      </w:r>
                    </w:p>
                    <w:p w14:paraId="15DA987C" w14:textId="77777777" w:rsidR="009A2265" w:rsidRPr="009A2265" w:rsidRDefault="009A2265" w:rsidP="009A2265">
                      <w:pPr>
                        <w:spacing w:before="16"/>
                        <w:ind w:left="144"/>
                        <w:rPr>
                          <w:sz w:val="20"/>
                          <w:szCs w:val="20"/>
                        </w:rPr>
                      </w:pPr>
                      <w:r w:rsidRPr="009A2265">
                        <w:rPr>
                          <w:sz w:val="20"/>
                          <w:szCs w:val="20"/>
                        </w:rPr>
                        <w:t>Before text: 1.25 Hanging by .25</w:t>
                      </w:r>
                    </w:p>
                    <w:p w14:paraId="7E1888E9" w14:textId="77777777" w:rsidR="009A2265" w:rsidRPr="009A2265" w:rsidRDefault="009A2265" w:rsidP="009A2265">
                      <w:pPr>
                        <w:spacing w:before="136"/>
                        <w:ind w:left="144"/>
                        <w:rPr>
                          <w:sz w:val="20"/>
                          <w:szCs w:val="20"/>
                        </w:rPr>
                      </w:pPr>
                      <w:r w:rsidRPr="009A2265">
                        <w:rPr>
                          <w:b/>
                          <w:sz w:val="20"/>
                          <w:szCs w:val="20"/>
                        </w:rPr>
                        <w:t xml:space="preserve">*Spacing </w:t>
                      </w:r>
                      <w:r w:rsidRPr="009A2265">
                        <w:rPr>
                          <w:sz w:val="20"/>
                          <w:szCs w:val="20"/>
                        </w:rPr>
                        <w:t xml:space="preserve">Before: 5 </w:t>
                      </w:r>
                      <w:proofErr w:type="spellStart"/>
                      <w:r w:rsidRPr="009A2265">
                        <w:rPr>
                          <w:sz w:val="20"/>
                          <w:szCs w:val="20"/>
                        </w:rPr>
                        <w:t>pt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BAEBEE6" w14:textId="4B1FA99E" w:rsidR="009A2265" w:rsidRDefault="009A2265" w:rsidP="009A2265">
      <w:pPr>
        <w:pStyle w:val="BodyText"/>
        <w:rPr>
          <w:b/>
        </w:rPr>
      </w:pPr>
    </w:p>
    <w:p w14:paraId="29DE694E" w14:textId="4EA1B801" w:rsidR="009A2265" w:rsidRDefault="009A2265" w:rsidP="009A2265">
      <w:pPr>
        <w:pStyle w:val="BodyText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6E695F8" wp14:editId="0D27C7C7">
                <wp:simplePos x="0" y="0"/>
                <wp:positionH relativeFrom="page">
                  <wp:posOffset>5004435</wp:posOffset>
                </wp:positionH>
                <wp:positionV relativeFrom="paragraph">
                  <wp:posOffset>90170</wp:posOffset>
                </wp:positionV>
                <wp:extent cx="2038350" cy="650451"/>
                <wp:effectExtent l="0" t="0" r="19050" b="1651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65045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6CE429" w14:textId="77777777" w:rsidR="009A2265" w:rsidRPr="009A2265" w:rsidRDefault="009A2265" w:rsidP="009A2265">
                            <w:pPr>
                              <w:spacing w:before="72"/>
                              <w:ind w:left="144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A2265">
                              <w:rPr>
                                <w:b/>
                                <w:sz w:val="20"/>
                                <w:szCs w:val="20"/>
                              </w:rPr>
                              <w:t>Indentation</w:t>
                            </w:r>
                          </w:p>
                          <w:p w14:paraId="2979D090" w14:textId="77777777" w:rsidR="009A2265" w:rsidRPr="009A2265" w:rsidRDefault="009A2265" w:rsidP="009A2265">
                            <w:pPr>
                              <w:spacing w:before="16"/>
                              <w:ind w:left="144"/>
                              <w:rPr>
                                <w:sz w:val="20"/>
                                <w:szCs w:val="20"/>
                              </w:rPr>
                            </w:pPr>
                            <w:r w:rsidRPr="009A2265">
                              <w:rPr>
                                <w:sz w:val="20"/>
                                <w:szCs w:val="20"/>
                              </w:rPr>
                              <w:t>Before text: 1.75 Hanging by .25</w:t>
                            </w:r>
                          </w:p>
                          <w:p w14:paraId="4142EBB8" w14:textId="77777777" w:rsidR="009A2265" w:rsidRPr="009A2265" w:rsidRDefault="009A2265" w:rsidP="009A2265">
                            <w:pPr>
                              <w:spacing w:before="136"/>
                              <w:ind w:left="144"/>
                              <w:rPr>
                                <w:sz w:val="20"/>
                                <w:szCs w:val="20"/>
                              </w:rPr>
                            </w:pPr>
                            <w:r w:rsidRPr="009A226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*Spacing </w:t>
                            </w:r>
                            <w:r w:rsidRPr="009A2265">
                              <w:rPr>
                                <w:sz w:val="20"/>
                                <w:szCs w:val="20"/>
                              </w:rPr>
                              <w:t xml:space="preserve">Before: 5 </w:t>
                            </w:r>
                            <w:proofErr w:type="spellStart"/>
                            <w:r w:rsidRPr="009A2265">
                              <w:rPr>
                                <w:sz w:val="20"/>
                                <w:szCs w:val="20"/>
                              </w:rPr>
                              <w:t>pt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695F8" id="Text Box 10" o:spid="_x0000_s1029" type="#_x0000_t202" style="position:absolute;margin-left:394.05pt;margin-top:7.1pt;width:160.5pt;height:51.2pt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" filled="f">
                <v:textbox inset="0,0,0,0">
                  <w:txbxContent>
                    <w:p w14:paraId="616CE429" w14:textId="77777777" w:rsidR="009A2265" w:rsidRPr="009A2265" w:rsidRDefault="009A2265" w:rsidP="009A2265">
                      <w:pPr>
                        <w:spacing w:before="72"/>
                        <w:ind w:left="144"/>
                        <w:rPr>
                          <w:b/>
                          <w:sz w:val="20"/>
                          <w:szCs w:val="20"/>
                        </w:rPr>
                      </w:pPr>
                      <w:r w:rsidRPr="009A2265">
                        <w:rPr>
                          <w:b/>
                          <w:sz w:val="20"/>
                          <w:szCs w:val="20"/>
                        </w:rPr>
                        <w:t>Indentation</w:t>
                      </w:r>
                    </w:p>
                    <w:p w14:paraId="2979D090" w14:textId="77777777" w:rsidR="009A2265" w:rsidRPr="009A2265" w:rsidRDefault="009A2265" w:rsidP="009A2265">
                      <w:pPr>
                        <w:spacing w:before="16"/>
                        <w:ind w:left="144"/>
                        <w:rPr>
                          <w:sz w:val="20"/>
                          <w:szCs w:val="20"/>
                        </w:rPr>
                      </w:pPr>
                      <w:r w:rsidRPr="009A2265">
                        <w:rPr>
                          <w:sz w:val="20"/>
                          <w:szCs w:val="20"/>
                        </w:rPr>
                        <w:t>Before text: 1.75 Hanging by .25</w:t>
                      </w:r>
                    </w:p>
                    <w:p w14:paraId="4142EBB8" w14:textId="77777777" w:rsidR="009A2265" w:rsidRPr="009A2265" w:rsidRDefault="009A2265" w:rsidP="009A2265">
                      <w:pPr>
                        <w:spacing w:before="136"/>
                        <w:ind w:left="144"/>
                        <w:rPr>
                          <w:sz w:val="20"/>
                          <w:szCs w:val="20"/>
                        </w:rPr>
                      </w:pPr>
                      <w:r w:rsidRPr="009A2265">
                        <w:rPr>
                          <w:b/>
                          <w:sz w:val="20"/>
                          <w:szCs w:val="20"/>
                        </w:rPr>
                        <w:t xml:space="preserve">*Spacing </w:t>
                      </w:r>
                      <w:r w:rsidRPr="009A2265">
                        <w:rPr>
                          <w:sz w:val="20"/>
                          <w:szCs w:val="20"/>
                        </w:rPr>
                        <w:t xml:space="preserve">Before: 5 </w:t>
                      </w:r>
                      <w:proofErr w:type="spellStart"/>
                      <w:r w:rsidRPr="009A2265">
                        <w:rPr>
                          <w:sz w:val="20"/>
                          <w:szCs w:val="20"/>
                        </w:rPr>
                        <w:t>pt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47A909A" w14:textId="48DC8331" w:rsidR="009A2265" w:rsidRDefault="009A2265" w:rsidP="009A2265">
      <w:pPr>
        <w:pStyle w:val="BodyText"/>
        <w:rPr>
          <w:b/>
        </w:rPr>
      </w:pPr>
    </w:p>
    <w:p w14:paraId="5534ADD7" w14:textId="62FB00EA" w:rsidR="009A2265" w:rsidRPr="009A2265" w:rsidRDefault="009A2265" w:rsidP="009A2265">
      <w:pPr>
        <w:ind w:left="120"/>
        <w:rPr>
          <w:b/>
          <w:bCs/>
          <w:sz w:val="20"/>
          <w:szCs w:val="20"/>
        </w:rPr>
      </w:pPr>
      <w:r w:rsidRPr="009A2265">
        <w:rPr>
          <w:b/>
          <w:bCs/>
          <w:sz w:val="20"/>
          <w:szCs w:val="20"/>
        </w:rPr>
        <w:t>Updating bullet points:</w:t>
      </w:r>
    </w:p>
    <w:p w14:paraId="3AE21F31" w14:textId="77777777" w:rsidR="009A2265" w:rsidRDefault="009A2265" w:rsidP="009A2265">
      <w:pPr>
        <w:pStyle w:val="BodyText"/>
        <w:spacing w:before="180" w:after="120" w:line="259" w:lineRule="auto"/>
        <w:ind w:left="115" w:right="830"/>
      </w:pPr>
      <w:r>
        <w:t xml:space="preserve">Go to Bullets and Numbering and choose the small round bullet from the list of default choices. </w:t>
      </w:r>
    </w:p>
    <w:p w14:paraId="60FDED1E" w14:textId="783F991E" w:rsidR="009A2265" w:rsidRDefault="009A2265" w:rsidP="009A2265">
      <w:pPr>
        <w:pStyle w:val="BodyText"/>
        <w:numPr>
          <w:ilvl w:val="0"/>
          <w:numId w:val="58"/>
        </w:numPr>
        <w:spacing w:before="120" w:after="120"/>
        <w:ind w:left="835" w:right="1223"/>
      </w:pPr>
      <w:r>
        <w:t>Color: Dark Blue</w:t>
      </w:r>
    </w:p>
    <w:p w14:paraId="087E73D7" w14:textId="77777777" w:rsidR="009A2265" w:rsidRDefault="009A2265" w:rsidP="009A2265">
      <w:pPr>
        <w:pStyle w:val="BodyText"/>
        <w:numPr>
          <w:ilvl w:val="0"/>
          <w:numId w:val="58"/>
        </w:numPr>
        <w:spacing w:before="120" w:after="120"/>
        <w:ind w:left="835"/>
      </w:pPr>
      <w:r>
        <w:t>Size: 100% of text</w:t>
      </w:r>
    </w:p>
    <w:p w14:paraId="77CAF834" w14:textId="77777777" w:rsidR="009A2265" w:rsidRPr="009A2265" w:rsidRDefault="009A2265" w:rsidP="009A2265">
      <w:pPr>
        <w:ind w:left="120"/>
        <w:rPr>
          <w:b/>
          <w:bCs/>
          <w:sz w:val="20"/>
          <w:szCs w:val="20"/>
        </w:rPr>
      </w:pPr>
      <w:r w:rsidRPr="009A2265">
        <w:rPr>
          <w:b/>
          <w:bCs/>
          <w:sz w:val="20"/>
          <w:szCs w:val="20"/>
        </w:rPr>
        <w:t>Photos:</w:t>
      </w:r>
    </w:p>
    <w:p w14:paraId="40A0E20B" w14:textId="77777777" w:rsidR="009A2265" w:rsidRDefault="009A2265" w:rsidP="009A2265">
      <w:pPr>
        <w:pStyle w:val="BodyText"/>
        <w:numPr>
          <w:ilvl w:val="0"/>
          <w:numId w:val="58"/>
        </w:numPr>
        <w:spacing w:before="120" w:after="120"/>
        <w:ind w:left="835" w:right="1223"/>
      </w:pPr>
      <w:r>
        <w:t>Standalone photos or graphics should be centered in the slide</w:t>
      </w:r>
    </w:p>
    <w:p w14:paraId="770CA346" w14:textId="77777777" w:rsidR="009A2265" w:rsidRDefault="009A2265" w:rsidP="009A2265">
      <w:pPr>
        <w:pStyle w:val="BodyText"/>
        <w:numPr>
          <w:ilvl w:val="0"/>
          <w:numId w:val="58"/>
        </w:numPr>
        <w:spacing w:before="120" w:after="120"/>
        <w:ind w:left="835" w:right="290"/>
      </w:pPr>
      <w:r>
        <w:t>The left edge of standalone photos or graphics should be 3/8” from the left of the slide</w:t>
      </w:r>
    </w:p>
    <w:p w14:paraId="3AE0A81F" w14:textId="77777777" w:rsidR="009A2265" w:rsidRDefault="009A2265" w:rsidP="009A2265">
      <w:pPr>
        <w:pStyle w:val="BodyText"/>
        <w:numPr>
          <w:ilvl w:val="0"/>
          <w:numId w:val="58"/>
        </w:numPr>
        <w:spacing w:before="120" w:after="120"/>
        <w:ind w:left="835" w:right="20"/>
      </w:pPr>
      <w:r>
        <w:t>The bottom edge of photos or graphics should be no closer than ¾” from the bottom of the slide</w:t>
      </w:r>
    </w:p>
    <w:p w14:paraId="5C6D00E7" w14:textId="77777777" w:rsidR="009A2265" w:rsidRDefault="009A2265" w:rsidP="009A2265">
      <w:pPr>
        <w:pStyle w:val="BodyText"/>
        <w:ind w:left="120" w:right="20"/>
        <w:jc w:val="both"/>
      </w:pPr>
      <w:r>
        <w:t xml:space="preserve">For specific questions about converting existing/old PowerPoint presentations to the INDOT PowerPoint template or questions about INDOT PowerPoint style, contact Jim Grass at </w:t>
      </w:r>
      <w:hyperlink r:id="rId35">
        <w:r>
          <w:rPr>
            <w:color w:val="0462C1"/>
            <w:u w:val="single" w:color="0462C1"/>
          </w:rPr>
          <w:t>jgrass@indot.in.gov</w:t>
        </w:r>
      </w:hyperlink>
      <w:r>
        <w:t>.</w:t>
      </w:r>
    </w:p>
    <w:p w14:paraId="49B1FD8F" w14:textId="77777777" w:rsidR="009A2265" w:rsidRPr="009A2265" w:rsidRDefault="009A2265" w:rsidP="009A2265">
      <w:pPr>
        <w:pStyle w:val="BodyText"/>
        <w:spacing w:before="360" w:line="247" w:lineRule="auto"/>
        <w:ind w:right="130"/>
        <w:rPr>
          <w:color w:val="00338D"/>
        </w:rPr>
      </w:pPr>
    </w:p>
    <w:sectPr w:rsidR="009A2265" w:rsidRPr="009A2265" w:rsidSect="0040128C">
      <w:headerReference w:type="default" r:id="rId36"/>
      <w:pgSz w:w="12242" w:h="15842" w:code="1"/>
      <w:pgMar w:top="1728" w:right="1469" w:bottom="1080" w:left="842" w:header="1080" w:footer="801" w:gutter="461"/>
      <w:cols w:space="7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A8A52" w14:textId="77777777" w:rsidR="008F2274" w:rsidRDefault="008F2274" w:rsidP="003F0066">
      <w:r>
        <w:separator/>
      </w:r>
    </w:p>
  </w:endnote>
  <w:endnote w:type="continuationSeparator" w:id="0">
    <w:p w14:paraId="669D7726" w14:textId="77777777" w:rsidR="008F2274" w:rsidRDefault="008F2274" w:rsidP="003F0066">
      <w:r>
        <w:continuationSeparator/>
      </w:r>
    </w:p>
  </w:endnote>
  <w:endnote w:type="continuationNotice" w:id="1">
    <w:p w14:paraId="5170E687" w14:textId="77777777" w:rsidR="008F2274" w:rsidRDefault="008F227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EDF7A49B-BF97-4C9B-B555-D198C53FEF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31EB1DCB-978D-484C-82C2-935A0284305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259F878-9D6E-429A-B608-C539E6A350A1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A781CD83-EAFD-4471-B027-9C8D3CC6087E}"/>
    <w:embedBold r:id="rId5" w:fontKey="{862A116A-2F87-4157-9AAB-656CEF25B235}"/>
  </w:font>
  <w:font w:name="Arial Bold">
    <w:panose1 w:val="020B07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6" w:fontKey="{8B4FF3D3-EE35-493A-A43D-E442F65EA3CF}"/>
    <w:embedItalic r:id="rId7" w:fontKey="{CB5EE279-EB4C-43FF-B71A-DEA8E2BAEEE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712CB6B7-7219-4F0E-90F1-E5D3D8894C32}"/>
  </w:font>
  <w:font w:name="+mn-ea">
    <w:altName w:val="Cambria"/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348790AD-FBC0-4CED-880E-F340415A55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35ADB" w14:textId="75DB5609" w:rsidR="0053159A" w:rsidRPr="0053159A" w:rsidRDefault="004E3199" w:rsidP="004E3199">
    <w:pPr>
      <w:pStyle w:val="NormalWeb"/>
      <w:tabs>
        <w:tab w:val="center" w:pos="4940"/>
        <w:tab w:val="left" w:pos="6510"/>
      </w:tabs>
      <w:spacing w:before="0" w:beforeAutospacing="0" w:after="0" w:afterAutospacing="0" w:line="240" w:lineRule="exact"/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</w:pPr>
    <w:r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  <w:tab/>
    </w:r>
    <w:r w:rsidR="0053159A"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  <w:t>INDOT</w:t>
    </w:r>
    <w:r w:rsidR="0053159A" w:rsidRPr="0053159A"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  <w:t xml:space="preserve"> </w:t>
    </w:r>
    <w:r w:rsidRPr="0053159A"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  <w:t>□ STYLE</w:t>
    </w:r>
    <w:r w:rsidR="0053159A" w:rsidRPr="0053159A"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  <w:t xml:space="preserve"> GUIDE </w:t>
    </w:r>
    <w:r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  <w:tab/>
    </w:r>
  </w:p>
  <w:p w14:paraId="7C50E601" w14:textId="164A1983" w:rsidR="00425340" w:rsidRDefault="00425340" w:rsidP="0053159A">
    <w:pPr>
      <w:pStyle w:val="NormalWeb"/>
      <w:spacing w:before="0" w:beforeAutospacing="0" w:after="0" w:afterAutospacing="0" w:line="240" w:lineRule="exact"/>
    </w:pPr>
    <w:r w:rsidRPr="00515F93">
      <w:rPr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8BD493E" wp14:editId="12B7E53E">
              <wp:simplePos x="0" y="0"/>
              <wp:positionH relativeFrom="column">
                <wp:posOffset>902335</wp:posOffset>
              </wp:positionH>
              <wp:positionV relativeFrom="page">
                <wp:posOffset>10217092</wp:posOffset>
              </wp:positionV>
              <wp:extent cx="3719945" cy="429491"/>
              <wp:effectExtent l="0" t="0" r="0" b="889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9945" cy="4294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17262F" w14:textId="1A5BBF38" w:rsidR="00425340" w:rsidRPr="002E0312" w:rsidRDefault="00425340" w:rsidP="003F0066">
                          <w:r w:rsidRPr="002E0312">
                            <w:t xml:space="preserve">©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SAVEDATE \@ "yyyy" </w:instrText>
                          </w:r>
                          <w:r w:rsidRPr="002E0312">
                            <w:fldChar w:fldCharType="separate"/>
                          </w:r>
                          <w:r w:rsidR="004E3199">
                            <w:rPr>
                              <w:noProof/>
                            </w:rPr>
                            <w:t>2023</w:t>
                          </w:r>
                          <w:r w:rsidRPr="002E0312">
                            <w:fldChar w:fldCharType="end"/>
                          </w:r>
                          <w:r w:rsidRPr="002E0312">
                            <w:t xml:space="preserve">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if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 &lt;&gt; "" "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"KPMG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"KISSvcPrtName" </w:instrText>
                          </w:r>
                          <w:r>
                            <w:fldChar w:fldCharType="separate"/>
                          </w:r>
                          <w:r w:rsidRPr="002E0312">
                            <w:instrText>Core service or market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</w:instrText>
                          </w:r>
                          <w:r w:rsidRPr="002E0312">
                            <w:fldChar w:fldCharType="separate"/>
                          </w:r>
                          <w:r w:rsidR="004E3199">
                            <w:rPr>
                              <w:noProof/>
                            </w:rPr>
                            <w:t>KPMG LLP</w:t>
                          </w:r>
                          <w:r w:rsidRPr="002E0312">
                            <w:fldChar w:fldCharType="end"/>
                          </w:r>
                          <w:r w:rsidRPr="002E0312">
                            <w:t>. All rights reserved.</w:t>
                          </w:r>
                        </w:p>
                        <w:p w14:paraId="7620C006" w14:textId="6CB7C8FC" w:rsidR="00425340" w:rsidRPr="002E0312" w:rsidRDefault="00425340" w:rsidP="003F0066">
                          <w:r>
                            <w:fldChar w:fldCharType="begin"/>
                          </w:r>
                          <w:r>
                            <w:instrText xml:space="preserve"> DOCPROPERTY  KISDocClassMsg </w:instrText>
                          </w:r>
                          <w:r>
                            <w:fldChar w:fldCharType="end"/>
                          </w:r>
                          <w:sdt>
                            <w:sdtPr>
                              <w:alias w:val="Category"/>
                              <w:tag w:val="Category"/>
                              <w:id w:val="94427658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Content>
                              <w: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BD493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71.05pt;margin-top:804.5pt;width:292.9pt;height:33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" filled="f" stroked="f">
              <v:textbox>
                <w:txbxContent>
                  <w:p w14:paraId="3F17262F" w14:textId="1A5BBF38" w:rsidR="00425340" w:rsidRPr="002E0312" w:rsidRDefault="00425340" w:rsidP="003F0066">
                    <w:r w:rsidRPr="002E0312">
                      <w:t xml:space="preserve">© </w:t>
                    </w:r>
                    <w:r w:rsidRPr="002E0312">
                      <w:fldChar w:fldCharType="begin"/>
                    </w:r>
                    <w:r w:rsidRPr="002E0312">
                      <w:instrText xml:space="preserve"> SAVEDATE \@ "yyyy" </w:instrText>
                    </w:r>
                    <w:r w:rsidRPr="002E0312">
                      <w:fldChar w:fldCharType="separate"/>
                    </w:r>
                    <w:r w:rsidR="004E3199">
                      <w:rPr>
                        <w:noProof/>
                      </w:rPr>
                      <w:t>2023</w:t>
                    </w:r>
                    <w:r w:rsidRPr="002E0312">
                      <w:fldChar w:fldCharType="end"/>
                    </w:r>
                    <w:r w:rsidRPr="002E0312">
                      <w:t xml:space="preserve"> </w:t>
                    </w:r>
                    <w:r w:rsidRPr="002E0312">
                      <w:fldChar w:fldCharType="begin"/>
                    </w:r>
                    <w:r w:rsidRPr="002E0312">
                      <w:instrText xml:space="preserve"> if 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 &lt;&gt; "" "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" "KPMG </w:instrText>
                    </w:r>
                    <w:r>
                      <w:fldChar w:fldCharType="begin"/>
                    </w:r>
                    <w:r>
                      <w:instrText xml:space="preserve"> DOCPROPERTY "KISSvcPrtName" </w:instrText>
                    </w:r>
                    <w:r>
                      <w:fldChar w:fldCharType="separate"/>
                    </w:r>
                    <w:r w:rsidRPr="002E0312">
                      <w:instrText>Core service or market</w:instrText>
                    </w:r>
                    <w:r>
                      <w:fldChar w:fldCharType="end"/>
                    </w:r>
                    <w:r w:rsidRPr="002E0312">
                      <w:instrText xml:space="preserve">" </w:instrText>
                    </w:r>
                    <w:r w:rsidRPr="002E0312">
                      <w:fldChar w:fldCharType="separate"/>
                    </w:r>
                    <w:r w:rsidR="004E3199">
                      <w:rPr>
                        <w:noProof/>
                      </w:rPr>
                      <w:t>KPMG LLP</w:t>
                    </w:r>
                    <w:r w:rsidRPr="002E0312">
                      <w:fldChar w:fldCharType="end"/>
                    </w:r>
                    <w:r w:rsidRPr="002E0312">
                      <w:t>. All rights reserved.</w:t>
                    </w:r>
                  </w:p>
                  <w:p w14:paraId="7620C006" w14:textId="6CB7C8FC" w:rsidR="00425340" w:rsidRPr="002E0312" w:rsidRDefault="00425340" w:rsidP="003F0066">
                    <w:r>
                      <w:fldChar w:fldCharType="begin"/>
                    </w:r>
                    <w:r>
                      <w:instrText xml:space="preserve"> DOCPROPERTY  KISDocClassMsg </w:instrText>
                    </w:r>
                    <w:r>
                      <w:fldChar w:fldCharType="end"/>
                    </w:r>
                    <w:sdt>
                      <w:sdtPr>
                        <w:alias w:val="Category"/>
                        <w:tag w:val="Category"/>
                        <w:id w:val="944276589"/>
                        <w:showingPlcHdr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Content>
                        <w:r>
                          <w:t xml:space="preserve">     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 w:rsidRPr="00515F93">
      <w:rPr>
        <w:rFonts w:asciiTheme="majorHAnsi" w:hAnsiTheme="majorHAnsi" w:cstheme="majorHAnsi"/>
        <w:b/>
        <w:bCs/>
        <w:noProof/>
        <w:color w:val="25408F"/>
        <w:szCs w:val="32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694B0E5" wp14:editId="33E246E7">
              <wp:simplePos x="0" y="0"/>
              <wp:positionH relativeFrom="column">
                <wp:posOffset>756920</wp:posOffset>
              </wp:positionH>
              <wp:positionV relativeFrom="page">
                <wp:posOffset>10224655</wp:posOffset>
              </wp:positionV>
              <wp:extent cx="3851564" cy="436418"/>
              <wp:effectExtent l="0" t="0" r="0" b="1905"/>
              <wp:wrapNone/>
              <wp:docPr id="1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1564" cy="4364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9E0C06" w14:textId="19796810" w:rsidR="00425340" w:rsidRPr="002E0312" w:rsidRDefault="00425340" w:rsidP="00317D31">
                          <w:r w:rsidRPr="002E0312">
                            <w:t xml:space="preserve">©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SAVEDATE \@ "yyyy" </w:instrText>
                          </w:r>
                          <w:r w:rsidRPr="002E0312">
                            <w:fldChar w:fldCharType="separate"/>
                          </w:r>
                          <w:r w:rsidR="004E3199">
                            <w:rPr>
                              <w:noProof/>
                            </w:rPr>
                            <w:t>2023</w:t>
                          </w:r>
                          <w:r w:rsidRPr="002E0312">
                            <w:fldChar w:fldCharType="end"/>
                          </w:r>
                          <w:r w:rsidRPr="002E0312">
                            <w:t xml:space="preserve">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if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 &lt;&gt; "" "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"KPMG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"KISSvcPrtName" </w:instrText>
                          </w:r>
                          <w:r>
                            <w:fldChar w:fldCharType="separate"/>
                          </w:r>
                          <w:r w:rsidRPr="002E0312">
                            <w:instrText>Core service or market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</w:instrText>
                          </w:r>
                          <w:r w:rsidRPr="002E0312">
                            <w:fldChar w:fldCharType="separate"/>
                          </w:r>
                          <w:r w:rsidR="004E3199">
                            <w:rPr>
                              <w:noProof/>
                            </w:rPr>
                            <w:t>KPMG LLP</w:t>
                          </w:r>
                          <w:r w:rsidRPr="002E0312">
                            <w:fldChar w:fldCharType="end"/>
                          </w:r>
                          <w:r w:rsidRPr="002E0312">
                            <w:t>. All rights reserved.</w:t>
                          </w:r>
                        </w:p>
                        <w:p w14:paraId="35403C2A" w14:textId="50F09EC0" w:rsidR="00425340" w:rsidRPr="002E0312" w:rsidRDefault="00425340" w:rsidP="00317D31">
                          <w:r>
                            <w:fldChar w:fldCharType="begin"/>
                          </w:r>
                          <w:r>
                            <w:instrText xml:space="preserve"> DOCPROPERTY  KISDocClassMsg </w:instrText>
                          </w:r>
                          <w:r>
                            <w:fldChar w:fldCharType="end"/>
                          </w:r>
                          <w:sdt>
                            <w:sdtPr>
                              <w:alias w:val="Category"/>
                              <w:tag w:val="Category"/>
                              <w:id w:val="-2133476491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Content>
                              <w: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94B0E5" id="Text Box 3" o:spid="_x0000_s1031" type="#_x0000_t202" style="position:absolute;margin-left:59.6pt;margin-top:805.1pt;width:303.25pt;height:34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" filled="f" stroked="f">
              <v:textbox>
                <w:txbxContent>
                  <w:p w14:paraId="679E0C06" w14:textId="19796810" w:rsidR="00425340" w:rsidRPr="002E0312" w:rsidRDefault="00425340" w:rsidP="00317D31">
                    <w:r w:rsidRPr="002E0312">
                      <w:t xml:space="preserve">© </w:t>
                    </w:r>
                    <w:r w:rsidRPr="002E0312">
                      <w:fldChar w:fldCharType="begin"/>
                    </w:r>
                    <w:r w:rsidRPr="002E0312">
                      <w:instrText xml:space="preserve"> SAVEDATE \@ "yyyy" </w:instrText>
                    </w:r>
                    <w:r w:rsidRPr="002E0312">
                      <w:fldChar w:fldCharType="separate"/>
                    </w:r>
                    <w:r w:rsidR="004E3199">
                      <w:rPr>
                        <w:noProof/>
                      </w:rPr>
                      <w:t>2023</w:t>
                    </w:r>
                    <w:r w:rsidRPr="002E0312">
                      <w:fldChar w:fldCharType="end"/>
                    </w:r>
                    <w:r w:rsidRPr="002E0312">
                      <w:t xml:space="preserve"> </w:t>
                    </w:r>
                    <w:r w:rsidRPr="002E0312">
                      <w:fldChar w:fldCharType="begin"/>
                    </w:r>
                    <w:r w:rsidRPr="002E0312">
                      <w:instrText xml:space="preserve"> if 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 &lt;&gt; "" "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" "KPMG </w:instrText>
                    </w:r>
                    <w:r>
                      <w:fldChar w:fldCharType="begin"/>
                    </w:r>
                    <w:r>
                      <w:instrText xml:space="preserve"> DOCPROPERTY "KISSvcPrtName" </w:instrText>
                    </w:r>
                    <w:r>
                      <w:fldChar w:fldCharType="separate"/>
                    </w:r>
                    <w:r w:rsidRPr="002E0312">
                      <w:instrText>Core service or market</w:instrText>
                    </w:r>
                    <w:r>
                      <w:fldChar w:fldCharType="end"/>
                    </w:r>
                    <w:r w:rsidRPr="002E0312">
                      <w:instrText xml:space="preserve">" </w:instrText>
                    </w:r>
                    <w:r w:rsidRPr="002E0312">
                      <w:fldChar w:fldCharType="separate"/>
                    </w:r>
                    <w:r w:rsidR="004E3199">
                      <w:rPr>
                        <w:noProof/>
                      </w:rPr>
                      <w:t>KPMG LLP</w:t>
                    </w:r>
                    <w:r w:rsidRPr="002E0312">
                      <w:fldChar w:fldCharType="end"/>
                    </w:r>
                    <w:r w:rsidRPr="002E0312">
                      <w:t>. All rights reserved.</w:t>
                    </w:r>
                  </w:p>
                  <w:p w14:paraId="35403C2A" w14:textId="50F09EC0" w:rsidR="00425340" w:rsidRPr="002E0312" w:rsidRDefault="00425340" w:rsidP="00317D31">
                    <w:r>
                      <w:fldChar w:fldCharType="begin"/>
                    </w:r>
                    <w:r>
                      <w:instrText xml:space="preserve"> DOCPROPERTY  KISDocClassMsg </w:instrText>
                    </w:r>
                    <w:r>
                      <w:fldChar w:fldCharType="end"/>
                    </w:r>
                    <w:sdt>
                      <w:sdtPr>
                        <w:alias w:val="Category"/>
                        <w:tag w:val="Category"/>
                        <w:id w:val="-2133476491"/>
                        <w:showingPlcHdr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Content>
                        <w:r>
                          <w:t xml:space="preserve">     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 w:rsidRPr="00317D31">
      <w:rPr>
        <w:rFonts w:ascii="Arial Narrow" w:eastAsia="+mn-ea" w:hAnsi="Arial Narrow" w:cs="Arial Narrow"/>
        <w:color w:val="CDA139"/>
        <w:spacing w:val="5"/>
        <w:kern w:val="24"/>
        <w:sz w:val="16"/>
        <w:szCs w:val="16"/>
      </w:rPr>
      <w:t xml:space="preserve"> </w:t>
    </w:r>
    <w:r>
      <w:fldChar w:fldCharType="begin"/>
    </w:r>
    <w:r>
      <w:instrText xml:space="preserve"> DOCPROPERTY  KISFirmCopyright2 </w:instrText>
    </w:r>
    <w:r>
      <w:fldChar w:fldCharType="end"/>
    </w:r>
    <w:r>
      <w:fldChar w:fldCharType="begin"/>
    </w:r>
    <w:r>
      <w:instrText xml:space="preserve"> DOCPROPERTY  KISDocClassMsg </w:instrTex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06B86E" w14:textId="77777777" w:rsidR="008F2274" w:rsidRDefault="008F2274" w:rsidP="003F0066">
      <w:r>
        <w:separator/>
      </w:r>
    </w:p>
  </w:footnote>
  <w:footnote w:type="continuationSeparator" w:id="0">
    <w:p w14:paraId="4E2DD085" w14:textId="77777777" w:rsidR="008F2274" w:rsidRDefault="008F2274" w:rsidP="003F0066">
      <w:r>
        <w:continuationSeparator/>
      </w:r>
    </w:p>
  </w:footnote>
  <w:footnote w:type="continuationNotice" w:id="1">
    <w:p w14:paraId="3B3065CE" w14:textId="77777777" w:rsidR="008F2274" w:rsidRDefault="008F227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91856" w14:textId="1EE2C741" w:rsidR="00425340" w:rsidRPr="0018510F" w:rsidRDefault="00425340" w:rsidP="009A11C2">
    <w:pPr>
      <w:spacing w:before="20"/>
      <w:ind w:left="20"/>
      <w:rPr>
        <w:color w:val="A6A6A6" w:themeColor="background2" w:themeShade="A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7925" w14:textId="77777777" w:rsidR="001F1C3C" w:rsidRPr="0018510F" w:rsidRDefault="001F1C3C" w:rsidP="009A11C2">
    <w:pPr>
      <w:spacing w:before="20"/>
      <w:ind w:left="20"/>
      <w:rPr>
        <w:color w:val="A6A6A6" w:themeColor="background2" w:themeShade="A6"/>
      </w:rPr>
    </w:pPr>
    <w:r w:rsidRPr="0018510F">
      <w:rPr>
        <w:noProof/>
        <w:color w:val="A6A6A6" w:themeColor="background2" w:themeShade="A6"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76DC3BA2" wp14:editId="347021DC">
              <wp:simplePos x="0" y="0"/>
              <wp:positionH relativeFrom="column">
                <wp:posOffset>-817929</wp:posOffset>
              </wp:positionH>
              <wp:positionV relativeFrom="paragraph">
                <wp:posOffset>-514350</wp:posOffset>
              </wp:positionV>
              <wp:extent cx="7766685" cy="727671"/>
              <wp:effectExtent l="0" t="0" r="5715" b="34925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6685" cy="727671"/>
                        <a:chOff x="0" y="0"/>
                        <a:chExt cx="7766685" cy="727671"/>
                      </a:xfrm>
                    </wpg:grpSpPr>
                    <pic:pic xmlns:pic="http://schemas.openxmlformats.org/drawingml/2006/picture">
                      <pic:nvPicPr>
                        <pic:cNvPr id="3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00857"/>
                          <a:ext cx="7766685" cy="3352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6" name="object 7"/>
                      <wps:cNvSpPr/>
                      <wps:spPr>
                        <a:xfrm>
                          <a:off x="3499945" y="0"/>
                          <a:ext cx="727671" cy="727671"/>
                        </a:xfrm>
                        <a:prstGeom prst="rect">
                          <a:avLst/>
                        </a:prstGeom>
                        <a:blipFill>
                          <a:blip r:embed="rId2" cstate="print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12700" dist="254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wrap="square" lIns="0" tIns="0" rIns="0" bIns="0" rtlCol="0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FC6335" id="Group 2" o:spid="_x0000_s1026" style="position:absolute;margin-left:-64.4pt;margin-top:-40.5pt;width:611.55pt;height:57.3pt;z-index:-251656704;mso-width-relative:margin;mso-height-relative:margin" coordsize="77666,7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top:2008;width:77666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">
                <v:imagedata r:id="rId3" o:title=""/>
              </v:shape>
              <v:rect id="object 7" o:spid="_x0000_s1028" style="position:absolute;left:34999;width:7277;height:7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" stroked="f">
                <v:fill r:id="rId4" o:title="" recolor="t" rotate="t" type="frame"/>
                <v:shadow on="t" color="black" opacity="26214f" origin="-.5,-.5" offset=".49892mm,.49892mm"/>
                <v:textbox inset="0,0,0,0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57312"/>
    <w:multiLevelType w:val="hybridMultilevel"/>
    <w:tmpl w:val="F49E1704"/>
    <w:lvl w:ilvl="0" w:tplc="573E6E02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AD6666"/>
    <w:multiLevelType w:val="multilevel"/>
    <w:tmpl w:val="DD0E0746"/>
    <w:lvl w:ilvl="0">
      <w:start w:val="1"/>
      <w:numFmt w:val="bullet"/>
      <w:pStyle w:val="ListBullet"/>
      <w:lvlText w:val=""/>
      <w:lvlJc w:val="left"/>
      <w:pPr>
        <w:ind w:left="360" w:hanging="360"/>
      </w:pPr>
      <w:rPr>
        <w:rFonts w:ascii="Wingdings 2" w:hAnsi="Wingdings 2" w:hint="default"/>
        <w:b w:val="0"/>
        <w:i w:val="0"/>
        <w:color w:val="CDA139" w:themeColor="text2"/>
        <w:sz w:val="20"/>
        <w:szCs w:val="22"/>
      </w:rPr>
    </w:lvl>
    <w:lvl w:ilvl="1">
      <w:start w:val="1"/>
      <w:numFmt w:val="bullet"/>
      <w:lvlText w:val="-"/>
      <w:lvlJc w:val="left"/>
      <w:pPr>
        <w:tabs>
          <w:tab w:val="num" w:pos="680"/>
        </w:tabs>
        <w:ind w:left="680" w:hanging="340"/>
      </w:pPr>
      <w:rPr>
        <w:rFonts w:ascii="Arial" w:hAnsi="Arial" w:hint="default"/>
      </w:rPr>
    </w:lvl>
    <w:lvl w:ilvl="2">
      <w:start w:val="1"/>
      <w:numFmt w:val="bullet"/>
      <w:lvlText w:val="—"/>
      <w:lvlJc w:val="left"/>
      <w:pPr>
        <w:tabs>
          <w:tab w:val="num" w:pos="1020"/>
        </w:tabs>
        <w:ind w:left="1020" w:hanging="340"/>
      </w:pPr>
      <w:rPr>
        <w:rFonts w:ascii="Arial" w:hAnsi="Arial" w:hint="default"/>
        <w:color w:val="auto"/>
      </w:rPr>
    </w:lvl>
    <w:lvl w:ilvl="3">
      <w:start w:val="1"/>
      <w:numFmt w:val="bullet"/>
      <w:lvlText w:val="-"/>
      <w:lvlJc w:val="left"/>
      <w:pPr>
        <w:tabs>
          <w:tab w:val="num" w:pos="1360"/>
        </w:tabs>
        <w:ind w:left="1360" w:hanging="340"/>
      </w:pPr>
      <w:rPr>
        <w:rFonts w:ascii="Arial" w:hAnsi="Arial" w:hint="default"/>
      </w:rPr>
    </w:lvl>
    <w:lvl w:ilvl="4">
      <w:start w:val="1"/>
      <w:numFmt w:val="bullet"/>
      <w:pStyle w:val="ListBullet5"/>
      <w:lvlText w:val="—"/>
      <w:lvlJc w:val="left"/>
      <w:pPr>
        <w:tabs>
          <w:tab w:val="num" w:pos="1700"/>
        </w:tabs>
        <w:ind w:left="1700" w:hanging="340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tabs>
          <w:tab w:val="num" w:pos="2040"/>
        </w:tabs>
        <w:ind w:left="2040" w:hanging="340"/>
      </w:pPr>
      <w:rPr>
        <w:rFonts w:ascii="Arial" w:hAnsi="Arial" w:hint="default"/>
      </w:rPr>
    </w:lvl>
    <w:lvl w:ilvl="6">
      <w:start w:val="1"/>
      <w:numFmt w:val="bullet"/>
      <w:lvlText w:val=""/>
      <w:lvlJc w:val="left"/>
      <w:pPr>
        <w:tabs>
          <w:tab w:val="num" w:pos="2380"/>
        </w:tabs>
        <w:ind w:left="238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720"/>
        </w:tabs>
        <w:ind w:left="2720" w:hanging="34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3060"/>
        </w:tabs>
        <w:ind w:left="3060" w:hanging="340"/>
      </w:pPr>
      <w:rPr>
        <w:rFonts w:ascii="Wingdings" w:hAnsi="Wingdings" w:hint="default"/>
      </w:rPr>
    </w:lvl>
  </w:abstractNum>
  <w:abstractNum w:abstractNumId="2" w15:restartNumberingAfterBreak="0">
    <w:nsid w:val="04B002A0"/>
    <w:multiLevelType w:val="hybridMultilevel"/>
    <w:tmpl w:val="B4FE1F5E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BD01F6"/>
    <w:multiLevelType w:val="hybridMultilevel"/>
    <w:tmpl w:val="E168D57A"/>
    <w:lvl w:ilvl="0" w:tplc="DA660CD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DA139" w:themeColor="tex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F850DE"/>
    <w:multiLevelType w:val="hybridMultilevel"/>
    <w:tmpl w:val="10807BA8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4A549D"/>
    <w:multiLevelType w:val="hybridMultilevel"/>
    <w:tmpl w:val="A4E6A326"/>
    <w:lvl w:ilvl="0" w:tplc="51FC865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8938E7"/>
    <w:multiLevelType w:val="hybridMultilevel"/>
    <w:tmpl w:val="68E2295C"/>
    <w:lvl w:ilvl="0" w:tplc="AD426B7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00338D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8D4D17"/>
    <w:multiLevelType w:val="hybridMultilevel"/>
    <w:tmpl w:val="5AA497E0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624838"/>
    <w:multiLevelType w:val="hybridMultilevel"/>
    <w:tmpl w:val="C42094E0"/>
    <w:lvl w:ilvl="0" w:tplc="BA06F4C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582012"/>
    <w:multiLevelType w:val="hybridMultilevel"/>
    <w:tmpl w:val="23BA2342"/>
    <w:lvl w:ilvl="0" w:tplc="0336AE4C">
      <w:start w:val="1"/>
      <w:numFmt w:val="bullet"/>
      <w:pStyle w:val="ListBullet4"/>
      <w:lvlText w:val="—"/>
      <w:lvlJc w:val="left"/>
      <w:pPr>
        <w:ind w:left="3580" w:hanging="360"/>
      </w:pPr>
      <w:rPr>
        <w:rFonts w:ascii="Roboto" w:hAnsi="Roboto" w:hint="default"/>
        <w:b w:val="0"/>
        <w:i w:val="0"/>
        <w:color w:val="CDA139" w:themeColor="text2"/>
        <w:sz w:val="16"/>
      </w:rPr>
    </w:lvl>
    <w:lvl w:ilvl="1" w:tplc="040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40" w:hanging="360"/>
      </w:pPr>
      <w:rPr>
        <w:rFonts w:ascii="Wingdings" w:hAnsi="Wingdings" w:hint="default"/>
      </w:rPr>
    </w:lvl>
  </w:abstractNum>
  <w:abstractNum w:abstractNumId="10" w15:restartNumberingAfterBreak="0">
    <w:nsid w:val="1A387D2A"/>
    <w:multiLevelType w:val="hybridMultilevel"/>
    <w:tmpl w:val="06AC6BA6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956925"/>
    <w:multiLevelType w:val="hybridMultilevel"/>
    <w:tmpl w:val="83BC651E"/>
    <w:lvl w:ilvl="0" w:tplc="BC28FF4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B51610"/>
    <w:multiLevelType w:val="hybridMultilevel"/>
    <w:tmpl w:val="4BBCB928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595A404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DA139" w:themeColor="tex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E93C83"/>
    <w:multiLevelType w:val="hybridMultilevel"/>
    <w:tmpl w:val="3CA60754"/>
    <w:lvl w:ilvl="0" w:tplc="595A4048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4" w15:restartNumberingAfterBreak="0">
    <w:nsid w:val="1EC527AB"/>
    <w:multiLevelType w:val="hybridMultilevel"/>
    <w:tmpl w:val="241A8362"/>
    <w:lvl w:ilvl="0" w:tplc="E0AE05FE">
      <w:start w:val="1"/>
      <w:numFmt w:val="decimal"/>
      <w:lvlText w:val="%1."/>
      <w:lvlJc w:val="left"/>
      <w:pPr>
        <w:ind w:left="840" w:hanging="360"/>
      </w:pPr>
      <w:rPr>
        <w:rFonts w:asciiTheme="minorHAnsi" w:eastAsia="Calibri" w:hAnsiTheme="minorHAnsi" w:cstheme="minorHAnsi" w:hint="default"/>
        <w:w w:val="100"/>
        <w:sz w:val="20"/>
        <w:szCs w:val="20"/>
        <w:lang w:val="en-US" w:eastAsia="en-US" w:bidi="en-US"/>
      </w:rPr>
    </w:lvl>
    <w:lvl w:ilvl="1" w:tplc="7374B810">
      <w:numFmt w:val="bullet"/>
      <w:lvlText w:val="•"/>
      <w:lvlJc w:val="left"/>
      <w:pPr>
        <w:ind w:left="1744" w:hanging="360"/>
      </w:pPr>
      <w:rPr>
        <w:rFonts w:hint="default"/>
        <w:lang w:val="en-US" w:eastAsia="en-US" w:bidi="en-US"/>
      </w:rPr>
    </w:lvl>
    <w:lvl w:ilvl="2" w:tplc="B1CEAF04">
      <w:numFmt w:val="bullet"/>
      <w:lvlText w:val="•"/>
      <w:lvlJc w:val="left"/>
      <w:pPr>
        <w:ind w:left="2648" w:hanging="360"/>
      </w:pPr>
      <w:rPr>
        <w:rFonts w:hint="default"/>
        <w:lang w:val="en-US" w:eastAsia="en-US" w:bidi="en-US"/>
      </w:rPr>
    </w:lvl>
    <w:lvl w:ilvl="3" w:tplc="C5D292A0">
      <w:numFmt w:val="bullet"/>
      <w:lvlText w:val="•"/>
      <w:lvlJc w:val="left"/>
      <w:pPr>
        <w:ind w:left="3552" w:hanging="360"/>
      </w:pPr>
      <w:rPr>
        <w:rFonts w:hint="default"/>
        <w:lang w:val="en-US" w:eastAsia="en-US" w:bidi="en-US"/>
      </w:rPr>
    </w:lvl>
    <w:lvl w:ilvl="4" w:tplc="734C9666">
      <w:numFmt w:val="bullet"/>
      <w:lvlText w:val="•"/>
      <w:lvlJc w:val="left"/>
      <w:pPr>
        <w:ind w:left="4456" w:hanging="360"/>
      </w:pPr>
      <w:rPr>
        <w:rFonts w:hint="default"/>
        <w:lang w:val="en-US" w:eastAsia="en-US" w:bidi="en-US"/>
      </w:rPr>
    </w:lvl>
    <w:lvl w:ilvl="5" w:tplc="5DC27362">
      <w:numFmt w:val="bullet"/>
      <w:lvlText w:val="•"/>
      <w:lvlJc w:val="left"/>
      <w:pPr>
        <w:ind w:left="5360" w:hanging="360"/>
      </w:pPr>
      <w:rPr>
        <w:rFonts w:hint="default"/>
        <w:lang w:val="en-US" w:eastAsia="en-US" w:bidi="en-US"/>
      </w:rPr>
    </w:lvl>
    <w:lvl w:ilvl="6" w:tplc="D19037C8">
      <w:numFmt w:val="bullet"/>
      <w:lvlText w:val="•"/>
      <w:lvlJc w:val="left"/>
      <w:pPr>
        <w:ind w:left="6264" w:hanging="360"/>
      </w:pPr>
      <w:rPr>
        <w:rFonts w:hint="default"/>
        <w:lang w:val="en-US" w:eastAsia="en-US" w:bidi="en-US"/>
      </w:rPr>
    </w:lvl>
    <w:lvl w:ilvl="7" w:tplc="3B580F9E">
      <w:numFmt w:val="bullet"/>
      <w:lvlText w:val="•"/>
      <w:lvlJc w:val="left"/>
      <w:pPr>
        <w:ind w:left="7168" w:hanging="360"/>
      </w:pPr>
      <w:rPr>
        <w:rFonts w:hint="default"/>
        <w:lang w:val="en-US" w:eastAsia="en-US" w:bidi="en-US"/>
      </w:rPr>
    </w:lvl>
    <w:lvl w:ilvl="8" w:tplc="8304BD0C">
      <w:numFmt w:val="bullet"/>
      <w:lvlText w:val="•"/>
      <w:lvlJc w:val="left"/>
      <w:pPr>
        <w:ind w:left="8072" w:hanging="360"/>
      </w:pPr>
      <w:rPr>
        <w:rFonts w:hint="default"/>
        <w:lang w:val="en-US" w:eastAsia="en-US" w:bidi="en-US"/>
      </w:rPr>
    </w:lvl>
  </w:abstractNum>
  <w:abstractNum w:abstractNumId="15" w15:restartNumberingAfterBreak="0">
    <w:nsid w:val="1F8446F5"/>
    <w:multiLevelType w:val="hybridMultilevel"/>
    <w:tmpl w:val="CE308918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865563"/>
    <w:multiLevelType w:val="multilevel"/>
    <w:tmpl w:val="6170A530"/>
    <w:lvl w:ilvl="0">
      <w:start w:val="1"/>
      <w:numFmt w:val="upperLetter"/>
      <w:lvlText w:val="%1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84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56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28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600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724" w:firstLine="0"/>
      </w:pPr>
      <w:rPr>
        <w:rFonts w:hint="default"/>
      </w:rPr>
    </w:lvl>
  </w:abstractNum>
  <w:abstractNum w:abstractNumId="17" w15:restartNumberingAfterBreak="0">
    <w:nsid w:val="21F02B8B"/>
    <w:multiLevelType w:val="hybridMultilevel"/>
    <w:tmpl w:val="6BF87AC2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2252C5"/>
    <w:multiLevelType w:val="hybridMultilevel"/>
    <w:tmpl w:val="379A8526"/>
    <w:lvl w:ilvl="0" w:tplc="FFFFFFFF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  <w:color w:val="CDA139" w:themeColor="text2"/>
      </w:rPr>
    </w:lvl>
    <w:lvl w:ilvl="1" w:tplc="94D8C6C8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  <w:b/>
        <w:bCs/>
        <w:color w:val="CDA139" w:themeColor="text2"/>
      </w:rPr>
    </w:lvl>
    <w:lvl w:ilvl="2" w:tplc="FFFFFFFF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9" w15:restartNumberingAfterBreak="0">
    <w:nsid w:val="25E91A96"/>
    <w:multiLevelType w:val="hybridMultilevel"/>
    <w:tmpl w:val="2B8638A8"/>
    <w:lvl w:ilvl="0" w:tplc="A748F81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B51A07"/>
    <w:multiLevelType w:val="hybridMultilevel"/>
    <w:tmpl w:val="576E9950"/>
    <w:lvl w:ilvl="0" w:tplc="F9CCA6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DA139" w:themeColor="tex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313A07"/>
    <w:multiLevelType w:val="hybridMultilevel"/>
    <w:tmpl w:val="B3704EA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6F514E"/>
    <w:multiLevelType w:val="multilevel"/>
    <w:tmpl w:val="EE8CFA50"/>
    <w:lvl w:ilvl="0">
      <w:start w:val="1"/>
      <w:numFmt w:val="decimal"/>
      <w:pStyle w:val="List"/>
      <w:lvlText w:val="%1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1">
      <w:start w:val="1"/>
      <w:numFmt w:val="decimal"/>
      <w:pStyle w:val="List2"/>
      <w:lvlText w:val="%1.%2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2">
      <w:start w:val="1"/>
      <w:numFmt w:val="decimal"/>
      <w:pStyle w:val="List3"/>
      <w:lvlText w:val="%1.%2.%3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auto"/>
      </w:rPr>
    </w:lvl>
    <w:lvl w:ilvl="5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6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8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</w:abstractNum>
  <w:abstractNum w:abstractNumId="23" w15:restartNumberingAfterBreak="0">
    <w:nsid w:val="30E63099"/>
    <w:multiLevelType w:val="hybridMultilevel"/>
    <w:tmpl w:val="16DC4A9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1F54B9A"/>
    <w:multiLevelType w:val="hybridMultilevel"/>
    <w:tmpl w:val="0B8ECCA4"/>
    <w:lvl w:ilvl="0" w:tplc="595A4048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  <w:color w:val="CDA139" w:themeColor="text2"/>
      </w:rPr>
    </w:lvl>
    <w:lvl w:ilvl="1" w:tplc="0409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5" w15:restartNumberingAfterBreak="0">
    <w:nsid w:val="34914DA4"/>
    <w:multiLevelType w:val="hybridMultilevel"/>
    <w:tmpl w:val="BA70ED0A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5414476"/>
    <w:multiLevelType w:val="hybridMultilevel"/>
    <w:tmpl w:val="643CE886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595A404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DA139" w:themeColor="tex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62B46F3"/>
    <w:multiLevelType w:val="hybridMultilevel"/>
    <w:tmpl w:val="1EBA4A84"/>
    <w:lvl w:ilvl="0" w:tplc="3556B65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62B4DA8"/>
    <w:multiLevelType w:val="hybridMultilevel"/>
    <w:tmpl w:val="F2203E96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7F74251"/>
    <w:multiLevelType w:val="hybridMultilevel"/>
    <w:tmpl w:val="9BF22852"/>
    <w:lvl w:ilvl="0" w:tplc="90045EA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DA139" w:themeColor="tex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8A71CA5"/>
    <w:multiLevelType w:val="hybridMultilevel"/>
    <w:tmpl w:val="22EC273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8FF4C94"/>
    <w:multiLevelType w:val="hybridMultilevel"/>
    <w:tmpl w:val="751AEE2E"/>
    <w:lvl w:ilvl="0" w:tplc="1F78A30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A3B2A27"/>
    <w:multiLevelType w:val="hybridMultilevel"/>
    <w:tmpl w:val="3864AC72"/>
    <w:lvl w:ilvl="0" w:tplc="2194A25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A9B0074"/>
    <w:multiLevelType w:val="hybridMultilevel"/>
    <w:tmpl w:val="FAAAF022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B462F77"/>
    <w:multiLevelType w:val="hybridMultilevel"/>
    <w:tmpl w:val="6534DDC6"/>
    <w:lvl w:ilvl="0" w:tplc="595A4048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5" w15:restartNumberingAfterBreak="0">
    <w:nsid w:val="3D9E0E43"/>
    <w:multiLevelType w:val="hybridMultilevel"/>
    <w:tmpl w:val="B7A48E80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45B1AFB"/>
    <w:multiLevelType w:val="hybridMultilevel"/>
    <w:tmpl w:val="A7F03038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5C35CB"/>
    <w:multiLevelType w:val="hybridMultilevel"/>
    <w:tmpl w:val="CEF88BD4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66A1209"/>
    <w:multiLevelType w:val="hybridMultilevel"/>
    <w:tmpl w:val="3990DA96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6B72F27"/>
    <w:multiLevelType w:val="hybridMultilevel"/>
    <w:tmpl w:val="572A7492"/>
    <w:lvl w:ilvl="0" w:tplc="869204A6">
      <w:numFmt w:val="bullet"/>
      <w:lvlText w:val="•"/>
      <w:lvlJc w:val="left"/>
      <w:pPr>
        <w:ind w:left="1010" w:hanging="360"/>
      </w:pPr>
      <w:rPr>
        <w:rFonts w:ascii="Trebuchet MS" w:eastAsia="Trebuchet MS" w:hAnsi="Trebuchet MS" w:cs="Trebuchet MS" w:hint="default"/>
        <w:color w:val="231F20"/>
        <w:spacing w:val="-27"/>
        <w:w w:val="94"/>
        <w:sz w:val="24"/>
        <w:szCs w:val="24"/>
        <w:lang w:val="en-US" w:eastAsia="en-US" w:bidi="en-US"/>
      </w:rPr>
    </w:lvl>
    <w:lvl w:ilvl="1" w:tplc="D33C3988">
      <w:numFmt w:val="bullet"/>
      <w:lvlText w:val="•"/>
      <w:lvlJc w:val="left"/>
      <w:pPr>
        <w:ind w:left="2090" w:hanging="360"/>
      </w:pPr>
      <w:rPr>
        <w:rFonts w:hint="default"/>
        <w:lang w:val="en-US" w:eastAsia="en-US" w:bidi="en-US"/>
      </w:rPr>
    </w:lvl>
    <w:lvl w:ilvl="2" w:tplc="867A7C62">
      <w:numFmt w:val="bullet"/>
      <w:lvlText w:val="•"/>
      <w:lvlJc w:val="left"/>
      <w:pPr>
        <w:ind w:left="3160" w:hanging="360"/>
      </w:pPr>
      <w:rPr>
        <w:rFonts w:hint="default"/>
        <w:lang w:val="en-US" w:eastAsia="en-US" w:bidi="en-US"/>
      </w:rPr>
    </w:lvl>
    <w:lvl w:ilvl="3" w:tplc="55B80DBE">
      <w:numFmt w:val="bullet"/>
      <w:lvlText w:val="•"/>
      <w:lvlJc w:val="left"/>
      <w:pPr>
        <w:ind w:left="4230" w:hanging="360"/>
      </w:pPr>
      <w:rPr>
        <w:rFonts w:hint="default"/>
        <w:lang w:val="en-US" w:eastAsia="en-US" w:bidi="en-US"/>
      </w:rPr>
    </w:lvl>
    <w:lvl w:ilvl="4" w:tplc="7F3248C6">
      <w:numFmt w:val="bullet"/>
      <w:lvlText w:val="•"/>
      <w:lvlJc w:val="left"/>
      <w:pPr>
        <w:ind w:left="5300" w:hanging="360"/>
      </w:pPr>
      <w:rPr>
        <w:rFonts w:hint="default"/>
        <w:lang w:val="en-US" w:eastAsia="en-US" w:bidi="en-US"/>
      </w:rPr>
    </w:lvl>
    <w:lvl w:ilvl="5" w:tplc="5C22F648">
      <w:numFmt w:val="bullet"/>
      <w:lvlText w:val="•"/>
      <w:lvlJc w:val="left"/>
      <w:pPr>
        <w:ind w:left="6370" w:hanging="360"/>
      </w:pPr>
      <w:rPr>
        <w:rFonts w:hint="default"/>
        <w:lang w:val="en-US" w:eastAsia="en-US" w:bidi="en-US"/>
      </w:rPr>
    </w:lvl>
    <w:lvl w:ilvl="6" w:tplc="CA34C3D4">
      <w:numFmt w:val="bullet"/>
      <w:lvlText w:val="•"/>
      <w:lvlJc w:val="left"/>
      <w:pPr>
        <w:ind w:left="7440" w:hanging="360"/>
      </w:pPr>
      <w:rPr>
        <w:rFonts w:hint="default"/>
        <w:lang w:val="en-US" w:eastAsia="en-US" w:bidi="en-US"/>
      </w:rPr>
    </w:lvl>
    <w:lvl w:ilvl="7" w:tplc="5700F0AC">
      <w:numFmt w:val="bullet"/>
      <w:lvlText w:val="•"/>
      <w:lvlJc w:val="left"/>
      <w:pPr>
        <w:ind w:left="8510" w:hanging="360"/>
      </w:pPr>
      <w:rPr>
        <w:rFonts w:hint="default"/>
        <w:lang w:val="en-US" w:eastAsia="en-US" w:bidi="en-US"/>
      </w:rPr>
    </w:lvl>
    <w:lvl w:ilvl="8" w:tplc="A5460FFE">
      <w:numFmt w:val="bullet"/>
      <w:lvlText w:val="•"/>
      <w:lvlJc w:val="left"/>
      <w:pPr>
        <w:ind w:left="9580" w:hanging="360"/>
      </w:pPr>
      <w:rPr>
        <w:rFonts w:hint="default"/>
        <w:lang w:val="en-US" w:eastAsia="en-US" w:bidi="en-US"/>
      </w:rPr>
    </w:lvl>
  </w:abstractNum>
  <w:abstractNum w:abstractNumId="40" w15:restartNumberingAfterBreak="0">
    <w:nsid w:val="4BEC5872"/>
    <w:multiLevelType w:val="hybridMultilevel"/>
    <w:tmpl w:val="448C41AA"/>
    <w:lvl w:ilvl="0" w:tplc="8CB20C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23F7D74"/>
    <w:multiLevelType w:val="hybridMultilevel"/>
    <w:tmpl w:val="39887B98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2A01209"/>
    <w:multiLevelType w:val="hybridMultilevel"/>
    <w:tmpl w:val="18C21564"/>
    <w:lvl w:ilvl="0" w:tplc="064041C8">
      <w:numFmt w:val="bullet"/>
      <w:lvlText w:val="•"/>
      <w:lvlJc w:val="left"/>
      <w:pPr>
        <w:ind w:left="480" w:hanging="360"/>
      </w:pPr>
      <w:rPr>
        <w:rFonts w:ascii="Trebuchet MS" w:eastAsia="Trebuchet MS" w:hAnsi="Trebuchet MS" w:cs="Trebuchet MS" w:hint="default"/>
        <w:b/>
        <w:bCs/>
        <w:color w:val="231F20"/>
        <w:spacing w:val="-4"/>
        <w:w w:val="100"/>
        <w:sz w:val="24"/>
        <w:szCs w:val="24"/>
        <w:lang w:val="en-US" w:eastAsia="en-US" w:bidi="en-US"/>
      </w:rPr>
    </w:lvl>
    <w:lvl w:ilvl="1" w:tplc="F6407C9A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en-US"/>
      </w:rPr>
    </w:lvl>
    <w:lvl w:ilvl="2" w:tplc="A7782DAA">
      <w:numFmt w:val="bullet"/>
      <w:lvlText w:val="•"/>
      <w:lvlJc w:val="left"/>
      <w:pPr>
        <w:ind w:left="2728" w:hanging="360"/>
      </w:pPr>
      <w:rPr>
        <w:rFonts w:hint="default"/>
        <w:lang w:val="en-US" w:eastAsia="en-US" w:bidi="en-US"/>
      </w:rPr>
    </w:lvl>
    <w:lvl w:ilvl="3" w:tplc="5322B6C6">
      <w:numFmt w:val="bullet"/>
      <w:lvlText w:val="•"/>
      <w:lvlJc w:val="left"/>
      <w:pPr>
        <w:ind w:left="3852" w:hanging="360"/>
      </w:pPr>
      <w:rPr>
        <w:rFonts w:hint="default"/>
        <w:lang w:val="en-US" w:eastAsia="en-US" w:bidi="en-US"/>
      </w:rPr>
    </w:lvl>
    <w:lvl w:ilvl="4" w:tplc="680C1EEE">
      <w:numFmt w:val="bullet"/>
      <w:lvlText w:val="•"/>
      <w:lvlJc w:val="left"/>
      <w:pPr>
        <w:ind w:left="4976" w:hanging="360"/>
      </w:pPr>
      <w:rPr>
        <w:rFonts w:hint="default"/>
        <w:lang w:val="en-US" w:eastAsia="en-US" w:bidi="en-US"/>
      </w:rPr>
    </w:lvl>
    <w:lvl w:ilvl="5" w:tplc="04C8BFAA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en-US"/>
      </w:rPr>
    </w:lvl>
    <w:lvl w:ilvl="6" w:tplc="56D00198">
      <w:numFmt w:val="bullet"/>
      <w:lvlText w:val="•"/>
      <w:lvlJc w:val="left"/>
      <w:pPr>
        <w:ind w:left="7224" w:hanging="360"/>
      </w:pPr>
      <w:rPr>
        <w:rFonts w:hint="default"/>
        <w:lang w:val="en-US" w:eastAsia="en-US" w:bidi="en-US"/>
      </w:rPr>
    </w:lvl>
    <w:lvl w:ilvl="7" w:tplc="70C21F74">
      <w:numFmt w:val="bullet"/>
      <w:lvlText w:val="•"/>
      <w:lvlJc w:val="left"/>
      <w:pPr>
        <w:ind w:left="8348" w:hanging="360"/>
      </w:pPr>
      <w:rPr>
        <w:rFonts w:hint="default"/>
        <w:lang w:val="en-US" w:eastAsia="en-US" w:bidi="en-US"/>
      </w:rPr>
    </w:lvl>
    <w:lvl w:ilvl="8" w:tplc="2C286CD4">
      <w:numFmt w:val="bullet"/>
      <w:lvlText w:val="•"/>
      <w:lvlJc w:val="left"/>
      <w:pPr>
        <w:ind w:left="9472" w:hanging="360"/>
      </w:pPr>
      <w:rPr>
        <w:rFonts w:hint="default"/>
        <w:lang w:val="en-US" w:eastAsia="en-US" w:bidi="en-US"/>
      </w:rPr>
    </w:lvl>
  </w:abstractNum>
  <w:abstractNum w:abstractNumId="43" w15:restartNumberingAfterBreak="0">
    <w:nsid w:val="552C2F5A"/>
    <w:multiLevelType w:val="hybridMultilevel"/>
    <w:tmpl w:val="1DDC0904"/>
    <w:lvl w:ilvl="0" w:tplc="4FF27FF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00338D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6A52FAE"/>
    <w:multiLevelType w:val="hybridMultilevel"/>
    <w:tmpl w:val="B9C09D14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F691604"/>
    <w:multiLevelType w:val="hybridMultilevel"/>
    <w:tmpl w:val="9CC251E4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5774ACD"/>
    <w:multiLevelType w:val="hybridMultilevel"/>
    <w:tmpl w:val="ACAEFC56"/>
    <w:lvl w:ilvl="0" w:tplc="0E16D71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9647589"/>
    <w:multiLevelType w:val="hybridMultilevel"/>
    <w:tmpl w:val="978A364C"/>
    <w:lvl w:ilvl="0" w:tplc="32C8854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CDA139" w:themeColor="text2"/>
      </w:rPr>
    </w:lvl>
    <w:lvl w:ilvl="1" w:tplc="9FAAEF02">
      <w:start w:val="1"/>
      <w:numFmt w:val="lowerLetter"/>
      <w:lvlText w:val="%2."/>
      <w:lvlJc w:val="left"/>
      <w:pPr>
        <w:ind w:left="1080" w:hanging="360"/>
      </w:pPr>
      <w:rPr>
        <w:b/>
        <w:bCs/>
        <w:color w:val="CDA139" w:themeColor="text2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6AF9118B"/>
    <w:multiLevelType w:val="hybridMultilevel"/>
    <w:tmpl w:val="70D63566"/>
    <w:lvl w:ilvl="0" w:tplc="32C8854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CDA139" w:themeColor="text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6B392907"/>
    <w:multiLevelType w:val="hybridMultilevel"/>
    <w:tmpl w:val="516CF2DA"/>
    <w:lvl w:ilvl="0" w:tplc="DCAA04D8">
      <w:start w:val="1"/>
      <w:numFmt w:val="bullet"/>
      <w:pStyle w:val="ListBullet3"/>
      <w:lvlText w:val=""/>
      <w:lvlJc w:val="left"/>
      <w:pPr>
        <w:ind w:left="792" w:hanging="360"/>
      </w:pPr>
      <w:rPr>
        <w:rFonts w:ascii="Wingdings 2" w:hAnsi="Wingdings 2" w:hint="default"/>
        <w:b w:val="0"/>
        <w:i w:val="0"/>
        <w:color w:val="CDA139" w:themeColor="text2"/>
        <w:sz w:val="14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50" w15:restartNumberingAfterBreak="0">
    <w:nsid w:val="6BC66967"/>
    <w:multiLevelType w:val="hybridMultilevel"/>
    <w:tmpl w:val="2D846E78"/>
    <w:lvl w:ilvl="0" w:tplc="081A3DF2">
      <w:start w:val="1"/>
      <w:numFmt w:val="decimal"/>
      <w:pStyle w:val="ListNumber"/>
      <w:lvlText w:val="%1"/>
      <w:lvlJc w:val="left"/>
      <w:pPr>
        <w:tabs>
          <w:tab w:val="num" w:pos="340"/>
        </w:tabs>
        <w:ind w:left="340" w:hanging="340"/>
      </w:pPr>
      <w:rPr>
        <w:rFonts w:asciiTheme="minorHAnsi" w:hAnsiTheme="minorHAnsi" w:hint="default"/>
        <w:sz w:val="22"/>
      </w:rPr>
    </w:lvl>
    <w:lvl w:ilvl="1" w:tplc="D2AA3B24">
      <w:start w:val="1"/>
      <w:numFmt w:val="lowerLetter"/>
      <w:pStyle w:val="ListNumber2"/>
      <w:lvlText w:val="%2)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 w:tplc="34483A7A">
      <w:start w:val="1"/>
      <w:numFmt w:val="bullet"/>
      <w:lvlText w:val="—"/>
      <w:lvlJc w:val="left"/>
      <w:pPr>
        <w:tabs>
          <w:tab w:val="num" w:pos="1020"/>
        </w:tabs>
        <w:ind w:left="1020" w:hanging="340"/>
      </w:pPr>
      <w:rPr>
        <w:rFonts w:asciiTheme="minorHAnsi" w:hAnsiTheme="minorHAnsi" w:cs="Times New Roman" w:hint="default"/>
        <w:color w:val="auto"/>
      </w:rPr>
    </w:lvl>
    <w:lvl w:ilvl="3" w:tplc="A6404E2C">
      <w:start w:val="1"/>
      <w:numFmt w:val="bullet"/>
      <w:lvlText w:val="-"/>
      <w:lvlJc w:val="left"/>
      <w:pPr>
        <w:tabs>
          <w:tab w:val="num" w:pos="1360"/>
        </w:tabs>
        <w:ind w:left="1360" w:hanging="340"/>
      </w:pPr>
      <w:rPr>
        <w:rFonts w:ascii="Arial" w:hAnsi="Arial" w:hint="default"/>
      </w:rPr>
    </w:lvl>
    <w:lvl w:ilvl="4" w:tplc="6096DF66">
      <w:start w:val="1"/>
      <w:numFmt w:val="bullet"/>
      <w:lvlText w:val="—"/>
      <w:lvlJc w:val="left"/>
      <w:pPr>
        <w:tabs>
          <w:tab w:val="num" w:pos="1700"/>
        </w:tabs>
        <w:ind w:left="1700" w:hanging="340"/>
      </w:pPr>
      <w:rPr>
        <w:rFonts w:asciiTheme="minorHAnsi" w:hAnsiTheme="minorHAnsi" w:cs="Times New Roman" w:hint="default"/>
        <w:color w:val="auto"/>
      </w:rPr>
    </w:lvl>
    <w:lvl w:ilvl="5" w:tplc="E0B068D8">
      <w:start w:val="1"/>
      <w:numFmt w:val="bullet"/>
      <w:lvlText w:val="-"/>
      <w:lvlJc w:val="left"/>
      <w:pPr>
        <w:tabs>
          <w:tab w:val="num" w:pos="2040"/>
        </w:tabs>
        <w:ind w:left="2040" w:hanging="340"/>
      </w:pPr>
      <w:rPr>
        <w:rFonts w:ascii="Arial" w:hAnsi="Arial" w:hint="default"/>
      </w:rPr>
    </w:lvl>
    <w:lvl w:ilvl="6" w:tplc="95204FF8">
      <w:start w:val="1"/>
      <w:numFmt w:val="bullet"/>
      <w:lvlText w:val="—"/>
      <w:lvlJc w:val="left"/>
      <w:pPr>
        <w:tabs>
          <w:tab w:val="num" w:pos="2380"/>
        </w:tabs>
        <w:ind w:left="2380" w:hanging="340"/>
      </w:pPr>
      <w:rPr>
        <w:rFonts w:ascii="Arial" w:hAnsi="Arial" w:hint="default"/>
      </w:rPr>
    </w:lvl>
    <w:lvl w:ilvl="7" w:tplc="2F32F6C0">
      <w:start w:val="1"/>
      <w:numFmt w:val="bullet"/>
      <w:lvlText w:val="-"/>
      <w:lvlJc w:val="left"/>
      <w:pPr>
        <w:tabs>
          <w:tab w:val="num" w:pos="2720"/>
        </w:tabs>
        <w:ind w:left="2720" w:hanging="340"/>
      </w:pPr>
      <w:rPr>
        <w:rFonts w:ascii="Arial" w:hAnsi="Arial" w:hint="default"/>
      </w:rPr>
    </w:lvl>
    <w:lvl w:ilvl="8" w:tplc="D2DCBE4E">
      <w:start w:val="1"/>
      <w:numFmt w:val="bullet"/>
      <w:lvlText w:val="—"/>
      <w:lvlJc w:val="left"/>
      <w:pPr>
        <w:tabs>
          <w:tab w:val="num" w:pos="3060"/>
        </w:tabs>
        <w:ind w:left="3060" w:hanging="340"/>
      </w:pPr>
      <w:rPr>
        <w:rFonts w:ascii="Arial" w:hAnsi="Arial" w:hint="default"/>
      </w:rPr>
    </w:lvl>
  </w:abstractNum>
  <w:abstractNum w:abstractNumId="51" w15:restartNumberingAfterBreak="0">
    <w:nsid w:val="71396F88"/>
    <w:multiLevelType w:val="hybridMultilevel"/>
    <w:tmpl w:val="ED8E2174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1855910"/>
    <w:multiLevelType w:val="hybridMultilevel"/>
    <w:tmpl w:val="88F47580"/>
    <w:lvl w:ilvl="0" w:tplc="104C81B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1F92FB4"/>
    <w:multiLevelType w:val="hybridMultilevel"/>
    <w:tmpl w:val="A0CA0B3E"/>
    <w:lvl w:ilvl="0" w:tplc="508C9DCA">
      <w:start w:val="1"/>
      <w:numFmt w:val="bullet"/>
      <w:pStyle w:val="ListBullet2"/>
      <w:lvlText w:val="—"/>
      <w:lvlJc w:val="left"/>
      <w:pPr>
        <w:ind w:left="1060" w:hanging="360"/>
      </w:pPr>
      <w:rPr>
        <w:rFonts w:ascii="Roboto" w:hAnsi="Roboto" w:hint="default"/>
        <w:b w:val="0"/>
        <w:i w:val="0"/>
        <w:color w:val="CDA139" w:themeColor="text2"/>
        <w:sz w:val="20"/>
      </w:rPr>
    </w:lvl>
    <w:lvl w:ilvl="1" w:tplc="0409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4" w15:restartNumberingAfterBreak="0">
    <w:nsid w:val="722A1684"/>
    <w:multiLevelType w:val="hybridMultilevel"/>
    <w:tmpl w:val="FCB68CD6"/>
    <w:lvl w:ilvl="0" w:tplc="5D1C71A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DA139" w:themeColor="tex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6CC523B"/>
    <w:multiLevelType w:val="hybridMultilevel"/>
    <w:tmpl w:val="CA7691A8"/>
    <w:lvl w:ilvl="0" w:tplc="595A4048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  <w:color w:val="CDA139" w:themeColor="text2"/>
        <w:w w:val="100"/>
        <w:sz w:val="22"/>
        <w:szCs w:val="22"/>
        <w:lang w:val="en-US" w:eastAsia="en-US" w:bidi="en-US"/>
      </w:rPr>
    </w:lvl>
    <w:lvl w:ilvl="1" w:tplc="595A4048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  <w:color w:val="CDA139" w:themeColor="text2"/>
      </w:rPr>
    </w:lvl>
    <w:lvl w:ilvl="2" w:tplc="15EC6486">
      <w:numFmt w:val="bullet"/>
      <w:lvlText w:val="•"/>
      <w:lvlJc w:val="left"/>
      <w:pPr>
        <w:ind w:left="2484" w:hanging="360"/>
      </w:pPr>
      <w:rPr>
        <w:rFonts w:hint="default"/>
        <w:lang w:val="en-US" w:eastAsia="en-US" w:bidi="en-US"/>
      </w:rPr>
    </w:lvl>
    <w:lvl w:ilvl="3" w:tplc="C6D6A7DE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en-US"/>
      </w:rPr>
    </w:lvl>
    <w:lvl w:ilvl="4" w:tplc="5EE4A796">
      <w:numFmt w:val="bullet"/>
      <w:lvlText w:val="•"/>
      <w:lvlJc w:val="left"/>
      <w:pPr>
        <w:ind w:left="4333" w:hanging="360"/>
      </w:pPr>
      <w:rPr>
        <w:rFonts w:hint="default"/>
        <w:lang w:val="en-US" w:eastAsia="en-US" w:bidi="en-US"/>
      </w:rPr>
    </w:lvl>
    <w:lvl w:ilvl="5" w:tplc="D44CE96E">
      <w:numFmt w:val="bullet"/>
      <w:lvlText w:val="•"/>
      <w:lvlJc w:val="left"/>
      <w:pPr>
        <w:ind w:left="5257" w:hanging="360"/>
      </w:pPr>
      <w:rPr>
        <w:rFonts w:hint="default"/>
        <w:lang w:val="en-US" w:eastAsia="en-US" w:bidi="en-US"/>
      </w:rPr>
    </w:lvl>
    <w:lvl w:ilvl="6" w:tplc="D62A84F0">
      <w:numFmt w:val="bullet"/>
      <w:lvlText w:val="•"/>
      <w:lvlJc w:val="left"/>
      <w:pPr>
        <w:ind w:left="6182" w:hanging="360"/>
      </w:pPr>
      <w:rPr>
        <w:rFonts w:hint="default"/>
        <w:lang w:val="en-US" w:eastAsia="en-US" w:bidi="en-US"/>
      </w:rPr>
    </w:lvl>
    <w:lvl w:ilvl="7" w:tplc="6A9445C6">
      <w:numFmt w:val="bullet"/>
      <w:lvlText w:val="•"/>
      <w:lvlJc w:val="left"/>
      <w:pPr>
        <w:ind w:left="7106" w:hanging="360"/>
      </w:pPr>
      <w:rPr>
        <w:rFonts w:hint="default"/>
        <w:lang w:val="en-US" w:eastAsia="en-US" w:bidi="en-US"/>
      </w:rPr>
    </w:lvl>
    <w:lvl w:ilvl="8" w:tplc="113466CE">
      <w:numFmt w:val="bullet"/>
      <w:lvlText w:val="•"/>
      <w:lvlJc w:val="left"/>
      <w:pPr>
        <w:ind w:left="8031" w:hanging="360"/>
      </w:pPr>
      <w:rPr>
        <w:rFonts w:hint="default"/>
        <w:lang w:val="en-US" w:eastAsia="en-US" w:bidi="en-US"/>
      </w:rPr>
    </w:lvl>
  </w:abstractNum>
  <w:abstractNum w:abstractNumId="56" w15:restartNumberingAfterBreak="0">
    <w:nsid w:val="785C2CB1"/>
    <w:multiLevelType w:val="hybridMultilevel"/>
    <w:tmpl w:val="73A60EF6"/>
    <w:lvl w:ilvl="0" w:tplc="595A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DA139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FA409AB"/>
    <w:multiLevelType w:val="hybridMultilevel"/>
    <w:tmpl w:val="33EC63AA"/>
    <w:lvl w:ilvl="0" w:tplc="51FC865A">
      <w:start w:val="1"/>
      <w:numFmt w:val="decimal"/>
      <w:lvlText w:val="%1."/>
      <w:lvlJc w:val="left"/>
      <w:pPr>
        <w:ind w:left="720" w:hanging="360"/>
      </w:pPr>
      <w:rPr>
        <w:b/>
        <w:bCs/>
        <w:color w:val="CDA139" w:themeColor="tex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1910226">
    <w:abstractNumId w:val="1"/>
  </w:num>
  <w:num w:numId="2" w16cid:durableId="368914125">
    <w:abstractNumId w:val="50"/>
  </w:num>
  <w:num w:numId="3" w16cid:durableId="1969624719">
    <w:abstractNumId w:val="22"/>
  </w:num>
  <w:num w:numId="4" w16cid:durableId="594560630">
    <w:abstractNumId w:val="16"/>
  </w:num>
  <w:num w:numId="5" w16cid:durableId="978850309">
    <w:abstractNumId w:val="53"/>
  </w:num>
  <w:num w:numId="6" w16cid:durableId="335309447">
    <w:abstractNumId w:val="49"/>
  </w:num>
  <w:num w:numId="7" w16cid:durableId="1875144946">
    <w:abstractNumId w:val="9"/>
  </w:num>
  <w:num w:numId="8" w16cid:durableId="1698657575">
    <w:abstractNumId w:val="37"/>
  </w:num>
  <w:num w:numId="9" w16cid:durableId="1931651">
    <w:abstractNumId w:val="38"/>
  </w:num>
  <w:num w:numId="10" w16cid:durableId="1984043310">
    <w:abstractNumId w:val="35"/>
  </w:num>
  <w:num w:numId="11" w16cid:durableId="1640502274">
    <w:abstractNumId w:val="44"/>
  </w:num>
  <w:num w:numId="12" w16cid:durableId="2016296291">
    <w:abstractNumId w:val="56"/>
  </w:num>
  <w:num w:numId="13" w16cid:durableId="1529290790">
    <w:abstractNumId w:val="0"/>
  </w:num>
  <w:num w:numId="14" w16cid:durableId="603197051">
    <w:abstractNumId w:val="40"/>
  </w:num>
  <w:num w:numId="15" w16cid:durableId="730422434">
    <w:abstractNumId w:val="10"/>
  </w:num>
  <w:num w:numId="16" w16cid:durableId="62485560">
    <w:abstractNumId w:val="21"/>
  </w:num>
  <w:num w:numId="17" w16cid:durableId="2105613986">
    <w:abstractNumId w:val="33"/>
  </w:num>
  <w:num w:numId="18" w16cid:durableId="437263981">
    <w:abstractNumId w:val="4"/>
  </w:num>
  <w:num w:numId="19" w16cid:durableId="1547834383">
    <w:abstractNumId w:val="25"/>
  </w:num>
  <w:num w:numId="20" w16cid:durableId="584607798">
    <w:abstractNumId w:val="52"/>
  </w:num>
  <w:num w:numId="21" w16cid:durableId="715659615">
    <w:abstractNumId w:val="19"/>
  </w:num>
  <w:num w:numId="22" w16cid:durableId="1972706158">
    <w:abstractNumId w:val="11"/>
  </w:num>
  <w:num w:numId="23" w16cid:durableId="1027945765">
    <w:abstractNumId w:val="46"/>
  </w:num>
  <w:num w:numId="24" w16cid:durableId="932857331">
    <w:abstractNumId w:val="51"/>
  </w:num>
  <w:num w:numId="25" w16cid:durableId="553078183">
    <w:abstractNumId w:val="36"/>
  </w:num>
  <w:num w:numId="26" w16cid:durableId="1828782599">
    <w:abstractNumId w:val="7"/>
  </w:num>
  <w:num w:numId="27" w16cid:durableId="1894735619">
    <w:abstractNumId w:val="5"/>
  </w:num>
  <w:num w:numId="28" w16cid:durableId="879168970">
    <w:abstractNumId w:val="31"/>
  </w:num>
  <w:num w:numId="29" w16cid:durableId="1784374749">
    <w:abstractNumId w:val="8"/>
  </w:num>
  <w:num w:numId="30" w16cid:durableId="1006133658">
    <w:abstractNumId w:val="57"/>
  </w:num>
  <w:num w:numId="31" w16cid:durableId="1867477689">
    <w:abstractNumId w:val="29"/>
  </w:num>
  <w:num w:numId="32" w16cid:durableId="681933902">
    <w:abstractNumId w:val="27"/>
  </w:num>
  <w:num w:numId="33" w16cid:durableId="2054890257">
    <w:abstractNumId w:val="20"/>
  </w:num>
  <w:num w:numId="34" w16cid:durableId="1503280970">
    <w:abstractNumId w:val="32"/>
  </w:num>
  <w:num w:numId="35" w16cid:durableId="1064915058">
    <w:abstractNumId w:val="30"/>
  </w:num>
  <w:num w:numId="36" w16cid:durableId="98062047">
    <w:abstractNumId w:val="43"/>
  </w:num>
  <w:num w:numId="37" w16cid:durableId="759521329">
    <w:abstractNumId w:val="48"/>
  </w:num>
  <w:num w:numId="38" w16cid:durableId="268634226">
    <w:abstractNumId w:val="47"/>
  </w:num>
  <w:num w:numId="39" w16cid:durableId="621153162">
    <w:abstractNumId w:val="3"/>
  </w:num>
  <w:num w:numId="40" w16cid:durableId="124785320">
    <w:abstractNumId w:val="54"/>
  </w:num>
  <w:num w:numId="41" w16cid:durableId="1878816551">
    <w:abstractNumId w:val="28"/>
  </w:num>
  <w:num w:numId="42" w16cid:durableId="409734592">
    <w:abstractNumId w:val="12"/>
  </w:num>
  <w:num w:numId="43" w16cid:durableId="1760323273">
    <w:abstractNumId w:val="6"/>
  </w:num>
  <w:num w:numId="44" w16cid:durableId="1665428228">
    <w:abstractNumId w:val="45"/>
  </w:num>
  <w:num w:numId="45" w16cid:durableId="914778492">
    <w:abstractNumId w:val="41"/>
  </w:num>
  <w:num w:numId="46" w16cid:durableId="90007921">
    <w:abstractNumId w:val="2"/>
  </w:num>
  <w:num w:numId="47" w16cid:durableId="1995987862">
    <w:abstractNumId w:val="15"/>
  </w:num>
  <w:num w:numId="48" w16cid:durableId="983048197">
    <w:abstractNumId w:val="26"/>
  </w:num>
  <w:num w:numId="49" w16cid:durableId="1132400238">
    <w:abstractNumId w:val="23"/>
  </w:num>
  <w:num w:numId="50" w16cid:durableId="1964801357">
    <w:abstractNumId w:val="24"/>
  </w:num>
  <w:num w:numId="51" w16cid:durableId="115149691">
    <w:abstractNumId w:val="13"/>
  </w:num>
  <w:num w:numId="52" w16cid:durableId="242419000">
    <w:abstractNumId w:val="18"/>
  </w:num>
  <w:num w:numId="53" w16cid:durableId="956446275">
    <w:abstractNumId w:val="39"/>
  </w:num>
  <w:num w:numId="54" w16cid:durableId="1234316411">
    <w:abstractNumId w:val="17"/>
  </w:num>
  <w:num w:numId="55" w16cid:durableId="1586108547">
    <w:abstractNumId w:val="42"/>
  </w:num>
  <w:num w:numId="56" w16cid:durableId="886336827">
    <w:abstractNumId w:val="55"/>
  </w:num>
  <w:num w:numId="57" w16cid:durableId="1176576953">
    <w:abstractNumId w:val="14"/>
  </w:num>
  <w:num w:numId="58" w16cid:durableId="1150363104">
    <w:abstractNumId w:val="34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ocumentProtection w:edit="readOnly" w:enforcement="0"/>
  <w:defaultTabStop w:val="567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irmName" w:val="KPMG LLP"/>
    <w:docVar w:name="HdrInfo" w:val="January 2021"/>
    <w:docVar w:name="KISDocType" w:val="Report"/>
    <w:docVar w:name="KISFilledIn" w:val="Y"/>
    <w:docVar w:name="KISVer" w:val="5.2"/>
    <w:docVar w:name="Num3Paras" w:val="No"/>
    <w:docVar w:name="OffIndex" w:val=" 0"/>
    <w:docVar w:name="OffName" w:val="Please select an office"/>
    <w:docVar w:name="Orientation" w:val="Portrait"/>
    <w:docVar w:name="PrLangInserted" w:val="1"/>
    <w:docVar w:name="ReptStyle" w:val=" 0"/>
  </w:docVars>
  <w:rsids>
    <w:rsidRoot w:val="003A4ECE"/>
    <w:rsid w:val="000008A5"/>
    <w:rsid w:val="00000EFA"/>
    <w:rsid w:val="0000156C"/>
    <w:rsid w:val="00002385"/>
    <w:rsid w:val="00002C1B"/>
    <w:rsid w:val="000033A5"/>
    <w:rsid w:val="0000444B"/>
    <w:rsid w:val="00004AA9"/>
    <w:rsid w:val="00004B6F"/>
    <w:rsid w:val="0000560C"/>
    <w:rsid w:val="00005942"/>
    <w:rsid w:val="00005E31"/>
    <w:rsid w:val="00006095"/>
    <w:rsid w:val="00006FA2"/>
    <w:rsid w:val="0000771C"/>
    <w:rsid w:val="0001001C"/>
    <w:rsid w:val="000108D5"/>
    <w:rsid w:val="00010B14"/>
    <w:rsid w:val="00011475"/>
    <w:rsid w:val="00011589"/>
    <w:rsid w:val="000120F9"/>
    <w:rsid w:val="0001258D"/>
    <w:rsid w:val="00013543"/>
    <w:rsid w:val="00014085"/>
    <w:rsid w:val="00014EC2"/>
    <w:rsid w:val="0001569C"/>
    <w:rsid w:val="00016482"/>
    <w:rsid w:val="000205A3"/>
    <w:rsid w:val="0002088C"/>
    <w:rsid w:val="00020CC4"/>
    <w:rsid w:val="00021419"/>
    <w:rsid w:val="00021AE3"/>
    <w:rsid w:val="000222AB"/>
    <w:rsid w:val="00022B75"/>
    <w:rsid w:val="00022DCA"/>
    <w:rsid w:val="00022FAE"/>
    <w:rsid w:val="00023565"/>
    <w:rsid w:val="000242E5"/>
    <w:rsid w:val="00024AB1"/>
    <w:rsid w:val="00024BB2"/>
    <w:rsid w:val="00025329"/>
    <w:rsid w:val="00025C89"/>
    <w:rsid w:val="00025CC8"/>
    <w:rsid w:val="000272CE"/>
    <w:rsid w:val="00027408"/>
    <w:rsid w:val="00027E00"/>
    <w:rsid w:val="00027EBD"/>
    <w:rsid w:val="00030C25"/>
    <w:rsid w:val="00030F85"/>
    <w:rsid w:val="00032DA7"/>
    <w:rsid w:val="00032F39"/>
    <w:rsid w:val="00033689"/>
    <w:rsid w:val="000343E0"/>
    <w:rsid w:val="00036222"/>
    <w:rsid w:val="0004063C"/>
    <w:rsid w:val="00040D2C"/>
    <w:rsid w:val="00040FFE"/>
    <w:rsid w:val="0004140C"/>
    <w:rsid w:val="00041476"/>
    <w:rsid w:val="00042517"/>
    <w:rsid w:val="00042A50"/>
    <w:rsid w:val="00042E60"/>
    <w:rsid w:val="000432F8"/>
    <w:rsid w:val="000436FB"/>
    <w:rsid w:val="000440E5"/>
    <w:rsid w:val="00044212"/>
    <w:rsid w:val="0004485E"/>
    <w:rsid w:val="00044AA0"/>
    <w:rsid w:val="00044C47"/>
    <w:rsid w:val="000454FB"/>
    <w:rsid w:val="0004563B"/>
    <w:rsid w:val="00045ACB"/>
    <w:rsid w:val="0004614B"/>
    <w:rsid w:val="00046A2B"/>
    <w:rsid w:val="00047356"/>
    <w:rsid w:val="00047F25"/>
    <w:rsid w:val="00047FFE"/>
    <w:rsid w:val="00050262"/>
    <w:rsid w:val="0005051A"/>
    <w:rsid w:val="00050A69"/>
    <w:rsid w:val="00050B5C"/>
    <w:rsid w:val="00050BE4"/>
    <w:rsid w:val="00051CA0"/>
    <w:rsid w:val="00052E8F"/>
    <w:rsid w:val="00053E09"/>
    <w:rsid w:val="000545DB"/>
    <w:rsid w:val="000551E9"/>
    <w:rsid w:val="0005667B"/>
    <w:rsid w:val="0005738F"/>
    <w:rsid w:val="000575CB"/>
    <w:rsid w:val="0005767F"/>
    <w:rsid w:val="00057CB3"/>
    <w:rsid w:val="00060DDF"/>
    <w:rsid w:val="00061BC8"/>
    <w:rsid w:val="00061EE0"/>
    <w:rsid w:val="000625BA"/>
    <w:rsid w:val="00062F3E"/>
    <w:rsid w:val="000634C4"/>
    <w:rsid w:val="00063E4F"/>
    <w:rsid w:val="00064111"/>
    <w:rsid w:val="000645FA"/>
    <w:rsid w:val="00064C70"/>
    <w:rsid w:val="00065EA1"/>
    <w:rsid w:val="000667B8"/>
    <w:rsid w:val="00067A2D"/>
    <w:rsid w:val="00067ED8"/>
    <w:rsid w:val="00070683"/>
    <w:rsid w:val="00070D68"/>
    <w:rsid w:val="0007147C"/>
    <w:rsid w:val="00071B66"/>
    <w:rsid w:val="00072524"/>
    <w:rsid w:val="000741B4"/>
    <w:rsid w:val="00074375"/>
    <w:rsid w:val="00074FCC"/>
    <w:rsid w:val="00075733"/>
    <w:rsid w:val="00076C4B"/>
    <w:rsid w:val="00077A01"/>
    <w:rsid w:val="00080D9B"/>
    <w:rsid w:val="000814D5"/>
    <w:rsid w:val="00082851"/>
    <w:rsid w:val="000837E5"/>
    <w:rsid w:val="00083817"/>
    <w:rsid w:val="000843BD"/>
    <w:rsid w:val="00084FCF"/>
    <w:rsid w:val="000859FA"/>
    <w:rsid w:val="00086F2E"/>
    <w:rsid w:val="00087015"/>
    <w:rsid w:val="0008730D"/>
    <w:rsid w:val="0008731B"/>
    <w:rsid w:val="00091106"/>
    <w:rsid w:val="00091210"/>
    <w:rsid w:val="00092309"/>
    <w:rsid w:val="00092618"/>
    <w:rsid w:val="00092A17"/>
    <w:rsid w:val="00093BA7"/>
    <w:rsid w:val="00093CCF"/>
    <w:rsid w:val="000947BD"/>
    <w:rsid w:val="00094CF1"/>
    <w:rsid w:val="00094F92"/>
    <w:rsid w:val="000958CF"/>
    <w:rsid w:val="00096169"/>
    <w:rsid w:val="000969D7"/>
    <w:rsid w:val="000969EC"/>
    <w:rsid w:val="0009787E"/>
    <w:rsid w:val="00097CE8"/>
    <w:rsid w:val="000A002C"/>
    <w:rsid w:val="000A0095"/>
    <w:rsid w:val="000A11B5"/>
    <w:rsid w:val="000A22E3"/>
    <w:rsid w:val="000A3C30"/>
    <w:rsid w:val="000A3FED"/>
    <w:rsid w:val="000A410E"/>
    <w:rsid w:val="000A4ED1"/>
    <w:rsid w:val="000A67B2"/>
    <w:rsid w:val="000A72D0"/>
    <w:rsid w:val="000A7624"/>
    <w:rsid w:val="000A7872"/>
    <w:rsid w:val="000A78F2"/>
    <w:rsid w:val="000A7E52"/>
    <w:rsid w:val="000B09CC"/>
    <w:rsid w:val="000B0E05"/>
    <w:rsid w:val="000B3553"/>
    <w:rsid w:val="000B3CFD"/>
    <w:rsid w:val="000B5263"/>
    <w:rsid w:val="000B5D50"/>
    <w:rsid w:val="000B6D5A"/>
    <w:rsid w:val="000B799B"/>
    <w:rsid w:val="000C0491"/>
    <w:rsid w:val="000C06F3"/>
    <w:rsid w:val="000C0A79"/>
    <w:rsid w:val="000C115D"/>
    <w:rsid w:val="000C1CA6"/>
    <w:rsid w:val="000C21E4"/>
    <w:rsid w:val="000C3B08"/>
    <w:rsid w:val="000C444F"/>
    <w:rsid w:val="000C4A1A"/>
    <w:rsid w:val="000C4AFF"/>
    <w:rsid w:val="000C4FD8"/>
    <w:rsid w:val="000C5EFF"/>
    <w:rsid w:val="000C7224"/>
    <w:rsid w:val="000C7267"/>
    <w:rsid w:val="000C73DD"/>
    <w:rsid w:val="000D132A"/>
    <w:rsid w:val="000D179D"/>
    <w:rsid w:val="000D210D"/>
    <w:rsid w:val="000D2822"/>
    <w:rsid w:val="000D31CB"/>
    <w:rsid w:val="000D31EF"/>
    <w:rsid w:val="000D35F3"/>
    <w:rsid w:val="000D4E43"/>
    <w:rsid w:val="000D4FBE"/>
    <w:rsid w:val="000D562B"/>
    <w:rsid w:val="000D66D4"/>
    <w:rsid w:val="000D7956"/>
    <w:rsid w:val="000E0071"/>
    <w:rsid w:val="000E01FB"/>
    <w:rsid w:val="000E083D"/>
    <w:rsid w:val="000E1459"/>
    <w:rsid w:val="000E1528"/>
    <w:rsid w:val="000E194C"/>
    <w:rsid w:val="000E1BCE"/>
    <w:rsid w:val="000E1D06"/>
    <w:rsid w:val="000E282B"/>
    <w:rsid w:val="000E29C5"/>
    <w:rsid w:val="000E2D82"/>
    <w:rsid w:val="000E3506"/>
    <w:rsid w:val="000E4462"/>
    <w:rsid w:val="000E54E2"/>
    <w:rsid w:val="000E61E0"/>
    <w:rsid w:val="000E64CD"/>
    <w:rsid w:val="000E6953"/>
    <w:rsid w:val="000E7BDA"/>
    <w:rsid w:val="000F03D3"/>
    <w:rsid w:val="000F052B"/>
    <w:rsid w:val="000F0690"/>
    <w:rsid w:val="000F0DFE"/>
    <w:rsid w:val="000F1038"/>
    <w:rsid w:val="000F194D"/>
    <w:rsid w:val="000F218F"/>
    <w:rsid w:val="000F2205"/>
    <w:rsid w:val="000F2F0A"/>
    <w:rsid w:val="000F372F"/>
    <w:rsid w:val="000F458A"/>
    <w:rsid w:val="000F55CF"/>
    <w:rsid w:val="000F649F"/>
    <w:rsid w:val="000F6937"/>
    <w:rsid w:val="000F6999"/>
    <w:rsid w:val="00100453"/>
    <w:rsid w:val="001004EA"/>
    <w:rsid w:val="001010FF"/>
    <w:rsid w:val="001018C2"/>
    <w:rsid w:val="00101F99"/>
    <w:rsid w:val="0010296D"/>
    <w:rsid w:val="00103190"/>
    <w:rsid w:val="001031E3"/>
    <w:rsid w:val="00103427"/>
    <w:rsid w:val="001040B6"/>
    <w:rsid w:val="001042AD"/>
    <w:rsid w:val="00104816"/>
    <w:rsid w:val="00104B27"/>
    <w:rsid w:val="00105011"/>
    <w:rsid w:val="001055A8"/>
    <w:rsid w:val="00105F05"/>
    <w:rsid w:val="00106589"/>
    <w:rsid w:val="00106944"/>
    <w:rsid w:val="0011133E"/>
    <w:rsid w:val="0011199E"/>
    <w:rsid w:val="00113216"/>
    <w:rsid w:val="00113462"/>
    <w:rsid w:val="00113532"/>
    <w:rsid w:val="00113655"/>
    <w:rsid w:val="00114883"/>
    <w:rsid w:val="00114F16"/>
    <w:rsid w:val="00115363"/>
    <w:rsid w:val="0011562F"/>
    <w:rsid w:val="00116163"/>
    <w:rsid w:val="00116800"/>
    <w:rsid w:val="00116AC1"/>
    <w:rsid w:val="00120A50"/>
    <w:rsid w:val="00122234"/>
    <w:rsid w:val="00122690"/>
    <w:rsid w:val="00122D2B"/>
    <w:rsid w:val="001236F8"/>
    <w:rsid w:val="00124649"/>
    <w:rsid w:val="001246FA"/>
    <w:rsid w:val="00124E22"/>
    <w:rsid w:val="00125263"/>
    <w:rsid w:val="00125587"/>
    <w:rsid w:val="00125823"/>
    <w:rsid w:val="0012609C"/>
    <w:rsid w:val="001261AE"/>
    <w:rsid w:val="00127837"/>
    <w:rsid w:val="001305D0"/>
    <w:rsid w:val="00131189"/>
    <w:rsid w:val="001317C3"/>
    <w:rsid w:val="0013229B"/>
    <w:rsid w:val="001323CD"/>
    <w:rsid w:val="00132BA2"/>
    <w:rsid w:val="00134636"/>
    <w:rsid w:val="00134C5B"/>
    <w:rsid w:val="0013524F"/>
    <w:rsid w:val="00135EB8"/>
    <w:rsid w:val="00136827"/>
    <w:rsid w:val="001401BA"/>
    <w:rsid w:val="001404E4"/>
    <w:rsid w:val="00140533"/>
    <w:rsid w:val="001405B9"/>
    <w:rsid w:val="001405C9"/>
    <w:rsid w:val="001409AC"/>
    <w:rsid w:val="001412A4"/>
    <w:rsid w:val="00141338"/>
    <w:rsid w:val="0014139B"/>
    <w:rsid w:val="00142D86"/>
    <w:rsid w:val="00142EE0"/>
    <w:rsid w:val="001433D4"/>
    <w:rsid w:val="001436D6"/>
    <w:rsid w:val="00143DA6"/>
    <w:rsid w:val="00144AF3"/>
    <w:rsid w:val="00144F55"/>
    <w:rsid w:val="00145898"/>
    <w:rsid w:val="00145F3D"/>
    <w:rsid w:val="001469A4"/>
    <w:rsid w:val="00146BD7"/>
    <w:rsid w:val="00147EA6"/>
    <w:rsid w:val="001504AA"/>
    <w:rsid w:val="001513C5"/>
    <w:rsid w:val="00151868"/>
    <w:rsid w:val="00151F44"/>
    <w:rsid w:val="00152E37"/>
    <w:rsid w:val="0015306F"/>
    <w:rsid w:val="001537C6"/>
    <w:rsid w:val="0015402C"/>
    <w:rsid w:val="00154116"/>
    <w:rsid w:val="001543DF"/>
    <w:rsid w:val="0015440D"/>
    <w:rsid w:val="00154610"/>
    <w:rsid w:val="001552AF"/>
    <w:rsid w:val="001562BA"/>
    <w:rsid w:val="001563D4"/>
    <w:rsid w:val="00156831"/>
    <w:rsid w:val="00156887"/>
    <w:rsid w:val="00156B95"/>
    <w:rsid w:val="00157398"/>
    <w:rsid w:val="00160FF6"/>
    <w:rsid w:val="001628AD"/>
    <w:rsid w:val="00163115"/>
    <w:rsid w:val="00163B6F"/>
    <w:rsid w:val="001644B9"/>
    <w:rsid w:val="00164FDF"/>
    <w:rsid w:val="001658D3"/>
    <w:rsid w:val="00165A84"/>
    <w:rsid w:val="00165F1D"/>
    <w:rsid w:val="00166ACA"/>
    <w:rsid w:val="00166CDB"/>
    <w:rsid w:val="00167AA0"/>
    <w:rsid w:val="00167BD6"/>
    <w:rsid w:val="00171491"/>
    <w:rsid w:val="00171721"/>
    <w:rsid w:val="001720B8"/>
    <w:rsid w:val="0017314D"/>
    <w:rsid w:val="001733EF"/>
    <w:rsid w:val="001735AE"/>
    <w:rsid w:val="00173830"/>
    <w:rsid w:val="00173A46"/>
    <w:rsid w:val="00174262"/>
    <w:rsid w:val="00174AB8"/>
    <w:rsid w:val="00174F00"/>
    <w:rsid w:val="001756B0"/>
    <w:rsid w:val="00175860"/>
    <w:rsid w:val="00175AF6"/>
    <w:rsid w:val="00175B03"/>
    <w:rsid w:val="001763D6"/>
    <w:rsid w:val="00176552"/>
    <w:rsid w:val="001765A4"/>
    <w:rsid w:val="00177129"/>
    <w:rsid w:val="00177510"/>
    <w:rsid w:val="001775D7"/>
    <w:rsid w:val="0018005C"/>
    <w:rsid w:val="00180C57"/>
    <w:rsid w:val="001814B3"/>
    <w:rsid w:val="00181648"/>
    <w:rsid w:val="00181A66"/>
    <w:rsid w:val="00182FFC"/>
    <w:rsid w:val="00183E14"/>
    <w:rsid w:val="00184A57"/>
    <w:rsid w:val="0018510F"/>
    <w:rsid w:val="0018537D"/>
    <w:rsid w:val="001853EE"/>
    <w:rsid w:val="001861B0"/>
    <w:rsid w:val="0018678E"/>
    <w:rsid w:val="00186DA4"/>
    <w:rsid w:val="001870EB"/>
    <w:rsid w:val="00187AB0"/>
    <w:rsid w:val="00187F49"/>
    <w:rsid w:val="0019036C"/>
    <w:rsid w:val="0019053F"/>
    <w:rsid w:val="00191A75"/>
    <w:rsid w:val="001931AC"/>
    <w:rsid w:val="00193427"/>
    <w:rsid w:val="0019373C"/>
    <w:rsid w:val="00193F54"/>
    <w:rsid w:val="00194AED"/>
    <w:rsid w:val="00195719"/>
    <w:rsid w:val="00196C78"/>
    <w:rsid w:val="001A0EF7"/>
    <w:rsid w:val="001A1332"/>
    <w:rsid w:val="001A2463"/>
    <w:rsid w:val="001A3473"/>
    <w:rsid w:val="001A438E"/>
    <w:rsid w:val="001A445B"/>
    <w:rsid w:val="001A447D"/>
    <w:rsid w:val="001A4E71"/>
    <w:rsid w:val="001A4E8E"/>
    <w:rsid w:val="001A52D0"/>
    <w:rsid w:val="001A5D76"/>
    <w:rsid w:val="001A6CD1"/>
    <w:rsid w:val="001A6CD7"/>
    <w:rsid w:val="001A6D0D"/>
    <w:rsid w:val="001A74B6"/>
    <w:rsid w:val="001B08B5"/>
    <w:rsid w:val="001B09C3"/>
    <w:rsid w:val="001B1683"/>
    <w:rsid w:val="001B289B"/>
    <w:rsid w:val="001B28F3"/>
    <w:rsid w:val="001B2BAD"/>
    <w:rsid w:val="001B2DC0"/>
    <w:rsid w:val="001B328B"/>
    <w:rsid w:val="001B3FB0"/>
    <w:rsid w:val="001B4133"/>
    <w:rsid w:val="001B41BD"/>
    <w:rsid w:val="001B5285"/>
    <w:rsid w:val="001B5F8B"/>
    <w:rsid w:val="001B6441"/>
    <w:rsid w:val="001B71AE"/>
    <w:rsid w:val="001B7813"/>
    <w:rsid w:val="001B7CD0"/>
    <w:rsid w:val="001B7FC4"/>
    <w:rsid w:val="001C1225"/>
    <w:rsid w:val="001C151E"/>
    <w:rsid w:val="001C184A"/>
    <w:rsid w:val="001C226F"/>
    <w:rsid w:val="001C240F"/>
    <w:rsid w:val="001C3547"/>
    <w:rsid w:val="001C3C9B"/>
    <w:rsid w:val="001C3DE0"/>
    <w:rsid w:val="001C42A7"/>
    <w:rsid w:val="001C49E5"/>
    <w:rsid w:val="001C4F2A"/>
    <w:rsid w:val="001C53F5"/>
    <w:rsid w:val="001C70A1"/>
    <w:rsid w:val="001C73A6"/>
    <w:rsid w:val="001C7435"/>
    <w:rsid w:val="001C7625"/>
    <w:rsid w:val="001C767B"/>
    <w:rsid w:val="001D0599"/>
    <w:rsid w:val="001D1845"/>
    <w:rsid w:val="001D1B9D"/>
    <w:rsid w:val="001D24C0"/>
    <w:rsid w:val="001D272D"/>
    <w:rsid w:val="001D2DB3"/>
    <w:rsid w:val="001D3E12"/>
    <w:rsid w:val="001D4EDF"/>
    <w:rsid w:val="001D53E6"/>
    <w:rsid w:val="001D5498"/>
    <w:rsid w:val="001D5B1C"/>
    <w:rsid w:val="001D5FC0"/>
    <w:rsid w:val="001D633D"/>
    <w:rsid w:val="001D66B3"/>
    <w:rsid w:val="001D6807"/>
    <w:rsid w:val="001D6BA7"/>
    <w:rsid w:val="001D6DA6"/>
    <w:rsid w:val="001D7299"/>
    <w:rsid w:val="001E03E4"/>
    <w:rsid w:val="001E06D4"/>
    <w:rsid w:val="001E12F4"/>
    <w:rsid w:val="001E1E23"/>
    <w:rsid w:val="001E1F56"/>
    <w:rsid w:val="001E1F9D"/>
    <w:rsid w:val="001E2556"/>
    <w:rsid w:val="001E3049"/>
    <w:rsid w:val="001E3071"/>
    <w:rsid w:val="001E3471"/>
    <w:rsid w:val="001E3655"/>
    <w:rsid w:val="001E4A66"/>
    <w:rsid w:val="001E4FE5"/>
    <w:rsid w:val="001E57DA"/>
    <w:rsid w:val="001E603D"/>
    <w:rsid w:val="001E649D"/>
    <w:rsid w:val="001E67CF"/>
    <w:rsid w:val="001E7086"/>
    <w:rsid w:val="001E74A6"/>
    <w:rsid w:val="001E782F"/>
    <w:rsid w:val="001E7AA4"/>
    <w:rsid w:val="001E7AA9"/>
    <w:rsid w:val="001E7D24"/>
    <w:rsid w:val="001F0811"/>
    <w:rsid w:val="001F09AE"/>
    <w:rsid w:val="001F1320"/>
    <w:rsid w:val="001F162D"/>
    <w:rsid w:val="001F1C3C"/>
    <w:rsid w:val="001F2893"/>
    <w:rsid w:val="001F4B3B"/>
    <w:rsid w:val="001F4EEF"/>
    <w:rsid w:val="001F506F"/>
    <w:rsid w:val="001F53C3"/>
    <w:rsid w:val="001F545C"/>
    <w:rsid w:val="001F5707"/>
    <w:rsid w:val="001F6223"/>
    <w:rsid w:val="001F74A0"/>
    <w:rsid w:val="001F78AE"/>
    <w:rsid w:val="001F7B7B"/>
    <w:rsid w:val="00200613"/>
    <w:rsid w:val="002006A5"/>
    <w:rsid w:val="00200A7F"/>
    <w:rsid w:val="00200CC7"/>
    <w:rsid w:val="00200FB9"/>
    <w:rsid w:val="00201FFE"/>
    <w:rsid w:val="002026EA"/>
    <w:rsid w:val="0020371F"/>
    <w:rsid w:val="00203906"/>
    <w:rsid w:val="00203DE8"/>
    <w:rsid w:val="00205019"/>
    <w:rsid w:val="0020512B"/>
    <w:rsid w:val="002055B1"/>
    <w:rsid w:val="00205DBA"/>
    <w:rsid w:val="0020629F"/>
    <w:rsid w:val="00206D51"/>
    <w:rsid w:val="00207063"/>
    <w:rsid w:val="0021022A"/>
    <w:rsid w:val="002104D3"/>
    <w:rsid w:val="00210DAE"/>
    <w:rsid w:val="002111C4"/>
    <w:rsid w:val="00211316"/>
    <w:rsid w:val="0021150E"/>
    <w:rsid w:val="00211ADF"/>
    <w:rsid w:val="00211C5A"/>
    <w:rsid w:val="00211D2B"/>
    <w:rsid w:val="0021246A"/>
    <w:rsid w:val="00212EA6"/>
    <w:rsid w:val="00213023"/>
    <w:rsid w:val="002133B3"/>
    <w:rsid w:val="002136A6"/>
    <w:rsid w:val="0021371B"/>
    <w:rsid w:val="00214993"/>
    <w:rsid w:val="00214B36"/>
    <w:rsid w:val="00214BB3"/>
    <w:rsid w:val="00214E87"/>
    <w:rsid w:val="00215510"/>
    <w:rsid w:val="00215598"/>
    <w:rsid w:val="002159B4"/>
    <w:rsid w:val="002164C2"/>
    <w:rsid w:val="00216A8A"/>
    <w:rsid w:val="00216B7B"/>
    <w:rsid w:val="00217354"/>
    <w:rsid w:val="00217FB0"/>
    <w:rsid w:val="00220061"/>
    <w:rsid w:val="00220684"/>
    <w:rsid w:val="00221001"/>
    <w:rsid w:val="002216E9"/>
    <w:rsid w:val="0022188A"/>
    <w:rsid w:val="00221962"/>
    <w:rsid w:val="00222286"/>
    <w:rsid w:val="002223B8"/>
    <w:rsid w:val="00222405"/>
    <w:rsid w:val="00223940"/>
    <w:rsid w:val="002248CD"/>
    <w:rsid w:val="0022491A"/>
    <w:rsid w:val="002257D4"/>
    <w:rsid w:val="002260A0"/>
    <w:rsid w:val="002262AD"/>
    <w:rsid w:val="00226398"/>
    <w:rsid w:val="00226462"/>
    <w:rsid w:val="00226843"/>
    <w:rsid w:val="00227475"/>
    <w:rsid w:val="00227A00"/>
    <w:rsid w:val="00227B0B"/>
    <w:rsid w:val="00227D9C"/>
    <w:rsid w:val="002305A4"/>
    <w:rsid w:val="0023062F"/>
    <w:rsid w:val="0023069C"/>
    <w:rsid w:val="00230C7E"/>
    <w:rsid w:val="00231A3E"/>
    <w:rsid w:val="00231CA0"/>
    <w:rsid w:val="002321F3"/>
    <w:rsid w:val="002327A8"/>
    <w:rsid w:val="00232900"/>
    <w:rsid w:val="0023298A"/>
    <w:rsid w:val="00233493"/>
    <w:rsid w:val="00233756"/>
    <w:rsid w:val="0023443A"/>
    <w:rsid w:val="00234EC0"/>
    <w:rsid w:val="002350AF"/>
    <w:rsid w:val="00235838"/>
    <w:rsid w:val="0023597F"/>
    <w:rsid w:val="00235EDD"/>
    <w:rsid w:val="0023685A"/>
    <w:rsid w:val="00236BAB"/>
    <w:rsid w:val="00236C22"/>
    <w:rsid w:val="00237A37"/>
    <w:rsid w:val="00240ED1"/>
    <w:rsid w:val="00241EF7"/>
    <w:rsid w:val="0024289C"/>
    <w:rsid w:val="0024312E"/>
    <w:rsid w:val="00243B09"/>
    <w:rsid w:val="00243BDE"/>
    <w:rsid w:val="00243F7F"/>
    <w:rsid w:val="00244807"/>
    <w:rsid w:val="0024503F"/>
    <w:rsid w:val="00245548"/>
    <w:rsid w:val="0024566A"/>
    <w:rsid w:val="00245E7D"/>
    <w:rsid w:val="00251404"/>
    <w:rsid w:val="00251680"/>
    <w:rsid w:val="002516EB"/>
    <w:rsid w:val="00251F2A"/>
    <w:rsid w:val="002535C8"/>
    <w:rsid w:val="002540B9"/>
    <w:rsid w:val="002549A8"/>
    <w:rsid w:val="00254B6C"/>
    <w:rsid w:val="00255A99"/>
    <w:rsid w:val="00255EE4"/>
    <w:rsid w:val="00256214"/>
    <w:rsid w:val="0025671E"/>
    <w:rsid w:val="0026071C"/>
    <w:rsid w:val="00260C66"/>
    <w:rsid w:val="00260F3F"/>
    <w:rsid w:val="00261374"/>
    <w:rsid w:val="0026166E"/>
    <w:rsid w:val="00262196"/>
    <w:rsid w:val="00262954"/>
    <w:rsid w:val="00262CD1"/>
    <w:rsid w:val="00262DD3"/>
    <w:rsid w:val="002634F8"/>
    <w:rsid w:val="00263662"/>
    <w:rsid w:val="0026449D"/>
    <w:rsid w:val="0026458D"/>
    <w:rsid w:val="0026467D"/>
    <w:rsid w:val="00265C6A"/>
    <w:rsid w:val="00266702"/>
    <w:rsid w:val="00266A49"/>
    <w:rsid w:val="00266A4F"/>
    <w:rsid w:val="002673A2"/>
    <w:rsid w:val="00267A62"/>
    <w:rsid w:val="00271134"/>
    <w:rsid w:val="002713CB"/>
    <w:rsid w:val="00271497"/>
    <w:rsid w:val="0027179B"/>
    <w:rsid w:val="00271EA1"/>
    <w:rsid w:val="00271F4E"/>
    <w:rsid w:val="002729F2"/>
    <w:rsid w:val="00272F51"/>
    <w:rsid w:val="002730FE"/>
    <w:rsid w:val="002731FE"/>
    <w:rsid w:val="00274284"/>
    <w:rsid w:val="00274DF9"/>
    <w:rsid w:val="00274F18"/>
    <w:rsid w:val="00275FFD"/>
    <w:rsid w:val="002760BF"/>
    <w:rsid w:val="0027625F"/>
    <w:rsid w:val="00276723"/>
    <w:rsid w:val="002768DD"/>
    <w:rsid w:val="0027706A"/>
    <w:rsid w:val="00277147"/>
    <w:rsid w:val="00277539"/>
    <w:rsid w:val="002777DD"/>
    <w:rsid w:val="002828A1"/>
    <w:rsid w:val="00283233"/>
    <w:rsid w:val="00283A2D"/>
    <w:rsid w:val="002841DC"/>
    <w:rsid w:val="002844CD"/>
    <w:rsid w:val="00284ECE"/>
    <w:rsid w:val="0028527F"/>
    <w:rsid w:val="00285832"/>
    <w:rsid w:val="0028607D"/>
    <w:rsid w:val="002861D9"/>
    <w:rsid w:val="002863F5"/>
    <w:rsid w:val="00286442"/>
    <w:rsid w:val="00286B5B"/>
    <w:rsid w:val="0028708C"/>
    <w:rsid w:val="00287771"/>
    <w:rsid w:val="00290227"/>
    <w:rsid w:val="002908B4"/>
    <w:rsid w:val="00290F06"/>
    <w:rsid w:val="00291A2E"/>
    <w:rsid w:val="00291FF1"/>
    <w:rsid w:val="00292302"/>
    <w:rsid w:val="002934CB"/>
    <w:rsid w:val="00293A34"/>
    <w:rsid w:val="00293DB8"/>
    <w:rsid w:val="00293FB2"/>
    <w:rsid w:val="002941DA"/>
    <w:rsid w:val="00294F15"/>
    <w:rsid w:val="002953F2"/>
    <w:rsid w:val="002955F5"/>
    <w:rsid w:val="002970E1"/>
    <w:rsid w:val="00297C48"/>
    <w:rsid w:val="002A0870"/>
    <w:rsid w:val="002A107F"/>
    <w:rsid w:val="002A1476"/>
    <w:rsid w:val="002A2D23"/>
    <w:rsid w:val="002A2EDF"/>
    <w:rsid w:val="002A3003"/>
    <w:rsid w:val="002A33BC"/>
    <w:rsid w:val="002A344D"/>
    <w:rsid w:val="002A4DB9"/>
    <w:rsid w:val="002A4FF9"/>
    <w:rsid w:val="002A5613"/>
    <w:rsid w:val="002A6979"/>
    <w:rsid w:val="002A7989"/>
    <w:rsid w:val="002A7BC6"/>
    <w:rsid w:val="002A7E2F"/>
    <w:rsid w:val="002B0491"/>
    <w:rsid w:val="002B08C2"/>
    <w:rsid w:val="002B107C"/>
    <w:rsid w:val="002B1390"/>
    <w:rsid w:val="002B2E19"/>
    <w:rsid w:val="002B37D6"/>
    <w:rsid w:val="002B3DC2"/>
    <w:rsid w:val="002B3E46"/>
    <w:rsid w:val="002B61CD"/>
    <w:rsid w:val="002B6CFA"/>
    <w:rsid w:val="002B6E5B"/>
    <w:rsid w:val="002B746B"/>
    <w:rsid w:val="002B75B1"/>
    <w:rsid w:val="002B7A79"/>
    <w:rsid w:val="002C0653"/>
    <w:rsid w:val="002C083A"/>
    <w:rsid w:val="002C0A8C"/>
    <w:rsid w:val="002C0D3D"/>
    <w:rsid w:val="002C1E83"/>
    <w:rsid w:val="002C2A3D"/>
    <w:rsid w:val="002C2A41"/>
    <w:rsid w:val="002C33E4"/>
    <w:rsid w:val="002C3AF4"/>
    <w:rsid w:val="002C4599"/>
    <w:rsid w:val="002C4997"/>
    <w:rsid w:val="002C5792"/>
    <w:rsid w:val="002C6132"/>
    <w:rsid w:val="002C6508"/>
    <w:rsid w:val="002C6D49"/>
    <w:rsid w:val="002C7EC0"/>
    <w:rsid w:val="002D0150"/>
    <w:rsid w:val="002D038E"/>
    <w:rsid w:val="002D0468"/>
    <w:rsid w:val="002D050F"/>
    <w:rsid w:val="002D059C"/>
    <w:rsid w:val="002D14AC"/>
    <w:rsid w:val="002D1CFD"/>
    <w:rsid w:val="002D309D"/>
    <w:rsid w:val="002D3233"/>
    <w:rsid w:val="002D59BB"/>
    <w:rsid w:val="002D6DF1"/>
    <w:rsid w:val="002D7143"/>
    <w:rsid w:val="002D7167"/>
    <w:rsid w:val="002D76D3"/>
    <w:rsid w:val="002D7A65"/>
    <w:rsid w:val="002D7BAD"/>
    <w:rsid w:val="002E0312"/>
    <w:rsid w:val="002E05C5"/>
    <w:rsid w:val="002E08CE"/>
    <w:rsid w:val="002E0BEF"/>
    <w:rsid w:val="002E10DB"/>
    <w:rsid w:val="002E14AE"/>
    <w:rsid w:val="002E1E73"/>
    <w:rsid w:val="002E2CD4"/>
    <w:rsid w:val="002E38C9"/>
    <w:rsid w:val="002E4B16"/>
    <w:rsid w:val="002E4E1C"/>
    <w:rsid w:val="002E5DA7"/>
    <w:rsid w:val="002E6E0F"/>
    <w:rsid w:val="002E7148"/>
    <w:rsid w:val="002E798C"/>
    <w:rsid w:val="002E7B68"/>
    <w:rsid w:val="002F00C0"/>
    <w:rsid w:val="002F09AB"/>
    <w:rsid w:val="002F144D"/>
    <w:rsid w:val="002F1A86"/>
    <w:rsid w:val="002F2022"/>
    <w:rsid w:val="002F2194"/>
    <w:rsid w:val="002F249C"/>
    <w:rsid w:val="002F260A"/>
    <w:rsid w:val="002F3B01"/>
    <w:rsid w:val="002F45F7"/>
    <w:rsid w:val="002F5025"/>
    <w:rsid w:val="002F544A"/>
    <w:rsid w:val="002F5A13"/>
    <w:rsid w:val="002F62D9"/>
    <w:rsid w:val="002F6AEA"/>
    <w:rsid w:val="002F6BE7"/>
    <w:rsid w:val="002F70CA"/>
    <w:rsid w:val="002F7577"/>
    <w:rsid w:val="002F7B53"/>
    <w:rsid w:val="002F7BDA"/>
    <w:rsid w:val="00300057"/>
    <w:rsid w:val="00301656"/>
    <w:rsid w:val="00301B9F"/>
    <w:rsid w:val="00301D05"/>
    <w:rsid w:val="003023C5"/>
    <w:rsid w:val="003029E2"/>
    <w:rsid w:val="00303EAD"/>
    <w:rsid w:val="003042B7"/>
    <w:rsid w:val="00304487"/>
    <w:rsid w:val="00304729"/>
    <w:rsid w:val="00304770"/>
    <w:rsid w:val="00305446"/>
    <w:rsid w:val="00305E53"/>
    <w:rsid w:val="00307174"/>
    <w:rsid w:val="00307BCF"/>
    <w:rsid w:val="003106AA"/>
    <w:rsid w:val="003117A5"/>
    <w:rsid w:val="00312667"/>
    <w:rsid w:val="00313595"/>
    <w:rsid w:val="00313738"/>
    <w:rsid w:val="0031390F"/>
    <w:rsid w:val="00314D48"/>
    <w:rsid w:val="00315282"/>
    <w:rsid w:val="003153DD"/>
    <w:rsid w:val="00316A91"/>
    <w:rsid w:val="00316E25"/>
    <w:rsid w:val="00316EC7"/>
    <w:rsid w:val="003179A4"/>
    <w:rsid w:val="00317D31"/>
    <w:rsid w:val="0032057D"/>
    <w:rsid w:val="00320A87"/>
    <w:rsid w:val="003216CD"/>
    <w:rsid w:val="0032206E"/>
    <w:rsid w:val="00322D71"/>
    <w:rsid w:val="00323560"/>
    <w:rsid w:val="003238B4"/>
    <w:rsid w:val="00323FFC"/>
    <w:rsid w:val="00324BF4"/>
    <w:rsid w:val="00325065"/>
    <w:rsid w:val="00325415"/>
    <w:rsid w:val="00326801"/>
    <w:rsid w:val="00327866"/>
    <w:rsid w:val="003319F7"/>
    <w:rsid w:val="00331E4D"/>
    <w:rsid w:val="003320D9"/>
    <w:rsid w:val="00332DCD"/>
    <w:rsid w:val="0033333A"/>
    <w:rsid w:val="00333F36"/>
    <w:rsid w:val="00334E17"/>
    <w:rsid w:val="00334ECB"/>
    <w:rsid w:val="00335AE4"/>
    <w:rsid w:val="00336AB5"/>
    <w:rsid w:val="003377ED"/>
    <w:rsid w:val="00340523"/>
    <w:rsid w:val="00340F1B"/>
    <w:rsid w:val="003420A9"/>
    <w:rsid w:val="0034218A"/>
    <w:rsid w:val="00342380"/>
    <w:rsid w:val="003434AB"/>
    <w:rsid w:val="0034367B"/>
    <w:rsid w:val="00343E96"/>
    <w:rsid w:val="003444A8"/>
    <w:rsid w:val="003451A6"/>
    <w:rsid w:val="003453C7"/>
    <w:rsid w:val="0034549F"/>
    <w:rsid w:val="003454EF"/>
    <w:rsid w:val="00345512"/>
    <w:rsid w:val="00345E8E"/>
    <w:rsid w:val="00346BE8"/>
    <w:rsid w:val="00347355"/>
    <w:rsid w:val="003505D4"/>
    <w:rsid w:val="003514A3"/>
    <w:rsid w:val="00351D71"/>
    <w:rsid w:val="00351F1C"/>
    <w:rsid w:val="0035297D"/>
    <w:rsid w:val="00354D84"/>
    <w:rsid w:val="003554EA"/>
    <w:rsid w:val="00355AB8"/>
    <w:rsid w:val="0035606D"/>
    <w:rsid w:val="00357325"/>
    <w:rsid w:val="00357A02"/>
    <w:rsid w:val="003606CF"/>
    <w:rsid w:val="00360C32"/>
    <w:rsid w:val="00361B78"/>
    <w:rsid w:val="00361F73"/>
    <w:rsid w:val="00362E12"/>
    <w:rsid w:val="0036407E"/>
    <w:rsid w:val="00364720"/>
    <w:rsid w:val="003647CB"/>
    <w:rsid w:val="00364B51"/>
    <w:rsid w:val="00364CCD"/>
    <w:rsid w:val="003661D9"/>
    <w:rsid w:val="00366778"/>
    <w:rsid w:val="00366D43"/>
    <w:rsid w:val="00367675"/>
    <w:rsid w:val="003677E1"/>
    <w:rsid w:val="00367C0D"/>
    <w:rsid w:val="0037057A"/>
    <w:rsid w:val="00370719"/>
    <w:rsid w:val="003713C4"/>
    <w:rsid w:val="0037149F"/>
    <w:rsid w:val="003716C1"/>
    <w:rsid w:val="0037280F"/>
    <w:rsid w:val="00372B28"/>
    <w:rsid w:val="00372D17"/>
    <w:rsid w:val="00373820"/>
    <w:rsid w:val="00373C5A"/>
    <w:rsid w:val="0037410D"/>
    <w:rsid w:val="00374840"/>
    <w:rsid w:val="00374987"/>
    <w:rsid w:val="00374A1F"/>
    <w:rsid w:val="00374F87"/>
    <w:rsid w:val="00375AC6"/>
    <w:rsid w:val="0037601A"/>
    <w:rsid w:val="00376810"/>
    <w:rsid w:val="003768C3"/>
    <w:rsid w:val="00376FDB"/>
    <w:rsid w:val="00377739"/>
    <w:rsid w:val="00377CD0"/>
    <w:rsid w:val="00380005"/>
    <w:rsid w:val="00380079"/>
    <w:rsid w:val="00380236"/>
    <w:rsid w:val="00381912"/>
    <w:rsid w:val="003823AF"/>
    <w:rsid w:val="00382494"/>
    <w:rsid w:val="00383CCB"/>
    <w:rsid w:val="003842C3"/>
    <w:rsid w:val="003843B7"/>
    <w:rsid w:val="00385CF6"/>
    <w:rsid w:val="0038618E"/>
    <w:rsid w:val="0038646B"/>
    <w:rsid w:val="00386E66"/>
    <w:rsid w:val="0039053E"/>
    <w:rsid w:val="00390934"/>
    <w:rsid w:val="00390AFA"/>
    <w:rsid w:val="0039200F"/>
    <w:rsid w:val="0039206A"/>
    <w:rsid w:val="003920AB"/>
    <w:rsid w:val="003928F8"/>
    <w:rsid w:val="00392936"/>
    <w:rsid w:val="00393138"/>
    <w:rsid w:val="00393B85"/>
    <w:rsid w:val="003947E6"/>
    <w:rsid w:val="0039625D"/>
    <w:rsid w:val="00397075"/>
    <w:rsid w:val="0039750E"/>
    <w:rsid w:val="0039789C"/>
    <w:rsid w:val="00397F05"/>
    <w:rsid w:val="003A08B9"/>
    <w:rsid w:val="003A2331"/>
    <w:rsid w:val="003A241F"/>
    <w:rsid w:val="003A2EC3"/>
    <w:rsid w:val="003A2F2A"/>
    <w:rsid w:val="003A3655"/>
    <w:rsid w:val="003A3A8B"/>
    <w:rsid w:val="003A3C25"/>
    <w:rsid w:val="003A4463"/>
    <w:rsid w:val="003A4640"/>
    <w:rsid w:val="003A4C22"/>
    <w:rsid w:val="003A4CF2"/>
    <w:rsid w:val="003A4ECE"/>
    <w:rsid w:val="003A52AD"/>
    <w:rsid w:val="003A58A3"/>
    <w:rsid w:val="003A65F3"/>
    <w:rsid w:val="003A6DB0"/>
    <w:rsid w:val="003A7076"/>
    <w:rsid w:val="003A768C"/>
    <w:rsid w:val="003A7D20"/>
    <w:rsid w:val="003B035B"/>
    <w:rsid w:val="003B03FF"/>
    <w:rsid w:val="003B0E1B"/>
    <w:rsid w:val="003B1298"/>
    <w:rsid w:val="003B1B06"/>
    <w:rsid w:val="003B1BC5"/>
    <w:rsid w:val="003B3EC3"/>
    <w:rsid w:val="003B414E"/>
    <w:rsid w:val="003B4276"/>
    <w:rsid w:val="003B4C5B"/>
    <w:rsid w:val="003B4F52"/>
    <w:rsid w:val="003B52A5"/>
    <w:rsid w:val="003B56B0"/>
    <w:rsid w:val="003B57FD"/>
    <w:rsid w:val="003B6206"/>
    <w:rsid w:val="003B6274"/>
    <w:rsid w:val="003C066B"/>
    <w:rsid w:val="003C1204"/>
    <w:rsid w:val="003C2105"/>
    <w:rsid w:val="003C2224"/>
    <w:rsid w:val="003C3B0B"/>
    <w:rsid w:val="003C3C8E"/>
    <w:rsid w:val="003C3CBF"/>
    <w:rsid w:val="003C5149"/>
    <w:rsid w:val="003C5C49"/>
    <w:rsid w:val="003C67B1"/>
    <w:rsid w:val="003C6A67"/>
    <w:rsid w:val="003C7154"/>
    <w:rsid w:val="003C7F0E"/>
    <w:rsid w:val="003D0BCE"/>
    <w:rsid w:val="003D1EB4"/>
    <w:rsid w:val="003D1F17"/>
    <w:rsid w:val="003D22D5"/>
    <w:rsid w:val="003D25DA"/>
    <w:rsid w:val="003D2C06"/>
    <w:rsid w:val="003D2D0F"/>
    <w:rsid w:val="003D4148"/>
    <w:rsid w:val="003D43D4"/>
    <w:rsid w:val="003D47F0"/>
    <w:rsid w:val="003D4ECB"/>
    <w:rsid w:val="003D5547"/>
    <w:rsid w:val="003D6569"/>
    <w:rsid w:val="003D757A"/>
    <w:rsid w:val="003E04DD"/>
    <w:rsid w:val="003E0538"/>
    <w:rsid w:val="003E088A"/>
    <w:rsid w:val="003E0A9C"/>
    <w:rsid w:val="003E16F4"/>
    <w:rsid w:val="003E22CB"/>
    <w:rsid w:val="003E2679"/>
    <w:rsid w:val="003E2B5C"/>
    <w:rsid w:val="003E2F62"/>
    <w:rsid w:val="003E3D32"/>
    <w:rsid w:val="003E48C8"/>
    <w:rsid w:val="003E4DDE"/>
    <w:rsid w:val="003E4E98"/>
    <w:rsid w:val="003E4EDF"/>
    <w:rsid w:val="003E57BF"/>
    <w:rsid w:val="003E5A74"/>
    <w:rsid w:val="003E5B3B"/>
    <w:rsid w:val="003E64BE"/>
    <w:rsid w:val="003E72F8"/>
    <w:rsid w:val="003E7445"/>
    <w:rsid w:val="003E74A9"/>
    <w:rsid w:val="003E7B6B"/>
    <w:rsid w:val="003F0066"/>
    <w:rsid w:val="003F180A"/>
    <w:rsid w:val="003F1AD2"/>
    <w:rsid w:val="003F27A4"/>
    <w:rsid w:val="003F2918"/>
    <w:rsid w:val="003F2AEA"/>
    <w:rsid w:val="003F393D"/>
    <w:rsid w:val="003F3E3D"/>
    <w:rsid w:val="003F487A"/>
    <w:rsid w:val="003F4A5F"/>
    <w:rsid w:val="003F4B70"/>
    <w:rsid w:val="003F4CC6"/>
    <w:rsid w:val="003F5233"/>
    <w:rsid w:val="003F5652"/>
    <w:rsid w:val="003F5A40"/>
    <w:rsid w:val="003F5A9E"/>
    <w:rsid w:val="003F654D"/>
    <w:rsid w:val="003F6BB3"/>
    <w:rsid w:val="004001D4"/>
    <w:rsid w:val="004005CD"/>
    <w:rsid w:val="004008E7"/>
    <w:rsid w:val="0040128C"/>
    <w:rsid w:val="00401C31"/>
    <w:rsid w:val="00401C98"/>
    <w:rsid w:val="004032A6"/>
    <w:rsid w:val="00403C21"/>
    <w:rsid w:val="00403E16"/>
    <w:rsid w:val="00403ECE"/>
    <w:rsid w:val="00404326"/>
    <w:rsid w:val="00404673"/>
    <w:rsid w:val="004049E7"/>
    <w:rsid w:val="00404F9F"/>
    <w:rsid w:val="00405396"/>
    <w:rsid w:val="00405C38"/>
    <w:rsid w:val="00405CDD"/>
    <w:rsid w:val="0040603D"/>
    <w:rsid w:val="00406FFF"/>
    <w:rsid w:val="0040798D"/>
    <w:rsid w:val="0041063E"/>
    <w:rsid w:val="00410A10"/>
    <w:rsid w:val="00410A4E"/>
    <w:rsid w:val="0041151A"/>
    <w:rsid w:val="00411F5C"/>
    <w:rsid w:val="00411FE2"/>
    <w:rsid w:val="00412BAF"/>
    <w:rsid w:val="00412C8A"/>
    <w:rsid w:val="00413087"/>
    <w:rsid w:val="004130CA"/>
    <w:rsid w:val="004133A6"/>
    <w:rsid w:val="00413818"/>
    <w:rsid w:val="00413E2D"/>
    <w:rsid w:val="0041471C"/>
    <w:rsid w:val="0041473F"/>
    <w:rsid w:val="00415080"/>
    <w:rsid w:val="00415E17"/>
    <w:rsid w:val="00416520"/>
    <w:rsid w:val="0041658C"/>
    <w:rsid w:val="00417331"/>
    <w:rsid w:val="00417DBE"/>
    <w:rsid w:val="004207BE"/>
    <w:rsid w:val="00420D6B"/>
    <w:rsid w:val="00421D2E"/>
    <w:rsid w:val="00422795"/>
    <w:rsid w:val="00422F9E"/>
    <w:rsid w:val="00423007"/>
    <w:rsid w:val="004236E9"/>
    <w:rsid w:val="00425234"/>
    <w:rsid w:val="00425340"/>
    <w:rsid w:val="0042619C"/>
    <w:rsid w:val="004262AC"/>
    <w:rsid w:val="00427F2C"/>
    <w:rsid w:val="00430AB2"/>
    <w:rsid w:val="0043158D"/>
    <w:rsid w:val="004316D7"/>
    <w:rsid w:val="0043290F"/>
    <w:rsid w:val="004353FF"/>
    <w:rsid w:val="00435594"/>
    <w:rsid w:val="00435620"/>
    <w:rsid w:val="0043586F"/>
    <w:rsid w:val="004378BC"/>
    <w:rsid w:val="00437E21"/>
    <w:rsid w:val="004401E6"/>
    <w:rsid w:val="00440297"/>
    <w:rsid w:val="004404F5"/>
    <w:rsid w:val="004418F7"/>
    <w:rsid w:val="0044265C"/>
    <w:rsid w:val="00443828"/>
    <w:rsid w:val="00443837"/>
    <w:rsid w:val="00443D7A"/>
    <w:rsid w:val="00443D98"/>
    <w:rsid w:val="00444635"/>
    <w:rsid w:val="00444670"/>
    <w:rsid w:val="004447C8"/>
    <w:rsid w:val="00444D0A"/>
    <w:rsid w:val="00445063"/>
    <w:rsid w:val="00446B42"/>
    <w:rsid w:val="00447054"/>
    <w:rsid w:val="00447675"/>
    <w:rsid w:val="00447934"/>
    <w:rsid w:val="00450748"/>
    <w:rsid w:val="00452788"/>
    <w:rsid w:val="00452F79"/>
    <w:rsid w:val="0045326C"/>
    <w:rsid w:val="00453E20"/>
    <w:rsid w:val="0045456D"/>
    <w:rsid w:val="00454A77"/>
    <w:rsid w:val="00454EAE"/>
    <w:rsid w:val="00454F1B"/>
    <w:rsid w:val="00455603"/>
    <w:rsid w:val="004559D3"/>
    <w:rsid w:val="00456EB4"/>
    <w:rsid w:val="00456F42"/>
    <w:rsid w:val="0045711E"/>
    <w:rsid w:val="0045712A"/>
    <w:rsid w:val="0045756F"/>
    <w:rsid w:val="00460729"/>
    <w:rsid w:val="00460857"/>
    <w:rsid w:val="00460F11"/>
    <w:rsid w:val="00461155"/>
    <w:rsid w:val="00461A83"/>
    <w:rsid w:val="00461F81"/>
    <w:rsid w:val="004620B4"/>
    <w:rsid w:val="004622F3"/>
    <w:rsid w:val="004624C3"/>
    <w:rsid w:val="00462B83"/>
    <w:rsid w:val="004630A8"/>
    <w:rsid w:val="00463338"/>
    <w:rsid w:val="00463CB0"/>
    <w:rsid w:val="00463EDB"/>
    <w:rsid w:val="00463F59"/>
    <w:rsid w:val="00465598"/>
    <w:rsid w:val="004663D4"/>
    <w:rsid w:val="00466573"/>
    <w:rsid w:val="004673FD"/>
    <w:rsid w:val="00467623"/>
    <w:rsid w:val="00470270"/>
    <w:rsid w:val="00470E98"/>
    <w:rsid w:val="0047104A"/>
    <w:rsid w:val="004725D1"/>
    <w:rsid w:val="00472840"/>
    <w:rsid w:val="004753C1"/>
    <w:rsid w:val="00475F8E"/>
    <w:rsid w:val="0047681E"/>
    <w:rsid w:val="00476A31"/>
    <w:rsid w:val="00476EBB"/>
    <w:rsid w:val="004776F3"/>
    <w:rsid w:val="00477EAA"/>
    <w:rsid w:val="00480076"/>
    <w:rsid w:val="004801C6"/>
    <w:rsid w:val="004808AE"/>
    <w:rsid w:val="00481436"/>
    <w:rsid w:val="00482075"/>
    <w:rsid w:val="004837D9"/>
    <w:rsid w:val="00483F23"/>
    <w:rsid w:val="00484B22"/>
    <w:rsid w:val="004859D3"/>
    <w:rsid w:val="00486691"/>
    <w:rsid w:val="00486C3D"/>
    <w:rsid w:val="00486FEA"/>
    <w:rsid w:val="004872CC"/>
    <w:rsid w:val="00487A2E"/>
    <w:rsid w:val="00490455"/>
    <w:rsid w:val="004906B0"/>
    <w:rsid w:val="00491092"/>
    <w:rsid w:val="0049155F"/>
    <w:rsid w:val="00492D47"/>
    <w:rsid w:val="00493726"/>
    <w:rsid w:val="00493754"/>
    <w:rsid w:val="00493856"/>
    <w:rsid w:val="004950D8"/>
    <w:rsid w:val="004954BE"/>
    <w:rsid w:val="004957EE"/>
    <w:rsid w:val="00495E95"/>
    <w:rsid w:val="00495FFD"/>
    <w:rsid w:val="004963EE"/>
    <w:rsid w:val="00496546"/>
    <w:rsid w:val="00497246"/>
    <w:rsid w:val="004A0421"/>
    <w:rsid w:val="004A0E44"/>
    <w:rsid w:val="004A0FBF"/>
    <w:rsid w:val="004A1378"/>
    <w:rsid w:val="004A142A"/>
    <w:rsid w:val="004A166D"/>
    <w:rsid w:val="004A1DF9"/>
    <w:rsid w:val="004A3FD4"/>
    <w:rsid w:val="004A4A74"/>
    <w:rsid w:val="004A5762"/>
    <w:rsid w:val="004A6137"/>
    <w:rsid w:val="004A6D3D"/>
    <w:rsid w:val="004A7AD0"/>
    <w:rsid w:val="004B03E2"/>
    <w:rsid w:val="004B0731"/>
    <w:rsid w:val="004B083B"/>
    <w:rsid w:val="004B12CB"/>
    <w:rsid w:val="004B271E"/>
    <w:rsid w:val="004B2B3B"/>
    <w:rsid w:val="004B2E5D"/>
    <w:rsid w:val="004B2F32"/>
    <w:rsid w:val="004B3B09"/>
    <w:rsid w:val="004B474F"/>
    <w:rsid w:val="004B4C48"/>
    <w:rsid w:val="004B514F"/>
    <w:rsid w:val="004B5828"/>
    <w:rsid w:val="004B5F41"/>
    <w:rsid w:val="004C0A32"/>
    <w:rsid w:val="004C16A6"/>
    <w:rsid w:val="004C1C2F"/>
    <w:rsid w:val="004C33D9"/>
    <w:rsid w:val="004C3480"/>
    <w:rsid w:val="004C3564"/>
    <w:rsid w:val="004C3DB1"/>
    <w:rsid w:val="004C4706"/>
    <w:rsid w:val="004C4A11"/>
    <w:rsid w:val="004C4A69"/>
    <w:rsid w:val="004C6621"/>
    <w:rsid w:val="004D0055"/>
    <w:rsid w:val="004D063C"/>
    <w:rsid w:val="004D06FB"/>
    <w:rsid w:val="004D0996"/>
    <w:rsid w:val="004D2FE6"/>
    <w:rsid w:val="004D3020"/>
    <w:rsid w:val="004D32B2"/>
    <w:rsid w:val="004D3C9B"/>
    <w:rsid w:val="004D4754"/>
    <w:rsid w:val="004D5901"/>
    <w:rsid w:val="004D5E79"/>
    <w:rsid w:val="004D6769"/>
    <w:rsid w:val="004D72C9"/>
    <w:rsid w:val="004D73B8"/>
    <w:rsid w:val="004D7526"/>
    <w:rsid w:val="004D760B"/>
    <w:rsid w:val="004D797D"/>
    <w:rsid w:val="004D7A0B"/>
    <w:rsid w:val="004D7B34"/>
    <w:rsid w:val="004D7F42"/>
    <w:rsid w:val="004E0778"/>
    <w:rsid w:val="004E10DD"/>
    <w:rsid w:val="004E1587"/>
    <w:rsid w:val="004E1666"/>
    <w:rsid w:val="004E17F1"/>
    <w:rsid w:val="004E19C4"/>
    <w:rsid w:val="004E1DF2"/>
    <w:rsid w:val="004E2B75"/>
    <w:rsid w:val="004E2E0C"/>
    <w:rsid w:val="004E3199"/>
    <w:rsid w:val="004E31AC"/>
    <w:rsid w:val="004E347F"/>
    <w:rsid w:val="004E3528"/>
    <w:rsid w:val="004E3ADF"/>
    <w:rsid w:val="004E3C21"/>
    <w:rsid w:val="004E4B01"/>
    <w:rsid w:val="004E4C40"/>
    <w:rsid w:val="004E5338"/>
    <w:rsid w:val="004E5473"/>
    <w:rsid w:val="004E5814"/>
    <w:rsid w:val="004E6C04"/>
    <w:rsid w:val="004E74BE"/>
    <w:rsid w:val="004E7EAC"/>
    <w:rsid w:val="004F1727"/>
    <w:rsid w:val="004F19C9"/>
    <w:rsid w:val="004F246C"/>
    <w:rsid w:val="004F2646"/>
    <w:rsid w:val="004F2C4B"/>
    <w:rsid w:val="004F3103"/>
    <w:rsid w:val="004F3527"/>
    <w:rsid w:val="004F3E33"/>
    <w:rsid w:val="004F4541"/>
    <w:rsid w:val="004F4718"/>
    <w:rsid w:val="004F4EC5"/>
    <w:rsid w:val="004F4F3E"/>
    <w:rsid w:val="004F5A25"/>
    <w:rsid w:val="004F6021"/>
    <w:rsid w:val="004F6CE6"/>
    <w:rsid w:val="004F7956"/>
    <w:rsid w:val="004F7CB3"/>
    <w:rsid w:val="005004E3"/>
    <w:rsid w:val="0050072D"/>
    <w:rsid w:val="00500781"/>
    <w:rsid w:val="00500EAB"/>
    <w:rsid w:val="005011BA"/>
    <w:rsid w:val="005015FE"/>
    <w:rsid w:val="00501A18"/>
    <w:rsid w:val="0050286E"/>
    <w:rsid w:val="0050332E"/>
    <w:rsid w:val="0050335E"/>
    <w:rsid w:val="0050367D"/>
    <w:rsid w:val="005043F0"/>
    <w:rsid w:val="00506A95"/>
    <w:rsid w:val="00507B90"/>
    <w:rsid w:val="0051070D"/>
    <w:rsid w:val="00510EA0"/>
    <w:rsid w:val="00511940"/>
    <w:rsid w:val="00511ABC"/>
    <w:rsid w:val="00511C5A"/>
    <w:rsid w:val="0051225E"/>
    <w:rsid w:val="00512D16"/>
    <w:rsid w:val="00512ED8"/>
    <w:rsid w:val="00513F02"/>
    <w:rsid w:val="00514003"/>
    <w:rsid w:val="00514684"/>
    <w:rsid w:val="005153B6"/>
    <w:rsid w:val="00515CD6"/>
    <w:rsid w:val="00515EBD"/>
    <w:rsid w:val="00515F93"/>
    <w:rsid w:val="005165BA"/>
    <w:rsid w:val="00516EB7"/>
    <w:rsid w:val="00516FC7"/>
    <w:rsid w:val="005172F1"/>
    <w:rsid w:val="00517A26"/>
    <w:rsid w:val="00517CCC"/>
    <w:rsid w:val="00517FA5"/>
    <w:rsid w:val="0052190C"/>
    <w:rsid w:val="00521DAB"/>
    <w:rsid w:val="00521E09"/>
    <w:rsid w:val="00523734"/>
    <w:rsid w:val="005249DA"/>
    <w:rsid w:val="00524AD7"/>
    <w:rsid w:val="005253DA"/>
    <w:rsid w:val="0052585B"/>
    <w:rsid w:val="00526CCF"/>
    <w:rsid w:val="00527165"/>
    <w:rsid w:val="00527813"/>
    <w:rsid w:val="00527FEC"/>
    <w:rsid w:val="00530A0F"/>
    <w:rsid w:val="0053159A"/>
    <w:rsid w:val="00531D4E"/>
    <w:rsid w:val="005326ED"/>
    <w:rsid w:val="00532938"/>
    <w:rsid w:val="00532E1B"/>
    <w:rsid w:val="005333C2"/>
    <w:rsid w:val="00534F18"/>
    <w:rsid w:val="0053515C"/>
    <w:rsid w:val="00535816"/>
    <w:rsid w:val="00536D15"/>
    <w:rsid w:val="005374E4"/>
    <w:rsid w:val="005386F0"/>
    <w:rsid w:val="00540135"/>
    <w:rsid w:val="0054038E"/>
    <w:rsid w:val="005404E2"/>
    <w:rsid w:val="005405ED"/>
    <w:rsid w:val="0054193B"/>
    <w:rsid w:val="00542293"/>
    <w:rsid w:val="00543113"/>
    <w:rsid w:val="00543AC7"/>
    <w:rsid w:val="005452F7"/>
    <w:rsid w:val="00545476"/>
    <w:rsid w:val="00546010"/>
    <w:rsid w:val="0054645D"/>
    <w:rsid w:val="005468D5"/>
    <w:rsid w:val="0054710D"/>
    <w:rsid w:val="00547655"/>
    <w:rsid w:val="00547ABA"/>
    <w:rsid w:val="00547D48"/>
    <w:rsid w:val="00547F12"/>
    <w:rsid w:val="005510CA"/>
    <w:rsid w:val="00551D31"/>
    <w:rsid w:val="00551E23"/>
    <w:rsid w:val="00551FB5"/>
    <w:rsid w:val="00552665"/>
    <w:rsid w:val="00553A71"/>
    <w:rsid w:val="005540CE"/>
    <w:rsid w:val="0055438A"/>
    <w:rsid w:val="005547D8"/>
    <w:rsid w:val="0055531E"/>
    <w:rsid w:val="00555515"/>
    <w:rsid w:val="00555B59"/>
    <w:rsid w:val="00555FAD"/>
    <w:rsid w:val="0055785D"/>
    <w:rsid w:val="00561D30"/>
    <w:rsid w:val="0056206D"/>
    <w:rsid w:val="00562377"/>
    <w:rsid w:val="0056257B"/>
    <w:rsid w:val="00562DF1"/>
    <w:rsid w:val="00563418"/>
    <w:rsid w:val="00563C14"/>
    <w:rsid w:val="0056405E"/>
    <w:rsid w:val="005653B5"/>
    <w:rsid w:val="00565798"/>
    <w:rsid w:val="00565ECE"/>
    <w:rsid w:val="00565FD0"/>
    <w:rsid w:val="005660BB"/>
    <w:rsid w:val="0056644A"/>
    <w:rsid w:val="005665DB"/>
    <w:rsid w:val="00566BDB"/>
    <w:rsid w:val="005705CE"/>
    <w:rsid w:val="00570E16"/>
    <w:rsid w:val="00571000"/>
    <w:rsid w:val="0057118D"/>
    <w:rsid w:val="0057164A"/>
    <w:rsid w:val="00571A67"/>
    <w:rsid w:val="00571A68"/>
    <w:rsid w:val="005723D0"/>
    <w:rsid w:val="005725FF"/>
    <w:rsid w:val="00573C5A"/>
    <w:rsid w:val="00573E93"/>
    <w:rsid w:val="00574221"/>
    <w:rsid w:val="00574774"/>
    <w:rsid w:val="005767FE"/>
    <w:rsid w:val="00576CC8"/>
    <w:rsid w:val="00576EED"/>
    <w:rsid w:val="00577470"/>
    <w:rsid w:val="005775F3"/>
    <w:rsid w:val="00580032"/>
    <w:rsid w:val="00580076"/>
    <w:rsid w:val="0058101A"/>
    <w:rsid w:val="005825B6"/>
    <w:rsid w:val="00582646"/>
    <w:rsid w:val="005832BD"/>
    <w:rsid w:val="00584233"/>
    <w:rsid w:val="005849FF"/>
    <w:rsid w:val="00584D10"/>
    <w:rsid w:val="005854C1"/>
    <w:rsid w:val="00585766"/>
    <w:rsid w:val="00585D3A"/>
    <w:rsid w:val="00585F27"/>
    <w:rsid w:val="0058777E"/>
    <w:rsid w:val="00590160"/>
    <w:rsid w:val="00591399"/>
    <w:rsid w:val="00592365"/>
    <w:rsid w:val="005931AC"/>
    <w:rsid w:val="00593B4E"/>
    <w:rsid w:val="00594538"/>
    <w:rsid w:val="005948A8"/>
    <w:rsid w:val="00595579"/>
    <w:rsid w:val="00595AC7"/>
    <w:rsid w:val="005960CC"/>
    <w:rsid w:val="00596191"/>
    <w:rsid w:val="0059634B"/>
    <w:rsid w:val="00596860"/>
    <w:rsid w:val="00597705"/>
    <w:rsid w:val="00597823"/>
    <w:rsid w:val="00597D23"/>
    <w:rsid w:val="00597D86"/>
    <w:rsid w:val="00597E0C"/>
    <w:rsid w:val="005A0279"/>
    <w:rsid w:val="005A076B"/>
    <w:rsid w:val="005A0CD1"/>
    <w:rsid w:val="005A1674"/>
    <w:rsid w:val="005A196E"/>
    <w:rsid w:val="005A1A00"/>
    <w:rsid w:val="005A25A1"/>
    <w:rsid w:val="005A2988"/>
    <w:rsid w:val="005A2CDA"/>
    <w:rsid w:val="005A2E80"/>
    <w:rsid w:val="005A3CAC"/>
    <w:rsid w:val="005A4203"/>
    <w:rsid w:val="005A5FB3"/>
    <w:rsid w:val="005A73A4"/>
    <w:rsid w:val="005A7498"/>
    <w:rsid w:val="005B167F"/>
    <w:rsid w:val="005B171C"/>
    <w:rsid w:val="005B1A51"/>
    <w:rsid w:val="005B20E4"/>
    <w:rsid w:val="005B254E"/>
    <w:rsid w:val="005B2DEB"/>
    <w:rsid w:val="005B3D52"/>
    <w:rsid w:val="005B45A1"/>
    <w:rsid w:val="005B4C4B"/>
    <w:rsid w:val="005B5706"/>
    <w:rsid w:val="005B5A84"/>
    <w:rsid w:val="005B5BB0"/>
    <w:rsid w:val="005B67DA"/>
    <w:rsid w:val="005B68BC"/>
    <w:rsid w:val="005B6B81"/>
    <w:rsid w:val="005B6CB9"/>
    <w:rsid w:val="005C0D3B"/>
    <w:rsid w:val="005C2913"/>
    <w:rsid w:val="005C29F4"/>
    <w:rsid w:val="005C2DE0"/>
    <w:rsid w:val="005C31BF"/>
    <w:rsid w:val="005C3907"/>
    <w:rsid w:val="005C441D"/>
    <w:rsid w:val="005C491F"/>
    <w:rsid w:val="005C4BBD"/>
    <w:rsid w:val="005C4F83"/>
    <w:rsid w:val="005C654E"/>
    <w:rsid w:val="005C7328"/>
    <w:rsid w:val="005D01C7"/>
    <w:rsid w:val="005D03B3"/>
    <w:rsid w:val="005D0814"/>
    <w:rsid w:val="005D0A73"/>
    <w:rsid w:val="005D129E"/>
    <w:rsid w:val="005D144A"/>
    <w:rsid w:val="005D1CEF"/>
    <w:rsid w:val="005D2330"/>
    <w:rsid w:val="005D286B"/>
    <w:rsid w:val="005D305C"/>
    <w:rsid w:val="005D4573"/>
    <w:rsid w:val="005D4738"/>
    <w:rsid w:val="005D4AE5"/>
    <w:rsid w:val="005D4E3E"/>
    <w:rsid w:val="005D5457"/>
    <w:rsid w:val="005D5498"/>
    <w:rsid w:val="005D5805"/>
    <w:rsid w:val="005D5B67"/>
    <w:rsid w:val="005D6649"/>
    <w:rsid w:val="005D6C6A"/>
    <w:rsid w:val="005D70A9"/>
    <w:rsid w:val="005D7C4D"/>
    <w:rsid w:val="005D7D01"/>
    <w:rsid w:val="005E0C3F"/>
    <w:rsid w:val="005E170C"/>
    <w:rsid w:val="005E25EB"/>
    <w:rsid w:val="005E2615"/>
    <w:rsid w:val="005E267E"/>
    <w:rsid w:val="005E2A7E"/>
    <w:rsid w:val="005E2D83"/>
    <w:rsid w:val="005E3005"/>
    <w:rsid w:val="005E389A"/>
    <w:rsid w:val="005E3B2A"/>
    <w:rsid w:val="005E47A2"/>
    <w:rsid w:val="005E4FAE"/>
    <w:rsid w:val="005E57B8"/>
    <w:rsid w:val="005E5BCB"/>
    <w:rsid w:val="005E6865"/>
    <w:rsid w:val="005E6EC0"/>
    <w:rsid w:val="005E710B"/>
    <w:rsid w:val="005F0674"/>
    <w:rsid w:val="005F1E21"/>
    <w:rsid w:val="005F303B"/>
    <w:rsid w:val="005F386B"/>
    <w:rsid w:val="005F4ACA"/>
    <w:rsid w:val="005F4D7F"/>
    <w:rsid w:val="005F5BFF"/>
    <w:rsid w:val="005F5C47"/>
    <w:rsid w:val="005F60DF"/>
    <w:rsid w:val="005F6480"/>
    <w:rsid w:val="005F659D"/>
    <w:rsid w:val="005F66B9"/>
    <w:rsid w:val="005F70D9"/>
    <w:rsid w:val="005F70E9"/>
    <w:rsid w:val="006015D0"/>
    <w:rsid w:val="0060181D"/>
    <w:rsid w:val="00601BAC"/>
    <w:rsid w:val="006022F7"/>
    <w:rsid w:val="00602B7B"/>
    <w:rsid w:val="00604F71"/>
    <w:rsid w:val="0060532A"/>
    <w:rsid w:val="00605AE4"/>
    <w:rsid w:val="00606E86"/>
    <w:rsid w:val="0060761C"/>
    <w:rsid w:val="00607F19"/>
    <w:rsid w:val="006119B6"/>
    <w:rsid w:val="0061252B"/>
    <w:rsid w:val="00612904"/>
    <w:rsid w:val="00612963"/>
    <w:rsid w:val="00613C05"/>
    <w:rsid w:val="00613E42"/>
    <w:rsid w:val="00614505"/>
    <w:rsid w:val="0061563F"/>
    <w:rsid w:val="00616709"/>
    <w:rsid w:val="0061731D"/>
    <w:rsid w:val="0061753B"/>
    <w:rsid w:val="006204EB"/>
    <w:rsid w:val="006208F1"/>
    <w:rsid w:val="006231BA"/>
    <w:rsid w:val="006242D4"/>
    <w:rsid w:val="00624B12"/>
    <w:rsid w:val="00624C2C"/>
    <w:rsid w:val="00625CA2"/>
    <w:rsid w:val="006261A2"/>
    <w:rsid w:val="00626F38"/>
    <w:rsid w:val="00630563"/>
    <w:rsid w:val="006305D3"/>
    <w:rsid w:val="006306B4"/>
    <w:rsid w:val="006311E3"/>
    <w:rsid w:val="00631BDD"/>
    <w:rsid w:val="00631DC3"/>
    <w:rsid w:val="00632A2D"/>
    <w:rsid w:val="00633D41"/>
    <w:rsid w:val="00634A4A"/>
    <w:rsid w:val="00634CBB"/>
    <w:rsid w:val="00635143"/>
    <w:rsid w:val="006359F7"/>
    <w:rsid w:val="00635A43"/>
    <w:rsid w:val="00636053"/>
    <w:rsid w:val="006362B3"/>
    <w:rsid w:val="00636B5D"/>
    <w:rsid w:val="006370A0"/>
    <w:rsid w:val="00637551"/>
    <w:rsid w:val="006377C2"/>
    <w:rsid w:val="00637D7F"/>
    <w:rsid w:val="00640290"/>
    <w:rsid w:val="006414D2"/>
    <w:rsid w:val="006422B2"/>
    <w:rsid w:val="00643FC5"/>
    <w:rsid w:val="00645C38"/>
    <w:rsid w:val="00645C97"/>
    <w:rsid w:val="00647849"/>
    <w:rsid w:val="00647AA9"/>
    <w:rsid w:val="00650109"/>
    <w:rsid w:val="0065081F"/>
    <w:rsid w:val="00650DDD"/>
    <w:rsid w:val="00651458"/>
    <w:rsid w:val="006516BE"/>
    <w:rsid w:val="0065200E"/>
    <w:rsid w:val="006527AF"/>
    <w:rsid w:val="00654178"/>
    <w:rsid w:val="00654C4C"/>
    <w:rsid w:val="00654D00"/>
    <w:rsid w:val="0065514D"/>
    <w:rsid w:val="00655608"/>
    <w:rsid w:val="00655AB0"/>
    <w:rsid w:val="006604CD"/>
    <w:rsid w:val="00660B73"/>
    <w:rsid w:val="00660D3F"/>
    <w:rsid w:val="00662AA7"/>
    <w:rsid w:val="00662F5A"/>
    <w:rsid w:val="00663809"/>
    <w:rsid w:val="00664535"/>
    <w:rsid w:val="00664C4F"/>
    <w:rsid w:val="00665139"/>
    <w:rsid w:val="00665657"/>
    <w:rsid w:val="00666001"/>
    <w:rsid w:val="006677F7"/>
    <w:rsid w:val="006708AC"/>
    <w:rsid w:val="00670A4F"/>
    <w:rsid w:val="00670E11"/>
    <w:rsid w:val="0067198E"/>
    <w:rsid w:val="0067206E"/>
    <w:rsid w:val="006720DF"/>
    <w:rsid w:val="00672947"/>
    <w:rsid w:val="00672ED8"/>
    <w:rsid w:val="00674954"/>
    <w:rsid w:val="00675A94"/>
    <w:rsid w:val="00675B76"/>
    <w:rsid w:val="00675C65"/>
    <w:rsid w:val="00676525"/>
    <w:rsid w:val="00676535"/>
    <w:rsid w:val="00676DE6"/>
    <w:rsid w:val="006777AE"/>
    <w:rsid w:val="0068050E"/>
    <w:rsid w:val="006813A6"/>
    <w:rsid w:val="00681839"/>
    <w:rsid w:val="00682F50"/>
    <w:rsid w:val="006834D2"/>
    <w:rsid w:val="00684301"/>
    <w:rsid w:val="0068491E"/>
    <w:rsid w:val="00685422"/>
    <w:rsid w:val="00685725"/>
    <w:rsid w:val="00685C2F"/>
    <w:rsid w:val="00685D6A"/>
    <w:rsid w:val="00685F9C"/>
    <w:rsid w:val="00686224"/>
    <w:rsid w:val="00690E00"/>
    <w:rsid w:val="00691022"/>
    <w:rsid w:val="0069268A"/>
    <w:rsid w:val="00692AFC"/>
    <w:rsid w:val="00693188"/>
    <w:rsid w:val="00694124"/>
    <w:rsid w:val="0069463D"/>
    <w:rsid w:val="00694F23"/>
    <w:rsid w:val="00694F7C"/>
    <w:rsid w:val="00695155"/>
    <w:rsid w:val="00696346"/>
    <w:rsid w:val="00697EED"/>
    <w:rsid w:val="006A01B0"/>
    <w:rsid w:val="006A0628"/>
    <w:rsid w:val="006A0B1D"/>
    <w:rsid w:val="006A0E4A"/>
    <w:rsid w:val="006A0EE9"/>
    <w:rsid w:val="006A12EB"/>
    <w:rsid w:val="006A166A"/>
    <w:rsid w:val="006A1DF0"/>
    <w:rsid w:val="006A3D55"/>
    <w:rsid w:val="006A471A"/>
    <w:rsid w:val="006A6675"/>
    <w:rsid w:val="006A67C7"/>
    <w:rsid w:val="006A694E"/>
    <w:rsid w:val="006A6ED6"/>
    <w:rsid w:val="006A7383"/>
    <w:rsid w:val="006A7964"/>
    <w:rsid w:val="006A7BB9"/>
    <w:rsid w:val="006B0403"/>
    <w:rsid w:val="006B06BF"/>
    <w:rsid w:val="006B10B7"/>
    <w:rsid w:val="006B116F"/>
    <w:rsid w:val="006B1857"/>
    <w:rsid w:val="006B20D4"/>
    <w:rsid w:val="006B21EF"/>
    <w:rsid w:val="006B3A52"/>
    <w:rsid w:val="006B4617"/>
    <w:rsid w:val="006B48E7"/>
    <w:rsid w:val="006B5146"/>
    <w:rsid w:val="006B6537"/>
    <w:rsid w:val="006B6C01"/>
    <w:rsid w:val="006B75B6"/>
    <w:rsid w:val="006B7AAF"/>
    <w:rsid w:val="006B7AB9"/>
    <w:rsid w:val="006C038A"/>
    <w:rsid w:val="006C0DD6"/>
    <w:rsid w:val="006C1083"/>
    <w:rsid w:val="006C1FAF"/>
    <w:rsid w:val="006C23C4"/>
    <w:rsid w:val="006C25DE"/>
    <w:rsid w:val="006C2802"/>
    <w:rsid w:val="006C30C4"/>
    <w:rsid w:val="006C384A"/>
    <w:rsid w:val="006C4291"/>
    <w:rsid w:val="006C4C10"/>
    <w:rsid w:val="006C6DA3"/>
    <w:rsid w:val="006C75A3"/>
    <w:rsid w:val="006C7772"/>
    <w:rsid w:val="006C77FB"/>
    <w:rsid w:val="006C7AD1"/>
    <w:rsid w:val="006D0B1A"/>
    <w:rsid w:val="006D14BA"/>
    <w:rsid w:val="006D1FFD"/>
    <w:rsid w:val="006D3BD7"/>
    <w:rsid w:val="006D3EAE"/>
    <w:rsid w:val="006D3F99"/>
    <w:rsid w:val="006D4177"/>
    <w:rsid w:val="006D5B66"/>
    <w:rsid w:val="006D74A6"/>
    <w:rsid w:val="006D7619"/>
    <w:rsid w:val="006D7D7A"/>
    <w:rsid w:val="006E0751"/>
    <w:rsid w:val="006E092B"/>
    <w:rsid w:val="006E1031"/>
    <w:rsid w:val="006E140E"/>
    <w:rsid w:val="006E1462"/>
    <w:rsid w:val="006E15E3"/>
    <w:rsid w:val="006E1A4F"/>
    <w:rsid w:val="006E3165"/>
    <w:rsid w:val="006E364C"/>
    <w:rsid w:val="006E3F3F"/>
    <w:rsid w:val="006E462B"/>
    <w:rsid w:val="006E4682"/>
    <w:rsid w:val="006E4C88"/>
    <w:rsid w:val="006E5268"/>
    <w:rsid w:val="006E5550"/>
    <w:rsid w:val="006E6705"/>
    <w:rsid w:val="006E6D9E"/>
    <w:rsid w:val="006E6DBD"/>
    <w:rsid w:val="006E6FD0"/>
    <w:rsid w:val="006F05F7"/>
    <w:rsid w:val="006F103A"/>
    <w:rsid w:val="006F23C0"/>
    <w:rsid w:val="006F281C"/>
    <w:rsid w:val="006F3626"/>
    <w:rsid w:val="006F3E99"/>
    <w:rsid w:val="006F4473"/>
    <w:rsid w:val="006F5B84"/>
    <w:rsid w:val="006F6AE8"/>
    <w:rsid w:val="006F705F"/>
    <w:rsid w:val="006F7479"/>
    <w:rsid w:val="006F7637"/>
    <w:rsid w:val="0070096A"/>
    <w:rsid w:val="00700D9A"/>
    <w:rsid w:val="00700E96"/>
    <w:rsid w:val="00701223"/>
    <w:rsid w:val="0070171A"/>
    <w:rsid w:val="00701790"/>
    <w:rsid w:val="00701C54"/>
    <w:rsid w:val="0070210A"/>
    <w:rsid w:val="007027D8"/>
    <w:rsid w:val="00702939"/>
    <w:rsid w:val="00702AD5"/>
    <w:rsid w:val="00702F1C"/>
    <w:rsid w:val="00703832"/>
    <w:rsid w:val="00703BD3"/>
    <w:rsid w:val="00703EBC"/>
    <w:rsid w:val="0070459E"/>
    <w:rsid w:val="00704772"/>
    <w:rsid w:val="0070547A"/>
    <w:rsid w:val="00705C86"/>
    <w:rsid w:val="00706111"/>
    <w:rsid w:val="00707889"/>
    <w:rsid w:val="007078E5"/>
    <w:rsid w:val="00707975"/>
    <w:rsid w:val="00707BCF"/>
    <w:rsid w:val="00707E49"/>
    <w:rsid w:val="00707F0B"/>
    <w:rsid w:val="00710B8F"/>
    <w:rsid w:val="00710F4C"/>
    <w:rsid w:val="00712907"/>
    <w:rsid w:val="007129F8"/>
    <w:rsid w:val="007132CD"/>
    <w:rsid w:val="00713442"/>
    <w:rsid w:val="00713F45"/>
    <w:rsid w:val="00714731"/>
    <w:rsid w:val="007147DD"/>
    <w:rsid w:val="007154D5"/>
    <w:rsid w:val="00715AF9"/>
    <w:rsid w:val="00716605"/>
    <w:rsid w:val="0071682D"/>
    <w:rsid w:val="00716B05"/>
    <w:rsid w:val="00717400"/>
    <w:rsid w:val="0072086B"/>
    <w:rsid w:val="00722FE2"/>
    <w:rsid w:val="00723CFA"/>
    <w:rsid w:val="007248C1"/>
    <w:rsid w:val="00725466"/>
    <w:rsid w:val="007267B0"/>
    <w:rsid w:val="00726CD8"/>
    <w:rsid w:val="00727BAE"/>
    <w:rsid w:val="00727DF3"/>
    <w:rsid w:val="00727E5C"/>
    <w:rsid w:val="0073015D"/>
    <w:rsid w:val="0073025F"/>
    <w:rsid w:val="00730306"/>
    <w:rsid w:val="00730752"/>
    <w:rsid w:val="00731235"/>
    <w:rsid w:val="007313B9"/>
    <w:rsid w:val="007314D9"/>
    <w:rsid w:val="00731595"/>
    <w:rsid w:val="0073161A"/>
    <w:rsid w:val="00731F2C"/>
    <w:rsid w:val="00732B23"/>
    <w:rsid w:val="00732BCE"/>
    <w:rsid w:val="00733184"/>
    <w:rsid w:val="007336E3"/>
    <w:rsid w:val="00733A6A"/>
    <w:rsid w:val="00733A6F"/>
    <w:rsid w:val="00733E57"/>
    <w:rsid w:val="007346D7"/>
    <w:rsid w:val="00734997"/>
    <w:rsid w:val="007349B5"/>
    <w:rsid w:val="00734D22"/>
    <w:rsid w:val="0073622E"/>
    <w:rsid w:val="007371A6"/>
    <w:rsid w:val="007407A5"/>
    <w:rsid w:val="00741794"/>
    <w:rsid w:val="00742223"/>
    <w:rsid w:val="0074246A"/>
    <w:rsid w:val="00742643"/>
    <w:rsid w:val="00743496"/>
    <w:rsid w:val="00745528"/>
    <w:rsid w:val="007459C9"/>
    <w:rsid w:val="00746326"/>
    <w:rsid w:val="00747499"/>
    <w:rsid w:val="0075082D"/>
    <w:rsid w:val="0075097E"/>
    <w:rsid w:val="00750CB4"/>
    <w:rsid w:val="00751415"/>
    <w:rsid w:val="007536B3"/>
    <w:rsid w:val="00753AAA"/>
    <w:rsid w:val="00753FB2"/>
    <w:rsid w:val="007547B9"/>
    <w:rsid w:val="00754BD7"/>
    <w:rsid w:val="007553D7"/>
    <w:rsid w:val="0075625E"/>
    <w:rsid w:val="007564C6"/>
    <w:rsid w:val="00756E53"/>
    <w:rsid w:val="00757934"/>
    <w:rsid w:val="007613C6"/>
    <w:rsid w:val="0076152B"/>
    <w:rsid w:val="00762ADB"/>
    <w:rsid w:val="00764AC3"/>
    <w:rsid w:val="007653A7"/>
    <w:rsid w:val="00765457"/>
    <w:rsid w:val="00765E16"/>
    <w:rsid w:val="00765EE1"/>
    <w:rsid w:val="0076635C"/>
    <w:rsid w:val="0076641F"/>
    <w:rsid w:val="00766508"/>
    <w:rsid w:val="00766D47"/>
    <w:rsid w:val="00766F82"/>
    <w:rsid w:val="0076791C"/>
    <w:rsid w:val="007709ED"/>
    <w:rsid w:val="00770BA2"/>
    <w:rsid w:val="00770D75"/>
    <w:rsid w:val="0077135B"/>
    <w:rsid w:val="00771442"/>
    <w:rsid w:val="007717B1"/>
    <w:rsid w:val="00771B6E"/>
    <w:rsid w:val="00771C56"/>
    <w:rsid w:val="00771DE5"/>
    <w:rsid w:val="007729F8"/>
    <w:rsid w:val="00772EAE"/>
    <w:rsid w:val="00775315"/>
    <w:rsid w:val="0077538D"/>
    <w:rsid w:val="007756C8"/>
    <w:rsid w:val="007769D4"/>
    <w:rsid w:val="00776AD9"/>
    <w:rsid w:val="00776E9E"/>
    <w:rsid w:val="00777D48"/>
    <w:rsid w:val="007802C1"/>
    <w:rsid w:val="00780BD8"/>
    <w:rsid w:val="007820C0"/>
    <w:rsid w:val="0078287E"/>
    <w:rsid w:val="00782B38"/>
    <w:rsid w:val="00783034"/>
    <w:rsid w:val="007832BA"/>
    <w:rsid w:val="00783978"/>
    <w:rsid w:val="00784E33"/>
    <w:rsid w:val="00784EC4"/>
    <w:rsid w:val="007855A7"/>
    <w:rsid w:val="00785680"/>
    <w:rsid w:val="00785ABA"/>
    <w:rsid w:val="00785C62"/>
    <w:rsid w:val="00785EEF"/>
    <w:rsid w:val="00785F4D"/>
    <w:rsid w:val="0078642B"/>
    <w:rsid w:val="00787C03"/>
    <w:rsid w:val="007902F3"/>
    <w:rsid w:val="00790393"/>
    <w:rsid w:val="00790857"/>
    <w:rsid w:val="00790CC7"/>
    <w:rsid w:val="007913EC"/>
    <w:rsid w:val="00791871"/>
    <w:rsid w:val="007919B9"/>
    <w:rsid w:val="00791E65"/>
    <w:rsid w:val="00791F35"/>
    <w:rsid w:val="007922F1"/>
    <w:rsid w:val="007927E3"/>
    <w:rsid w:val="00793EDD"/>
    <w:rsid w:val="00794102"/>
    <w:rsid w:val="0079513C"/>
    <w:rsid w:val="00796468"/>
    <w:rsid w:val="00796606"/>
    <w:rsid w:val="00796961"/>
    <w:rsid w:val="007A00CC"/>
    <w:rsid w:val="007A0DC6"/>
    <w:rsid w:val="007A10DE"/>
    <w:rsid w:val="007A1D2A"/>
    <w:rsid w:val="007A22D9"/>
    <w:rsid w:val="007A2CF0"/>
    <w:rsid w:val="007A4B1C"/>
    <w:rsid w:val="007A72BB"/>
    <w:rsid w:val="007A72F4"/>
    <w:rsid w:val="007A7C1D"/>
    <w:rsid w:val="007B030A"/>
    <w:rsid w:val="007B0C88"/>
    <w:rsid w:val="007B0E67"/>
    <w:rsid w:val="007B139E"/>
    <w:rsid w:val="007B1457"/>
    <w:rsid w:val="007B249E"/>
    <w:rsid w:val="007B25B8"/>
    <w:rsid w:val="007B26A4"/>
    <w:rsid w:val="007B2A05"/>
    <w:rsid w:val="007B393B"/>
    <w:rsid w:val="007B4158"/>
    <w:rsid w:val="007B41FD"/>
    <w:rsid w:val="007B5351"/>
    <w:rsid w:val="007B5BCB"/>
    <w:rsid w:val="007B73AD"/>
    <w:rsid w:val="007B7EAF"/>
    <w:rsid w:val="007C3E94"/>
    <w:rsid w:val="007C4236"/>
    <w:rsid w:val="007C5AD0"/>
    <w:rsid w:val="007C5D9D"/>
    <w:rsid w:val="007C621B"/>
    <w:rsid w:val="007C6515"/>
    <w:rsid w:val="007C6624"/>
    <w:rsid w:val="007C7A4F"/>
    <w:rsid w:val="007C7B28"/>
    <w:rsid w:val="007C7F2F"/>
    <w:rsid w:val="007D13CB"/>
    <w:rsid w:val="007D145A"/>
    <w:rsid w:val="007D1C6F"/>
    <w:rsid w:val="007D1F77"/>
    <w:rsid w:val="007D381B"/>
    <w:rsid w:val="007D3B1C"/>
    <w:rsid w:val="007D3FAB"/>
    <w:rsid w:val="007D42F5"/>
    <w:rsid w:val="007D4ACB"/>
    <w:rsid w:val="007D51FF"/>
    <w:rsid w:val="007D553D"/>
    <w:rsid w:val="007D6C1D"/>
    <w:rsid w:val="007D6D92"/>
    <w:rsid w:val="007D7386"/>
    <w:rsid w:val="007D73A2"/>
    <w:rsid w:val="007D790C"/>
    <w:rsid w:val="007E00AB"/>
    <w:rsid w:val="007E0C40"/>
    <w:rsid w:val="007E10C1"/>
    <w:rsid w:val="007E1CA8"/>
    <w:rsid w:val="007E2DF8"/>
    <w:rsid w:val="007E38D8"/>
    <w:rsid w:val="007E4122"/>
    <w:rsid w:val="007E490E"/>
    <w:rsid w:val="007E5A31"/>
    <w:rsid w:val="007E5CA7"/>
    <w:rsid w:val="007E6508"/>
    <w:rsid w:val="007E6CF3"/>
    <w:rsid w:val="007E7069"/>
    <w:rsid w:val="007F0839"/>
    <w:rsid w:val="007F086D"/>
    <w:rsid w:val="007F0A69"/>
    <w:rsid w:val="007F10DC"/>
    <w:rsid w:val="007F10DE"/>
    <w:rsid w:val="007F1E44"/>
    <w:rsid w:val="007F2868"/>
    <w:rsid w:val="007F29BB"/>
    <w:rsid w:val="007F391C"/>
    <w:rsid w:val="007F3C16"/>
    <w:rsid w:val="007F3D0D"/>
    <w:rsid w:val="007F5011"/>
    <w:rsid w:val="007F52AA"/>
    <w:rsid w:val="007F5B98"/>
    <w:rsid w:val="007F65D8"/>
    <w:rsid w:val="008001C7"/>
    <w:rsid w:val="0080041A"/>
    <w:rsid w:val="00801464"/>
    <w:rsid w:val="008017E5"/>
    <w:rsid w:val="00801D81"/>
    <w:rsid w:val="00801F84"/>
    <w:rsid w:val="00802436"/>
    <w:rsid w:val="00802F22"/>
    <w:rsid w:val="008033CA"/>
    <w:rsid w:val="00803451"/>
    <w:rsid w:val="00803612"/>
    <w:rsid w:val="008045BE"/>
    <w:rsid w:val="0080479E"/>
    <w:rsid w:val="00804E24"/>
    <w:rsid w:val="00805215"/>
    <w:rsid w:val="0080555F"/>
    <w:rsid w:val="00805930"/>
    <w:rsid w:val="008060DD"/>
    <w:rsid w:val="0080627E"/>
    <w:rsid w:val="00806464"/>
    <w:rsid w:val="008066AB"/>
    <w:rsid w:val="00810822"/>
    <w:rsid w:val="0081140E"/>
    <w:rsid w:val="0081231F"/>
    <w:rsid w:val="00812D2F"/>
    <w:rsid w:val="00813378"/>
    <w:rsid w:val="008138B8"/>
    <w:rsid w:val="00814C86"/>
    <w:rsid w:val="00814F26"/>
    <w:rsid w:val="00815518"/>
    <w:rsid w:val="008166A5"/>
    <w:rsid w:val="0081672E"/>
    <w:rsid w:val="00816A8A"/>
    <w:rsid w:val="00816D54"/>
    <w:rsid w:val="00816ECD"/>
    <w:rsid w:val="008178D7"/>
    <w:rsid w:val="00820BBD"/>
    <w:rsid w:val="00820E12"/>
    <w:rsid w:val="008210B0"/>
    <w:rsid w:val="0082111D"/>
    <w:rsid w:val="00822290"/>
    <w:rsid w:val="008225DF"/>
    <w:rsid w:val="00822A6B"/>
    <w:rsid w:val="00824441"/>
    <w:rsid w:val="008267CA"/>
    <w:rsid w:val="008269B4"/>
    <w:rsid w:val="00826AC2"/>
    <w:rsid w:val="00826F68"/>
    <w:rsid w:val="008317CB"/>
    <w:rsid w:val="00831A5B"/>
    <w:rsid w:val="008323F2"/>
    <w:rsid w:val="0083251A"/>
    <w:rsid w:val="00832534"/>
    <w:rsid w:val="008330AC"/>
    <w:rsid w:val="00833865"/>
    <w:rsid w:val="008344CF"/>
    <w:rsid w:val="00836003"/>
    <w:rsid w:val="0083613E"/>
    <w:rsid w:val="0083621A"/>
    <w:rsid w:val="008362D9"/>
    <w:rsid w:val="0083747D"/>
    <w:rsid w:val="0083773C"/>
    <w:rsid w:val="008406BF"/>
    <w:rsid w:val="00840F49"/>
    <w:rsid w:val="00841EDF"/>
    <w:rsid w:val="00841F70"/>
    <w:rsid w:val="008426F2"/>
    <w:rsid w:val="00842787"/>
    <w:rsid w:val="008429D8"/>
    <w:rsid w:val="00842C87"/>
    <w:rsid w:val="00843335"/>
    <w:rsid w:val="00843ACB"/>
    <w:rsid w:val="008452D8"/>
    <w:rsid w:val="0084542A"/>
    <w:rsid w:val="00845985"/>
    <w:rsid w:val="00845D6F"/>
    <w:rsid w:val="00846C01"/>
    <w:rsid w:val="0084746A"/>
    <w:rsid w:val="0085098C"/>
    <w:rsid w:val="00850B5A"/>
    <w:rsid w:val="00850CDD"/>
    <w:rsid w:val="008514CC"/>
    <w:rsid w:val="0085303D"/>
    <w:rsid w:val="008543EA"/>
    <w:rsid w:val="00855937"/>
    <w:rsid w:val="008567C2"/>
    <w:rsid w:val="008573FA"/>
    <w:rsid w:val="0085791D"/>
    <w:rsid w:val="0086004F"/>
    <w:rsid w:val="00862125"/>
    <w:rsid w:val="008625A4"/>
    <w:rsid w:val="0086319E"/>
    <w:rsid w:val="00864FB3"/>
    <w:rsid w:val="0086510F"/>
    <w:rsid w:val="00867EBA"/>
    <w:rsid w:val="0087028D"/>
    <w:rsid w:val="00870413"/>
    <w:rsid w:val="00870846"/>
    <w:rsid w:val="00872EA3"/>
    <w:rsid w:val="00873C19"/>
    <w:rsid w:val="00873D08"/>
    <w:rsid w:val="008742B8"/>
    <w:rsid w:val="00874D43"/>
    <w:rsid w:val="00875379"/>
    <w:rsid w:val="008761B8"/>
    <w:rsid w:val="008766C9"/>
    <w:rsid w:val="0087674D"/>
    <w:rsid w:val="008806E5"/>
    <w:rsid w:val="00882029"/>
    <w:rsid w:val="00882273"/>
    <w:rsid w:val="00882318"/>
    <w:rsid w:val="00882B1E"/>
    <w:rsid w:val="00883236"/>
    <w:rsid w:val="00883392"/>
    <w:rsid w:val="00883DB9"/>
    <w:rsid w:val="00884459"/>
    <w:rsid w:val="00884805"/>
    <w:rsid w:val="00884874"/>
    <w:rsid w:val="00884944"/>
    <w:rsid w:val="00885ABD"/>
    <w:rsid w:val="008865D4"/>
    <w:rsid w:val="00886616"/>
    <w:rsid w:val="00886AEE"/>
    <w:rsid w:val="00886C66"/>
    <w:rsid w:val="00887A82"/>
    <w:rsid w:val="0089141B"/>
    <w:rsid w:val="00891E66"/>
    <w:rsid w:val="008935CB"/>
    <w:rsid w:val="00893A5A"/>
    <w:rsid w:val="00893A91"/>
    <w:rsid w:val="008944FC"/>
    <w:rsid w:val="008949EE"/>
    <w:rsid w:val="00895574"/>
    <w:rsid w:val="0089595B"/>
    <w:rsid w:val="00895ACA"/>
    <w:rsid w:val="008961D4"/>
    <w:rsid w:val="008968B6"/>
    <w:rsid w:val="00897EE2"/>
    <w:rsid w:val="008A0BFF"/>
    <w:rsid w:val="008A167C"/>
    <w:rsid w:val="008A1D0C"/>
    <w:rsid w:val="008A2DC9"/>
    <w:rsid w:val="008A32E2"/>
    <w:rsid w:val="008A35FE"/>
    <w:rsid w:val="008A4AAE"/>
    <w:rsid w:val="008A4EC3"/>
    <w:rsid w:val="008A5A65"/>
    <w:rsid w:val="008A6117"/>
    <w:rsid w:val="008A6482"/>
    <w:rsid w:val="008A649E"/>
    <w:rsid w:val="008A6A81"/>
    <w:rsid w:val="008A7BD6"/>
    <w:rsid w:val="008B1146"/>
    <w:rsid w:val="008B1A5D"/>
    <w:rsid w:val="008B1B65"/>
    <w:rsid w:val="008B327C"/>
    <w:rsid w:val="008B3BFB"/>
    <w:rsid w:val="008B3E53"/>
    <w:rsid w:val="008B4013"/>
    <w:rsid w:val="008B4B88"/>
    <w:rsid w:val="008B56F0"/>
    <w:rsid w:val="008B7A95"/>
    <w:rsid w:val="008C0156"/>
    <w:rsid w:val="008C12C5"/>
    <w:rsid w:val="008C2AFE"/>
    <w:rsid w:val="008C2C5E"/>
    <w:rsid w:val="008C2D21"/>
    <w:rsid w:val="008C31E9"/>
    <w:rsid w:val="008C3C4F"/>
    <w:rsid w:val="008C5799"/>
    <w:rsid w:val="008C605B"/>
    <w:rsid w:val="008C698F"/>
    <w:rsid w:val="008C751F"/>
    <w:rsid w:val="008C79C8"/>
    <w:rsid w:val="008C7FE5"/>
    <w:rsid w:val="008D0BB5"/>
    <w:rsid w:val="008D1448"/>
    <w:rsid w:val="008D20D5"/>
    <w:rsid w:val="008D32E2"/>
    <w:rsid w:val="008D4629"/>
    <w:rsid w:val="008D4BE4"/>
    <w:rsid w:val="008D5796"/>
    <w:rsid w:val="008D57BD"/>
    <w:rsid w:val="008D6B95"/>
    <w:rsid w:val="008D7FC2"/>
    <w:rsid w:val="008E04B4"/>
    <w:rsid w:val="008E08FE"/>
    <w:rsid w:val="008E0F55"/>
    <w:rsid w:val="008E1B84"/>
    <w:rsid w:val="008E2256"/>
    <w:rsid w:val="008E36CB"/>
    <w:rsid w:val="008E3C71"/>
    <w:rsid w:val="008E3CC2"/>
    <w:rsid w:val="008E43C5"/>
    <w:rsid w:val="008E6731"/>
    <w:rsid w:val="008E6B11"/>
    <w:rsid w:val="008E7385"/>
    <w:rsid w:val="008E742F"/>
    <w:rsid w:val="008F059D"/>
    <w:rsid w:val="008F08EA"/>
    <w:rsid w:val="008F1016"/>
    <w:rsid w:val="008F1390"/>
    <w:rsid w:val="008F1BE8"/>
    <w:rsid w:val="008F1EE9"/>
    <w:rsid w:val="008F1F9A"/>
    <w:rsid w:val="008F2237"/>
    <w:rsid w:val="008F2274"/>
    <w:rsid w:val="008F27B9"/>
    <w:rsid w:val="008F2974"/>
    <w:rsid w:val="008F375F"/>
    <w:rsid w:val="008F38CC"/>
    <w:rsid w:val="008F3A4A"/>
    <w:rsid w:val="008F45DE"/>
    <w:rsid w:val="008F5F22"/>
    <w:rsid w:val="008F6AF6"/>
    <w:rsid w:val="008F6D79"/>
    <w:rsid w:val="008F70F5"/>
    <w:rsid w:val="008F781E"/>
    <w:rsid w:val="008F7B9A"/>
    <w:rsid w:val="00900551"/>
    <w:rsid w:val="00900ECE"/>
    <w:rsid w:val="0090125C"/>
    <w:rsid w:val="00901CD7"/>
    <w:rsid w:val="00901FEB"/>
    <w:rsid w:val="0090208F"/>
    <w:rsid w:val="00902FF7"/>
    <w:rsid w:val="00904F5D"/>
    <w:rsid w:val="00905555"/>
    <w:rsid w:val="0090565D"/>
    <w:rsid w:val="00905BA0"/>
    <w:rsid w:val="00905E20"/>
    <w:rsid w:val="00906117"/>
    <w:rsid w:val="00906324"/>
    <w:rsid w:val="009068B5"/>
    <w:rsid w:val="00906BE6"/>
    <w:rsid w:val="00907939"/>
    <w:rsid w:val="00907989"/>
    <w:rsid w:val="00907D7C"/>
    <w:rsid w:val="00907FAA"/>
    <w:rsid w:val="00910A13"/>
    <w:rsid w:val="00910F90"/>
    <w:rsid w:val="009113CC"/>
    <w:rsid w:val="009115F3"/>
    <w:rsid w:val="0091160B"/>
    <w:rsid w:val="00911744"/>
    <w:rsid w:val="00912309"/>
    <w:rsid w:val="00912C32"/>
    <w:rsid w:val="00913516"/>
    <w:rsid w:val="00913700"/>
    <w:rsid w:val="00913E36"/>
    <w:rsid w:val="00914E0A"/>
    <w:rsid w:val="00914FCC"/>
    <w:rsid w:val="00915852"/>
    <w:rsid w:val="00915989"/>
    <w:rsid w:val="00915A8B"/>
    <w:rsid w:val="00916A26"/>
    <w:rsid w:val="00917468"/>
    <w:rsid w:val="009176CB"/>
    <w:rsid w:val="00917EBE"/>
    <w:rsid w:val="00920571"/>
    <w:rsid w:val="0092071F"/>
    <w:rsid w:val="00921041"/>
    <w:rsid w:val="00921F71"/>
    <w:rsid w:val="00922BC2"/>
    <w:rsid w:val="00923DA4"/>
    <w:rsid w:val="00924A63"/>
    <w:rsid w:val="00924EED"/>
    <w:rsid w:val="00925102"/>
    <w:rsid w:val="009258D9"/>
    <w:rsid w:val="00926338"/>
    <w:rsid w:val="0092703E"/>
    <w:rsid w:val="00927547"/>
    <w:rsid w:val="0092770E"/>
    <w:rsid w:val="00927D0A"/>
    <w:rsid w:val="009300B4"/>
    <w:rsid w:val="009304D8"/>
    <w:rsid w:val="00930806"/>
    <w:rsid w:val="00933C71"/>
    <w:rsid w:val="009352AB"/>
    <w:rsid w:val="009363CC"/>
    <w:rsid w:val="00936F5B"/>
    <w:rsid w:val="00936FF8"/>
    <w:rsid w:val="00940BCB"/>
    <w:rsid w:val="009415B0"/>
    <w:rsid w:val="00941E10"/>
    <w:rsid w:val="00941F47"/>
    <w:rsid w:val="0094250D"/>
    <w:rsid w:val="0094280C"/>
    <w:rsid w:val="009428D7"/>
    <w:rsid w:val="0094323A"/>
    <w:rsid w:val="00944AB4"/>
    <w:rsid w:val="00945A69"/>
    <w:rsid w:val="00945A7D"/>
    <w:rsid w:val="009461C7"/>
    <w:rsid w:val="00946A56"/>
    <w:rsid w:val="0094735D"/>
    <w:rsid w:val="009504F0"/>
    <w:rsid w:val="00950828"/>
    <w:rsid w:val="00950A21"/>
    <w:rsid w:val="0095135F"/>
    <w:rsid w:val="00952983"/>
    <w:rsid w:val="00952E1D"/>
    <w:rsid w:val="0095322F"/>
    <w:rsid w:val="00953E2B"/>
    <w:rsid w:val="0095416B"/>
    <w:rsid w:val="00954C8B"/>
    <w:rsid w:val="009557C9"/>
    <w:rsid w:val="00957337"/>
    <w:rsid w:val="00957824"/>
    <w:rsid w:val="009608B7"/>
    <w:rsid w:val="00960A59"/>
    <w:rsid w:val="00960BE7"/>
    <w:rsid w:val="00960F48"/>
    <w:rsid w:val="009634C1"/>
    <w:rsid w:val="00963D35"/>
    <w:rsid w:val="0096411A"/>
    <w:rsid w:val="00965311"/>
    <w:rsid w:val="009654FD"/>
    <w:rsid w:val="009657DA"/>
    <w:rsid w:val="0096640E"/>
    <w:rsid w:val="00966698"/>
    <w:rsid w:val="00966749"/>
    <w:rsid w:val="00966833"/>
    <w:rsid w:val="00966BEF"/>
    <w:rsid w:val="009710ED"/>
    <w:rsid w:val="009712D0"/>
    <w:rsid w:val="009713A9"/>
    <w:rsid w:val="00972172"/>
    <w:rsid w:val="00972B05"/>
    <w:rsid w:val="00972CD7"/>
    <w:rsid w:val="00972D0A"/>
    <w:rsid w:val="00972D26"/>
    <w:rsid w:val="009734BD"/>
    <w:rsid w:val="00973618"/>
    <w:rsid w:val="00973AF8"/>
    <w:rsid w:val="00974AA8"/>
    <w:rsid w:val="00974D0C"/>
    <w:rsid w:val="00974D94"/>
    <w:rsid w:val="00975D2F"/>
    <w:rsid w:val="00976985"/>
    <w:rsid w:val="00981539"/>
    <w:rsid w:val="0098243A"/>
    <w:rsid w:val="00982CDD"/>
    <w:rsid w:val="00982F4D"/>
    <w:rsid w:val="009831CD"/>
    <w:rsid w:val="009831DF"/>
    <w:rsid w:val="009845F6"/>
    <w:rsid w:val="009848B0"/>
    <w:rsid w:val="00984D8E"/>
    <w:rsid w:val="00985A0D"/>
    <w:rsid w:val="0098604B"/>
    <w:rsid w:val="00986C48"/>
    <w:rsid w:val="00987E7C"/>
    <w:rsid w:val="00990614"/>
    <w:rsid w:val="00990B81"/>
    <w:rsid w:val="00991463"/>
    <w:rsid w:val="00992FD9"/>
    <w:rsid w:val="00993480"/>
    <w:rsid w:val="009936C5"/>
    <w:rsid w:val="00993BCB"/>
    <w:rsid w:val="009942F9"/>
    <w:rsid w:val="00995012"/>
    <w:rsid w:val="00995039"/>
    <w:rsid w:val="00995E94"/>
    <w:rsid w:val="009962D2"/>
    <w:rsid w:val="00996A0B"/>
    <w:rsid w:val="00996FE4"/>
    <w:rsid w:val="00997093"/>
    <w:rsid w:val="009A0240"/>
    <w:rsid w:val="009A0867"/>
    <w:rsid w:val="009A08EC"/>
    <w:rsid w:val="009A11C2"/>
    <w:rsid w:val="009A1266"/>
    <w:rsid w:val="009A163A"/>
    <w:rsid w:val="009A172F"/>
    <w:rsid w:val="009A1B75"/>
    <w:rsid w:val="009A209B"/>
    <w:rsid w:val="009A2265"/>
    <w:rsid w:val="009A247F"/>
    <w:rsid w:val="009A251B"/>
    <w:rsid w:val="009A334C"/>
    <w:rsid w:val="009A3509"/>
    <w:rsid w:val="009A3539"/>
    <w:rsid w:val="009A4211"/>
    <w:rsid w:val="009A6489"/>
    <w:rsid w:val="009A675E"/>
    <w:rsid w:val="009A6847"/>
    <w:rsid w:val="009A6B36"/>
    <w:rsid w:val="009A717E"/>
    <w:rsid w:val="009A751A"/>
    <w:rsid w:val="009A763C"/>
    <w:rsid w:val="009B0A73"/>
    <w:rsid w:val="009B2119"/>
    <w:rsid w:val="009B2345"/>
    <w:rsid w:val="009B23EA"/>
    <w:rsid w:val="009B2883"/>
    <w:rsid w:val="009B2E8A"/>
    <w:rsid w:val="009B3295"/>
    <w:rsid w:val="009B45C2"/>
    <w:rsid w:val="009B4A65"/>
    <w:rsid w:val="009B5324"/>
    <w:rsid w:val="009B5459"/>
    <w:rsid w:val="009B5CEE"/>
    <w:rsid w:val="009B5F91"/>
    <w:rsid w:val="009B633E"/>
    <w:rsid w:val="009B6468"/>
    <w:rsid w:val="009B661A"/>
    <w:rsid w:val="009B6715"/>
    <w:rsid w:val="009B72F3"/>
    <w:rsid w:val="009B74E1"/>
    <w:rsid w:val="009B7DBB"/>
    <w:rsid w:val="009C0665"/>
    <w:rsid w:val="009C071F"/>
    <w:rsid w:val="009C0BCC"/>
    <w:rsid w:val="009C0ED4"/>
    <w:rsid w:val="009C17D1"/>
    <w:rsid w:val="009C1C4A"/>
    <w:rsid w:val="009C2DB5"/>
    <w:rsid w:val="009C3463"/>
    <w:rsid w:val="009C3518"/>
    <w:rsid w:val="009C381C"/>
    <w:rsid w:val="009C38EB"/>
    <w:rsid w:val="009C3F07"/>
    <w:rsid w:val="009C42B0"/>
    <w:rsid w:val="009C460B"/>
    <w:rsid w:val="009C4AAA"/>
    <w:rsid w:val="009C4B1A"/>
    <w:rsid w:val="009C51A9"/>
    <w:rsid w:val="009C5DCC"/>
    <w:rsid w:val="009C5FEB"/>
    <w:rsid w:val="009C5FF9"/>
    <w:rsid w:val="009C6321"/>
    <w:rsid w:val="009C648A"/>
    <w:rsid w:val="009C656B"/>
    <w:rsid w:val="009C65FC"/>
    <w:rsid w:val="009C6A84"/>
    <w:rsid w:val="009D1A19"/>
    <w:rsid w:val="009D2107"/>
    <w:rsid w:val="009D2D13"/>
    <w:rsid w:val="009D344B"/>
    <w:rsid w:val="009D4018"/>
    <w:rsid w:val="009D4285"/>
    <w:rsid w:val="009D428C"/>
    <w:rsid w:val="009D4AA3"/>
    <w:rsid w:val="009D5ABB"/>
    <w:rsid w:val="009D6DEC"/>
    <w:rsid w:val="009D7316"/>
    <w:rsid w:val="009D77E0"/>
    <w:rsid w:val="009D7AAA"/>
    <w:rsid w:val="009D7B30"/>
    <w:rsid w:val="009E0854"/>
    <w:rsid w:val="009E1FFC"/>
    <w:rsid w:val="009E244B"/>
    <w:rsid w:val="009E2922"/>
    <w:rsid w:val="009E350B"/>
    <w:rsid w:val="009E49B4"/>
    <w:rsid w:val="009E4AE1"/>
    <w:rsid w:val="009E4AE9"/>
    <w:rsid w:val="009E4E69"/>
    <w:rsid w:val="009E5339"/>
    <w:rsid w:val="009E5B28"/>
    <w:rsid w:val="009E5CF3"/>
    <w:rsid w:val="009E7187"/>
    <w:rsid w:val="009F013F"/>
    <w:rsid w:val="009F0EF5"/>
    <w:rsid w:val="009F1440"/>
    <w:rsid w:val="009F17BD"/>
    <w:rsid w:val="009F2973"/>
    <w:rsid w:val="009F31CA"/>
    <w:rsid w:val="009F368E"/>
    <w:rsid w:val="009F439F"/>
    <w:rsid w:val="009F4D6A"/>
    <w:rsid w:val="009F5E75"/>
    <w:rsid w:val="009F5E76"/>
    <w:rsid w:val="009F63D5"/>
    <w:rsid w:val="009F6660"/>
    <w:rsid w:val="009F7F33"/>
    <w:rsid w:val="00A00C92"/>
    <w:rsid w:val="00A01483"/>
    <w:rsid w:val="00A014A2"/>
    <w:rsid w:val="00A018DB"/>
    <w:rsid w:val="00A0203B"/>
    <w:rsid w:val="00A031C0"/>
    <w:rsid w:val="00A04534"/>
    <w:rsid w:val="00A05258"/>
    <w:rsid w:val="00A10379"/>
    <w:rsid w:val="00A10A2F"/>
    <w:rsid w:val="00A10DD4"/>
    <w:rsid w:val="00A11501"/>
    <w:rsid w:val="00A115C9"/>
    <w:rsid w:val="00A11E4C"/>
    <w:rsid w:val="00A132C2"/>
    <w:rsid w:val="00A140B9"/>
    <w:rsid w:val="00A1455C"/>
    <w:rsid w:val="00A14604"/>
    <w:rsid w:val="00A14757"/>
    <w:rsid w:val="00A14C67"/>
    <w:rsid w:val="00A15551"/>
    <w:rsid w:val="00A15704"/>
    <w:rsid w:val="00A15DB9"/>
    <w:rsid w:val="00A15FDD"/>
    <w:rsid w:val="00A17229"/>
    <w:rsid w:val="00A20A64"/>
    <w:rsid w:val="00A22478"/>
    <w:rsid w:val="00A225DE"/>
    <w:rsid w:val="00A23379"/>
    <w:rsid w:val="00A233C6"/>
    <w:rsid w:val="00A23BF1"/>
    <w:rsid w:val="00A242E6"/>
    <w:rsid w:val="00A26541"/>
    <w:rsid w:val="00A2745D"/>
    <w:rsid w:val="00A2790C"/>
    <w:rsid w:val="00A27A40"/>
    <w:rsid w:val="00A27A66"/>
    <w:rsid w:val="00A3059C"/>
    <w:rsid w:val="00A313E3"/>
    <w:rsid w:val="00A31E82"/>
    <w:rsid w:val="00A326F2"/>
    <w:rsid w:val="00A32700"/>
    <w:rsid w:val="00A328A0"/>
    <w:rsid w:val="00A32D55"/>
    <w:rsid w:val="00A33425"/>
    <w:rsid w:val="00A34290"/>
    <w:rsid w:val="00A34C21"/>
    <w:rsid w:val="00A354E5"/>
    <w:rsid w:val="00A36781"/>
    <w:rsid w:val="00A36D29"/>
    <w:rsid w:val="00A37C63"/>
    <w:rsid w:val="00A37CC5"/>
    <w:rsid w:val="00A4083A"/>
    <w:rsid w:val="00A41407"/>
    <w:rsid w:val="00A43705"/>
    <w:rsid w:val="00A43EF6"/>
    <w:rsid w:val="00A4424C"/>
    <w:rsid w:val="00A44EBD"/>
    <w:rsid w:val="00A46571"/>
    <w:rsid w:val="00A47742"/>
    <w:rsid w:val="00A4796B"/>
    <w:rsid w:val="00A47BEB"/>
    <w:rsid w:val="00A5152D"/>
    <w:rsid w:val="00A5362D"/>
    <w:rsid w:val="00A53B13"/>
    <w:rsid w:val="00A53BFF"/>
    <w:rsid w:val="00A54003"/>
    <w:rsid w:val="00A54057"/>
    <w:rsid w:val="00A540C0"/>
    <w:rsid w:val="00A541F0"/>
    <w:rsid w:val="00A54756"/>
    <w:rsid w:val="00A549A9"/>
    <w:rsid w:val="00A61955"/>
    <w:rsid w:val="00A61F5B"/>
    <w:rsid w:val="00A62337"/>
    <w:rsid w:val="00A62F0B"/>
    <w:rsid w:val="00A63052"/>
    <w:rsid w:val="00A6517F"/>
    <w:rsid w:val="00A65D67"/>
    <w:rsid w:val="00A65DE7"/>
    <w:rsid w:val="00A66CDF"/>
    <w:rsid w:val="00A67DC2"/>
    <w:rsid w:val="00A67E07"/>
    <w:rsid w:val="00A70676"/>
    <w:rsid w:val="00A70C75"/>
    <w:rsid w:val="00A70D14"/>
    <w:rsid w:val="00A70F64"/>
    <w:rsid w:val="00A71063"/>
    <w:rsid w:val="00A712A4"/>
    <w:rsid w:val="00A7162C"/>
    <w:rsid w:val="00A71B15"/>
    <w:rsid w:val="00A71C64"/>
    <w:rsid w:val="00A72740"/>
    <w:rsid w:val="00A736C7"/>
    <w:rsid w:val="00A7405C"/>
    <w:rsid w:val="00A74681"/>
    <w:rsid w:val="00A7468E"/>
    <w:rsid w:val="00A74AFD"/>
    <w:rsid w:val="00A755BB"/>
    <w:rsid w:val="00A7564C"/>
    <w:rsid w:val="00A75E2C"/>
    <w:rsid w:val="00A75F92"/>
    <w:rsid w:val="00A76136"/>
    <w:rsid w:val="00A76815"/>
    <w:rsid w:val="00A76D6E"/>
    <w:rsid w:val="00A77765"/>
    <w:rsid w:val="00A806F2"/>
    <w:rsid w:val="00A80817"/>
    <w:rsid w:val="00A809C8"/>
    <w:rsid w:val="00A81B95"/>
    <w:rsid w:val="00A820D2"/>
    <w:rsid w:val="00A822EE"/>
    <w:rsid w:val="00A829ED"/>
    <w:rsid w:val="00A82ED7"/>
    <w:rsid w:val="00A83356"/>
    <w:rsid w:val="00A84219"/>
    <w:rsid w:val="00A84D52"/>
    <w:rsid w:val="00A86EFB"/>
    <w:rsid w:val="00A87C98"/>
    <w:rsid w:val="00A90A09"/>
    <w:rsid w:val="00A90D3C"/>
    <w:rsid w:val="00A910D8"/>
    <w:rsid w:val="00A9194F"/>
    <w:rsid w:val="00A94484"/>
    <w:rsid w:val="00A944BF"/>
    <w:rsid w:val="00A94998"/>
    <w:rsid w:val="00A94BD3"/>
    <w:rsid w:val="00A961EA"/>
    <w:rsid w:val="00A97079"/>
    <w:rsid w:val="00A976AB"/>
    <w:rsid w:val="00A976B8"/>
    <w:rsid w:val="00AA073E"/>
    <w:rsid w:val="00AA0F03"/>
    <w:rsid w:val="00AA1029"/>
    <w:rsid w:val="00AA12C3"/>
    <w:rsid w:val="00AA1FE0"/>
    <w:rsid w:val="00AA3873"/>
    <w:rsid w:val="00AA4493"/>
    <w:rsid w:val="00AA44B7"/>
    <w:rsid w:val="00AA5982"/>
    <w:rsid w:val="00AA5C2A"/>
    <w:rsid w:val="00AA5FF6"/>
    <w:rsid w:val="00AA69AA"/>
    <w:rsid w:val="00AA6C47"/>
    <w:rsid w:val="00AA7606"/>
    <w:rsid w:val="00AA7627"/>
    <w:rsid w:val="00AA79C0"/>
    <w:rsid w:val="00AB065C"/>
    <w:rsid w:val="00AB1D54"/>
    <w:rsid w:val="00AB284A"/>
    <w:rsid w:val="00AB298B"/>
    <w:rsid w:val="00AB2AA6"/>
    <w:rsid w:val="00AB2CE0"/>
    <w:rsid w:val="00AB40F5"/>
    <w:rsid w:val="00AB44C8"/>
    <w:rsid w:val="00AB50A0"/>
    <w:rsid w:val="00AB6008"/>
    <w:rsid w:val="00AB6EEF"/>
    <w:rsid w:val="00AB717B"/>
    <w:rsid w:val="00AB7208"/>
    <w:rsid w:val="00AB7E22"/>
    <w:rsid w:val="00AB7EBE"/>
    <w:rsid w:val="00AC0C97"/>
    <w:rsid w:val="00AC1C07"/>
    <w:rsid w:val="00AC1F9F"/>
    <w:rsid w:val="00AC2750"/>
    <w:rsid w:val="00AC2FA0"/>
    <w:rsid w:val="00AC4285"/>
    <w:rsid w:val="00AC476A"/>
    <w:rsid w:val="00AC49F2"/>
    <w:rsid w:val="00AC50F9"/>
    <w:rsid w:val="00AC571A"/>
    <w:rsid w:val="00AC5A52"/>
    <w:rsid w:val="00AC5BFF"/>
    <w:rsid w:val="00AC6106"/>
    <w:rsid w:val="00AC62B7"/>
    <w:rsid w:val="00AC6C12"/>
    <w:rsid w:val="00AD0360"/>
    <w:rsid w:val="00AD049B"/>
    <w:rsid w:val="00AD0652"/>
    <w:rsid w:val="00AD09A8"/>
    <w:rsid w:val="00AD0C31"/>
    <w:rsid w:val="00AD0CB2"/>
    <w:rsid w:val="00AD14F8"/>
    <w:rsid w:val="00AD1A5F"/>
    <w:rsid w:val="00AD1B63"/>
    <w:rsid w:val="00AD1CBC"/>
    <w:rsid w:val="00AD20A9"/>
    <w:rsid w:val="00AD37A8"/>
    <w:rsid w:val="00AD3A58"/>
    <w:rsid w:val="00AD457F"/>
    <w:rsid w:val="00AD49BF"/>
    <w:rsid w:val="00AD49D8"/>
    <w:rsid w:val="00AD4D2D"/>
    <w:rsid w:val="00AD52FB"/>
    <w:rsid w:val="00AD6CF1"/>
    <w:rsid w:val="00AD6ED6"/>
    <w:rsid w:val="00AE090A"/>
    <w:rsid w:val="00AE0A12"/>
    <w:rsid w:val="00AE19CB"/>
    <w:rsid w:val="00AE1B42"/>
    <w:rsid w:val="00AE1CC4"/>
    <w:rsid w:val="00AE3013"/>
    <w:rsid w:val="00AE32D9"/>
    <w:rsid w:val="00AE3638"/>
    <w:rsid w:val="00AE4481"/>
    <w:rsid w:val="00AE45A5"/>
    <w:rsid w:val="00AE4A2D"/>
    <w:rsid w:val="00AE4EA1"/>
    <w:rsid w:val="00AE5205"/>
    <w:rsid w:val="00AE540C"/>
    <w:rsid w:val="00AE5F80"/>
    <w:rsid w:val="00AE654B"/>
    <w:rsid w:val="00AE68A4"/>
    <w:rsid w:val="00AE79D1"/>
    <w:rsid w:val="00AF0F10"/>
    <w:rsid w:val="00AF178F"/>
    <w:rsid w:val="00AF2202"/>
    <w:rsid w:val="00AF2884"/>
    <w:rsid w:val="00AF2B0A"/>
    <w:rsid w:val="00AF2C55"/>
    <w:rsid w:val="00AF2DF0"/>
    <w:rsid w:val="00AF3857"/>
    <w:rsid w:val="00AF3C5D"/>
    <w:rsid w:val="00AF601C"/>
    <w:rsid w:val="00AF71D3"/>
    <w:rsid w:val="00AF7D9F"/>
    <w:rsid w:val="00B003ED"/>
    <w:rsid w:val="00B005CC"/>
    <w:rsid w:val="00B006F3"/>
    <w:rsid w:val="00B01116"/>
    <w:rsid w:val="00B02874"/>
    <w:rsid w:val="00B0295C"/>
    <w:rsid w:val="00B032C1"/>
    <w:rsid w:val="00B039A4"/>
    <w:rsid w:val="00B03FB8"/>
    <w:rsid w:val="00B05560"/>
    <w:rsid w:val="00B05659"/>
    <w:rsid w:val="00B05C7D"/>
    <w:rsid w:val="00B06AFC"/>
    <w:rsid w:val="00B06C5B"/>
    <w:rsid w:val="00B06E23"/>
    <w:rsid w:val="00B07978"/>
    <w:rsid w:val="00B10085"/>
    <w:rsid w:val="00B10FD8"/>
    <w:rsid w:val="00B11157"/>
    <w:rsid w:val="00B11346"/>
    <w:rsid w:val="00B11D4E"/>
    <w:rsid w:val="00B12AEF"/>
    <w:rsid w:val="00B1381D"/>
    <w:rsid w:val="00B1439C"/>
    <w:rsid w:val="00B14B1B"/>
    <w:rsid w:val="00B156EA"/>
    <w:rsid w:val="00B15AEC"/>
    <w:rsid w:val="00B162C0"/>
    <w:rsid w:val="00B16B51"/>
    <w:rsid w:val="00B16C38"/>
    <w:rsid w:val="00B16CBC"/>
    <w:rsid w:val="00B178D7"/>
    <w:rsid w:val="00B206F0"/>
    <w:rsid w:val="00B20710"/>
    <w:rsid w:val="00B208EF"/>
    <w:rsid w:val="00B20EEF"/>
    <w:rsid w:val="00B21427"/>
    <w:rsid w:val="00B21F74"/>
    <w:rsid w:val="00B220AD"/>
    <w:rsid w:val="00B2279D"/>
    <w:rsid w:val="00B2286A"/>
    <w:rsid w:val="00B2384A"/>
    <w:rsid w:val="00B238BF"/>
    <w:rsid w:val="00B23F31"/>
    <w:rsid w:val="00B24074"/>
    <w:rsid w:val="00B241A5"/>
    <w:rsid w:val="00B24452"/>
    <w:rsid w:val="00B24B21"/>
    <w:rsid w:val="00B26248"/>
    <w:rsid w:val="00B26632"/>
    <w:rsid w:val="00B26A81"/>
    <w:rsid w:val="00B26EF0"/>
    <w:rsid w:val="00B27669"/>
    <w:rsid w:val="00B300A0"/>
    <w:rsid w:val="00B30661"/>
    <w:rsid w:val="00B308E9"/>
    <w:rsid w:val="00B30D82"/>
    <w:rsid w:val="00B30E50"/>
    <w:rsid w:val="00B31FE5"/>
    <w:rsid w:val="00B3207D"/>
    <w:rsid w:val="00B32D77"/>
    <w:rsid w:val="00B33BC8"/>
    <w:rsid w:val="00B33CF7"/>
    <w:rsid w:val="00B33D65"/>
    <w:rsid w:val="00B33DC7"/>
    <w:rsid w:val="00B340D0"/>
    <w:rsid w:val="00B346FE"/>
    <w:rsid w:val="00B3477F"/>
    <w:rsid w:val="00B34788"/>
    <w:rsid w:val="00B35183"/>
    <w:rsid w:val="00B3548E"/>
    <w:rsid w:val="00B36B8D"/>
    <w:rsid w:val="00B37AA7"/>
    <w:rsid w:val="00B400A3"/>
    <w:rsid w:val="00B41086"/>
    <w:rsid w:val="00B425B6"/>
    <w:rsid w:val="00B42931"/>
    <w:rsid w:val="00B43379"/>
    <w:rsid w:val="00B4427C"/>
    <w:rsid w:val="00B45BEA"/>
    <w:rsid w:val="00B45EE7"/>
    <w:rsid w:val="00B46B29"/>
    <w:rsid w:val="00B47A8A"/>
    <w:rsid w:val="00B50A3D"/>
    <w:rsid w:val="00B50C24"/>
    <w:rsid w:val="00B51768"/>
    <w:rsid w:val="00B51941"/>
    <w:rsid w:val="00B52366"/>
    <w:rsid w:val="00B52A57"/>
    <w:rsid w:val="00B5337F"/>
    <w:rsid w:val="00B55830"/>
    <w:rsid w:val="00B559B5"/>
    <w:rsid w:val="00B560B1"/>
    <w:rsid w:val="00B562F8"/>
    <w:rsid w:val="00B5734F"/>
    <w:rsid w:val="00B57663"/>
    <w:rsid w:val="00B57749"/>
    <w:rsid w:val="00B57DC9"/>
    <w:rsid w:val="00B57EAA"/>
    <w:rsid w:val="00B6007B"/>
    <w:rsid w:val="00B60450"/>
    <w:rsid w:val="00B605AA"/>
    <w:rsid w:val="00B62105"/>
    <w:rsid w:val="00B6221A"/>
    <w:rsid w:val="00B62BF6"/>
    <w:rsid w:val="00B64078"/>
    <w:rsid w:val="00B64986"/>
    <w:rsid w:val="00B657C4"/>
    <w:rsid w:val="00B65E73"/>
    <w:rsid w:val="00B65F6E"/>
    <w:rsid w:val="00B660C9"/>
    <w:rsid w:val="00B66141"/>
    <w:rsid w:val="00B6668F"/>
    <w:rsid w:val="00B66ABA"/>
    <w:rsid w:val="00B66D6D"/>
    <w:rsid w:val="00B67589"/>
    <w:rsid w:val="00B675B6"/>
    <w:rsid w:val="00B67744"/>
    <w:rsid w:val="00B679F0"/>
    <w:rsid w:val="00B67AFC"/>
    <w:rsid w:val="00B70C97"/>
    <w:rsid w:val="00B70EB6"/>
    <w:rsid w:val="00B71128"/>
    <w:rsid w:val="00B72E51"/>
    <w:rsid w:val="00B730C1"/>
    <w:rsid w:val="00B7355A"/>
    <w:rsid w:val="00B74844"/>
    <w:rsid w:val="00B74CF5"/>
    <w:rsid w:val="00B75017"/>
    <w:rsid w:val="00B75F78"/>
    <w:rsid w:val="00B771CD"/>
    <w:rsid w:val="00B77ADF"/>
    <w:rsid w:val="00B77CAD"/>
    <w:rsid w:val="00B81A62"/>
    <w:rsid w:val="00B828E8"/>
    <w:rsid w:val="00B834AA"/>
    <w:rsid w:val="00B85C36"/>
    <w:rsid w:val="00B86960"/>
    <w:rsid w:val="00B90842"/>
    <w:rsid w:val="00B909D0"/>
    <w:rsid w:val="00B90A9A"/>
    <w:rsid w:val="00B90B02"/>
    <w:rsid w:val="00B90BB8"/>
    <w:rsid w:val="00B90E04"/>
    <w:rsid w:val="00B91BB8"/>
    <w:rsid w:val="00B934B4"/>
    <w:rsid w:val="00B935BE"/>
    <w:rsid w:val="00B93896"/>
    <w:rsid w:val="00B95590"/>
    <w:rsid w:val="00B97255"/>
    <w:rsid w:val="00B97A00"/>
    <w:rsid w:val="00B97D62"/>
    <w:rsid w:val="00BA0533"/>
    <w:rsid w:val="00BA0A34"/>
    <w:rsid w:val="00BA0FA7"/>
    <w:rsid w:val="00BA146D"/>
    <w:rsid w:val="00BA157C"/>
    <w:rsid w:val="00BA1E6A"/>
    <w:rsid w:val="00BA29C5"/>
    <w:rsid w:val="00BA33E1"/>
    <w:rsid w:val="00BA41A8"/>
    <w:rsid w:val="00BA450D"/>
    <w:rsid w:val="00BA467D"/>
    <w:rsid w:val="00BA491A"/>
    <w:rsid w:val="00BA5E1A"/>
    <w:rsid w:val="00BA5FD3"/>
    <w:rsid w:val="00BA65AF"/>
    <w:rsid w:val="00BA73F4"/>
    <w:rsid w:val="00BA7ED8"/>
    <w:rsid w:val="00BB067B"/>
    <w:rsid w:val="00BB0AD2"/>
    <w:rsid w:val="00BB1BDD"/>
    <w:rsid w:val="00BB1CCD"/>
    <w:rsid w:val="00BB2258"/>
    <w:rsid w:val="00BB2493"/>
    <w:rsid w:val="00BB4369"/>
    <w:rsid w:val="00BB50AE"/>
    <w:rsid w:val="00BB5674"/>
    <w:rsid w:val="00BB5CFD"/>
    <w:rsid w:val="00BB602C"/>
    <w:rsid w:val="00BB62A3"/>
    <w:rsid w:val="00BB6684"/>
    <w:rsid w:val="00BB6B6B"/>
    <w:rsid w:val="00BB78BB"/>
    <w:rsid w:val="00BB79B7"/>
    <w:rsid w:val="00BB7D17"/>
    <w:rsid w:val="00BC014D"/>
    <w:rsid w:val="00BC05C3"/>
    <w:rsid w:val="00BC07D7"/>
    <w:rsid w:val="00BC0CBB"/>
    <w:rsid w:val="00BC0D35"/>
    <w:rsid w:val="00BC1538"/>
    <w:rsid w:val="00BC1966"/>
    <w:rsid w:val="00BC1E1A"/>
    <w:rsid w:val="00BC21F4"/>
    <w:rsid w:val="00BC223D"/>
    <w:rsid w:val="00BC2453"/>
    <w:rsid w:val="00BC27A6"/>
    <w:rsid w:val="00BC2C6F"/>
    <w:rsid w:val="00BC3240"/>
    <w:rsid w:val="00BC5F61"/>
    <w:rsid w:val="00BC628B"/>
    <w:rsid w:val="00BC6846"/>
    <w:rsid w:val="00BC6CCD"/>
    <w:rsid w:val="00BC7CB9"/>
    <w:rsid w:val="00BD0783"/>
    <w:rsid w:val="00BD07B9"/>
    <w:rsid w:val="00BD0DA3"/>
    <w:rsid w:val="00BD17FD"/>
    <w:rsid w:val="00BD2D74"/>
    <w:rsid w:val="00BD3038"/>
    <w:rsid w:val="00BD35B7"/>
    <w:rsid w:val="00BD3681"/>
    <w:rsid w:val="00BD3812"/>
    <w:rsid w:val="00BD4210"/>
    <w:rsid w:val="00BD5469"/>
    <w:rsid w:val="00BD54C7"/>
    <w:rsid w:val="00BD62F7"/>
    <w:rsid w:val="00BD6C1A"/>
    <w:rsid w:val="00BD7246"/>
    <w:rsid w:val="00BD7ECB"/>
    <w:rsid w:val="00BE0599"/>
    <w:rsid w:val="00BE05D8"/>
    <w:rsid w:val="00BE0D73"/>
    <w:rsid w:val="00BE0FE8"/>
    <w:rsid w:val="00BE1546"/>
    <w:rsid w:val="00BE1DCA"/>
    <w:rsid w:val="00BE22A6"/>
    <w:rsid w:val="00BE22FD"/>
    <w:rsid w:val="00BE2D2F"/>
    <w:rsid w:val="00BE3137"/>
    <w:rsid w:val="00BE319E"/>
    <w:rsid w:val="00BE3B91"/>
    <w:rsid w:val="00BE40E8"/>
    <w:rsid w:val="00BE5060"/>
    <w:rsid w:val="00BE5225"/>
    <w:rsid w:val="00BE577B"/>
    <w:rsid w:val="00BE588D"/>
    <w:rsid w:val="00BE5E8C"/>
    <w:rsid w:val="00BE5FD0"/>
    <w:rsid w:val="00BE6A65"/>
    <w:rsid w:val="00BE6CE7"/>
    <w:rsid w:val="00BE726B"/>
    <w:rsid w:val="00BE7AF5"/>
    <w:rsid w:val="00BF00E5"/>
    <w:rsid w:val="00BF09DC"/>
    <w:rsid w:val="00BF0E17"/>
    <w:rsid w:val="00BF19E3"/>
    <w:rsid w:val="00BF26FF"/>
    <w:rsid w:val="00BF369C"/>
    <w:rsid w:val="00BF52CC"/>
    <w:rsid w:val="00BF5D5E"/>
    <w:rsid w:val="00BF5F46"/>
    <w:rsid w:val="00BF60B0"/>
    <w:rsid w:val="00BF7067"/>
    <w:rsid w:val="00BF753A"/>
    <w:rsid w:val="00BF7EF9"/>
    <w:rsid w:val="00BF7F1E"/>
    <w:rsid w:val="00C002B9"/>
    <w:rsid w:val="00C00DC7"/>
    <w:rsid w:val="00C017EB"/>
    <w:rsid w:val="00C01CAA"/>
    <w:rsid w:val="00C022F9"/>
    <w:rsid w:val="00C044C3"/>
    <w:rsid w:val="00C04752"/>
    <w:rsid w:val="00C051FC"/>
    <w:rsid w:val="00C054B1"/>
    <w:rsid w:val="00C05954"/>
    <w:rsid w:val="00C10467"/>
    <w:rsid w:val="00C11B41"/>
    <w:rsid w:val="00C11FBC"/>
    <w:rsid w:val="00C1212E"/>
    <w:rsid w:val="00C126BE"/>
    <w:rsid w:val="00C12D97"/>
    <w:rsid w:val="00C13061"/>
    <w:rsid w:val="00C132CA"/>
    <w:rsid w:val="00C13390"/>
    <w:rsid w:val="00C138BB"/>
    <w:rsid w:val="00C13C00"/>
    <w:rsid w:val="00C13C2F"/>
    <w:rsid w:val="00C14DCC"/>
    <w:rsid w:val="00C150B9"/>
    <w:rsid w:val="00C165BB"/>
    <w:rsid w:val="00C1734A"/>
    <w:rsid w:val="00C17C8E"/>
    <w:rsid w:val="00C2036A"/>
    <w:rsid w:val="00C21766"/>
    <w:rsid w:val="00C219E3"/>
    <w:rsid w:val="00C2224B"/>
    <w:rsid w:val="00C22BD6"/>
    <w:rsid w:val="00C2362A"/>
    <w:rsid w:val="00C23761"/>
    <w:rsid w:val="00C23AB1"/>
    <w:rsid w:val="00C2479A"/>
    <w:rsid w:val="00C251BA"/>
    <w:rsid w:val="00C258A5"/>
    <w:rsid w:val="00C26919"/>
    <w:rsid w:val="00C27114"/>
    <w:rsid w:val="00C278A4"/>
    <w:rsid w:val="00C279BA"/>
    <w:rsid w:val="00C30113"/>
    <w:rsid w:val="00C3039B"/>
    <w:rsid w:val="00C3067D"/>
    <w:rsid w:val="00C309E6"/>
    <w:rsid w:val="00C30D48"/>
    <w:rsid w:val="00C3114E"/>
    <w:rsid w:val="00C32740"/>
    <w:rsid w:val="00C32B43"/>
    <w:rsid w:val="00C3323F"/>
    <w:rsid w:val="00C3423D"/>
    <w:rsid w:val="00C34252"/>
    <w:rsid w:val="00C34E28"/>
    <w:rsid w:val="00C34FAA"/>
    <w:rsid w:val="00C350FB"/>
    <w:rsid w:val="00C3563D"/>
    <w:rsid w:val="00C35676"/>
    <w:rsid w:val="00C35790"/>
    <w:rsid w:val="00C35C57"/>
    <w:rsid w:val="00C36905"/>
    <w:rsid w:val="00C37D1A"/>
    <w:rsid w:val="00C41A66"/>
    <w:rsid w:val="00C43703"/>
    <w:rsid w:val="00C43801"/>
    <w:rsid w:val="00C43998"/>
    <w:rsid w:val="00C43BB7"/>
    <w:rsid w:val="00C4470F"/>
    <w:rsid w:val="00C45B03"/>
    <w:rsid w:val="00C45E19"/>
    <w:rsid w:val="00C4638C"/>
    <w:rsid w:val="00C46F33"/>
    <w:rsid w:val="00C47021"/>
    <w:rsid w:val="00C47766"/>
    <w:rsid w:val="00C5071E"/>
    <w:rsid w:val="00C5082D"/>
    <w:rsid w:val="00C5112A"/>
    <w:rsid w:val="00C514D2"/>
    <w:rsid w:val="00C51920"/>
    <w:rsid w:val="00C5238B"/>
    <w:rsid w:val="00C52D72"/>
    <w:rsid w:val="00C53752"/>
    <w:rsid w:val="00C53E37"/>
    <w:rsid w:val="00C547C8"/>
    <w:rsid w:val="00C54C41"/>
    <w:rsid w:val="00C554F3"/>
    <w:rsid w:val="00C5665F"/>
    <w:rsid w:val="00C56717"/>
    <w:rsid w:val="00C56890"/>
    <w:rsid w:val="00C56A14"/>
    <w:rsid w:val="00C56FB0"/>
    <w:rsid w:val="00C57294"/>
    <w:rsid w:val="00C575CB"/>
    <w:rsid w:val="00C6050E"/>
    <w:rsid w:val="00C61235"/>
    <w:rsid w:val="00C613F4"/>
    <w:rsid w:val="00C614F8"/>
    <w:rsid w:val="00C622AA"/>
    <w:rsid w:val="00C62D21"/>
    <w:rsid w:val="00C62EF2"/>
    <w:rsid w:val="00C6387A"/>
    <w:rsid w:val="00C63EC6"/>
    <w:rsid w:val="00C6457F"/>
    <w:rsid w:val="00C6488C"/>
    <w:rsid w:val="00C64AED"/>
    <w:rsid w:val="00C650A3"/>
    <w:rsid w:val="00C65C4E"/>
    <w:rsid w:val="00C65F44"/>
    <w:rsid w:val="00C66BF8"/>
    <w:rsid w:val="00C6777E"/>
    <w:rsid w:val="00C70046"/>
    <w:rsid w:val="00C7195E"/>
    <w:rsid w:val="00C719C0"/>
    <w:rsid w:val="00C72054"/>
    <w:rsid w:val="00C72B9D"/>
    <w:rsid w:val="00C72D45"/>
    <w:rsid w:val="00C735C2"/>
    <w:rsid w:val="00C739D0"/>
    <w:rsid w:val="00C73DD4"/>
    <w:rsid w:val="00C74E7D"/>
    <w:rsid w:val="00C74EFA"/>
    <w:rsid w:val="00C754CF"/>
    <w:rsid w:val="00C756C5"/>
    <w:rsid w:val="00C7633B"/>
    <w:rsid w:val="00C765B7"/>
    <w:rsid w:val="00C77379"/>
    <w:rsid w:val="00C77A4C"/>
    <w:rsid w:val="00C77EEC"/>
    <w:rsid w:val="00C807A8"/>
    <w:rsid w:val="00C80FC6"/>
    <w:rsid w:val="00C8104B"/>
    <w:rsid w:val="00C81FBE"/>
    <w:rsid w:val="00C825BF"/>
    <w:rsid w:val="00C82655"/>
    <w:rsid w:val="00C82F19"/>
    <w:rsid w:val="00C841B9"/>
    <w:rsid w:val="00C845FC"/>
    <w:rsid w:val="00C84786"/>
    <w:rsid w:val="00C85B4B"/>
    <w:rsid w:val="00C85E17"/>
    <w:rsid w:val="00C86622"/>
    <w:rsid w:val="00C86FB8"/>
    <w:rsid w:val="00C90022"/>
    <w:rsid w:val="00C904FC"/>
    <w:rsid w:val="00C9101A"/>
    <w:rsid w:val="00C916CA"/>
    <w:rsid w:val="00C91B59"/>
    <w:rsid w:val="00C91ED8"/>
    <w:rsid w:val="00C91F26"/>
    <w:rsid w:val="00C92389"/>
    <w:rsid w:val="00C94FFC"/>
    <w:rsid w:val="00C9613D"/>
    <w:rsid w:val="00C96C71"/>
    <w:rsid w:val="00C97AD1"/>
    <w:rsid w:val="00CA15F1"/>
    <w:rsid w:val="00CA18F7"/>
    <w:rsid w:val="00CA1DAD"/>
    <w:rsid w:val="00CA2820"/>
    <w:rsid w:val="00CA3393"/>
    <w:rsid w:val="00CA39B5"/>
    <w:rsid w:val="00CA424A"/>
    <w:rsid w:val="00CA4CEE"/>
    <w:rsid w:val="00CA4D4D"/>
    <w:rsid w:val="00CA5200"/>
    <w:rsid w:val="00CA56ED"/>
    <w:rsid w:val="00CA5A73"/>
    <w:rsid w:val="00CA5BBA"/>
    <w:rsid w:val="00CA657A"/>
    <w:rsid w:val="00CA6706"/>
    <w:rsid w:val="00CA7124"/>
    <w:rsid w:val="00CA72B1"/>
    <w:rsid w:val="00CA7472"/>
    <w:rsid w:val="00CA7554"/>
    <w:rsid w:val="00CA763D"/>
    <w:rsid w:val="00CA7CF7"/>
    <w:rsid w:val="00CB0008"/>
    <w:rsid w:val="00CB05CE"/>
    <w:rsid w:val="00CB0B3A"/>
    <w:rsid w:val="00CB232B"/>
    <w:rsid w:val="00CB2A58"/>
    <w:rsid w:val="00CB2B43"/>
    <w:rsid w:val="00CB3D52"/>
    <w:rsid w:val="00CB41E8"/>
    <w:rsid w:val="00CB4792"/>
    <w:rsid w:val="00CB5B4F"/>
    <w:rsid w:val="00CB6012"/>
    <w:rsid w:val="00CB63ED"/>
    <w:rsid w:val="00CB65C4"/>
    <w:rsid w:val="00CB6708"/>
    <w:rsid w:val="00CB6AA4"/>
    <w:rsid w:val="00CB6C67"/>
    <w:rsid w:val="00CB6D48"/>
    <w:rsid w:val="00CB77F6"/>
    <w:rsid w:val="00CB7FC8"/>
    <w:rsid w:val="00CC0301"/>
    <w:rsid w:val="00CC0687"/>
    <w:rsid w:val="00CC096A"/>
    <w:rsid w:val="00CC1012"/>
    <w:rsid w:val="00CC1500"/>
    <w:rsid w:val="00CC2A37"/>
    <w:rsid w:val="00CC3AAA"/>
    <w:rsid w:val="00CC3C0B"/>
    <w:rsid w:val="00CC3E7E"/>
    <w:rsid w:val="00CC3F11"/>
    <w:rsid w:val="00CC4908"/>
    <w:rsid w:val="00CC5001"/>
    <w:rsid w:val="00CC517B"/>
    <w:rsid w:val="00CC61FE"/>
    <w:rsid w:val="00CC694B"/>
    <w:rsid w:val="00CC6A56"/>
    <w:rsid w:val="00CC6C6B"/>
    <w:rsid w:val="00CC72EF"/>
    <w:rsid w:val="00CC75D4"/>
    <w:rsid w:val="00CD06B6"/>
    <w:rsid w:val="00CD0751"/>
    <w:rsid w:val="00CD08D2"/>
    <w:rsid w:val="00CD0DFD"/>
    <w:rsid w:val="00CD0FD0"/>
    <w:rsid w:val="00CD1AB9"/>
    <w:rsid w:val="00CD1AE9"/>
    <w:rsid w:val="00CD2484"/>
    <w:rsid w:val="00CD27C8"/>
    <w:rsid w:val="00CD2B31"/>
    <w:rsid w:val="00CD2F11"/>
    <w:rsid w:val="00CD436C"/>
    <w:rsid w:val="00CD446C"/>
    <w:rsid w:val="00CD52CF"/>
    <w:rsid w:val="00CD5F54"/>
    <w:rsid w:val="00CD60C8"/>
    <w:rsid w:val="00CD664E"/>
    <w:rsid w:val="00CD6E03"/>
    <w:rsid w:val="00CD722F"/>
    <w:rsid w:val="00CD724C"/>
    <w:rsid w:val="00CD7295"/>
    <w:rsid w:val="00CD7466"/>
    <w:rsid w:val="00CE00DD"/>
    <w:rsid w:val="00CE029D"/>
    <w:rsid w:val="00CE15F2"/>
    <w:rsid w:val="00CE195D"/>
    <w:rsid w:val="00CE22ED"/>
    <w:rsid w:val="00CE2C96"/>
    <w:rsid w:val="00CE42C9"/>
    <w:rsid w:val="00CE436F"/>
    <w:rsid w:val="00CE58C5"/>
    <w:rsid w:val="00CE65F7"/>
    <w:rsid w:val="00CE6855"/>
    <w:rsid w:val="00CE6932"/>
    <w:rsid w:val="00CE6A31"/>
    <w:rsid w:val="00CE6FA6"/>
    <w:rsid w:val="00CE749D"/>
    <w:rsid w:val="00CF07B2"/>
    <w:rsid w:val="00CF085C"/>
    <w:rsid w:val="00CF1F8D"/>
    <w:rsid w:val="00CF2010"/>
    <w:rsid w:val="00CF2EB3"/>
    <w:rsid w:val="00CF3158"/>
    <w:rsid w:val="00CF3982"/>
    <w:rsid w:val="00CF3D73"/>
    <w:rsid w:val="00CF43AC"/>
    <w:rsid w:val="00CF4487"/>
    <w:rsid w:val="00CF53BD"/>
    <w:rsid w:val="00CF6EDD"/>
    <w:rsid w:val="00CF778D"/>
    <w:rsid w:val="00CF78DA"/>
    <w:rsid w:val="00CF7CCA"/>
    <w:rsid w:val="00CF7CCE"/>
    <w:rsid w:val="00D00697"/>
    <w:rsid w:val="00D00720"/>
    <w:rsid w:val="00D01659"/>
    <w:rsid w:val="00D0242E"/>
    <w:rsid w:val="00D02672"/>
    <w:rsid w:val="00D04477"/>
    <w:rsid w:val="00D045D4"/>
    <w:rsid w:val="00D05134"/>
    <w:rsid w:val="00D05205"/>
    <w:rsid w:val="00D05522"/>
    <w:rsid w:val="00D055E9"/>
    <w:rsid w:val="00D068AD"/>
    <w:rsid w:val="00D06A45"/>
    <w:rsid w:val="00D06C2E"/>
    <w:rsid w:val="00D10A28"/>
    <w:rsid w:val="00D10AE7"/>
    <w:rsid w:val="00D10C16"/>
    <w:rsid w:val="00D11DE2"/>
    <w:rsid w:val="00D1248E"/>
    <w:rsid w:val="00D12811"/>
    <w:rsid w:val="00D129BE"/>
    <w:rsid w:val="00D13486"/>
    <w:rsid w:val="00D146AE"/>
    <w:rsid w:val="00D156CD"/>
    <w:rsid w:val="00D15E77"/>
    <w:rsid w:val="00D16649"/>
    <w:rsid w:val="00D166AC"/>
    <w:rsid w:val="00D1739C"/>
    <w:rsid w:val="00D1741E"/>
    <w:rsid w:val="00D17847"/>
    <w:rsid w:val="00D20D85"/>
    <w:rsid w:val="00D21416"/>
    <w:rsid w:val="00D21667"/>
    <w:rsid w:val="00D21D53"/>
    <w:rsid w:val="00D23BB5"/>
    <w:rsid w:val="00D23BB8"/>
    <w:rsid w:val="00D23C6B"/>
    <w:rsid w:val="00D24F19"/>
    <w:rsid w:val="00D2675E"/>
    <w:rsid w:val="00D26BDA"/>
    <w:rsid w:val="00D26F76"/>
    <w:rsid w:val="00D26F94"/>
    <w:rsid w:val="00D271AC"/>
    <w:rsid w:val="00D27BF9"/>
    <w:rsid w:val="00D27E03"/>
    <w:rsid w:val="00D30759"/>
    <w:rsid w:val="00D3140E"/>
    <w:rsid w:val="00D322E5"/>
    <w:rsid w:val="00D327E0"/>
    <w:rsid w:val="00D32EA9"/>
    <w:rsid w:val="00D337E9"/>
    <w:rsid w:val="00D34073"/>
    <w:rsid w:val="00D34D80"/>
    <w:rsid w:val="00D3529B"/>
    <w:rsid w:val="00D3649F"/>
    <w:rsid w:val="00D3683E"/>
    <w:rsid w:val="00D36C4A"/>
    <w:rsid w:val="00D36CD3"/>
    <w:rsid w:val="00D36DC3"/>
    <w:rsid w:val="00D36F6E"/>
    <w:rsid w:val="00D378D4"/>
    <w:rsid w:val="00D40779"/>
    <w:rsid w:val="00D41075"/>
    <w:rsid w:val="00D41305"/>
    <w:rsid w:val="00D414DF"/>
    <w:rsid w:val="00D41B43"/>
    <w:rsid w:val="00D436D8"/>
    <w:rsid w:val="00D43C75"/>
    <w:rsid w:val="00D447D4"/>
    <w:rsid w:val="00D447F5"/>
    <w:rsid w:val="00D44FB5"/>
    <w:rsid w:val="00D45243"/>
    <w:rsid w:val="00D45977"/>
    <w:rsid w:val="00D45EFD"/>
    <w:rsid w:val="00D467C8"/>
    <w:rsid w:val="00D46A86"/>
    <w:rsid w:val="00D46BF0"/>
    <w:rsid w:val="00D476DA"/>
    <w:rsid w:val="00D5075B"/>
    <w:rsid w:val="00D50BF7"/>
    <w:rsid w:val="00D51371"/>
    <w:rsid w:val="00D51889"/>
    <w:rsid w:val="00D52817"/>
    <w:rsid w:val="00D53CE4"/>
    <w:rsid w:val="00D540D3"/>
    <w:rsid w:val="00D541A0"/>
    <w:rsid w:val="00D545CA"/>
    <w:rsid w:val="00D54964"/>
    <w:rsid w:val="00D55759"/>
    <w:rsid w:val="00D55886"/>
    <w:rsid w:val="00D559D2"/>
    <w:rsid w:val="00D56721"/>
    <w:rsid w:val="00D56BD2"/>
    <w:rsid w:val="00D60533"/>
    <w:rsid w:val="00D60840"/>
    <w:rsid w:val="00D60D7F"/>
    <w:rsid w:val="00D61382"/>
    <w:rsid w:val="00D62106"/>
    <w:rsid w:val="00D622A6"/>
    <w:rsid w:val="00D62349"/>
    <w:rsid w:val="00D626A0"/>
    <w:rsid w:val="00D628A7"/>
    <w:rsid w:val="00D63407"/>
    <w:rsid w:val="00D635B0"/>
    <w:rsid w:val="00D63E52"/>
    <w:rsid w:val="00D6497E"/>
    <w:rsid w:val="00D6508D"/>
    <w:rsid w:val="00D65473"/>
    <w:rsid w:val="00D655F0"/>
    <w:rsid w:val="00D65FB3"/>
    <w:rsid w:val="00D665E1"/>
    <w:rsid w:val="00D6698B"/>
    <w:rsid w:val="00D67B92"/>
    <w:rsid w:val="00D70540"/>
    <w:rsid w:val="00D72A2E"/>
    <w:rsid w:val="00D730BE"/>
    <w:rsid w:val="00D73902"/>
    <w:rsid w:val="00D73A1E"/>
    <w:rsid w:val="00D73E65"/>
    <w:rsid w:val="00D74087"/>
    <w:rsid w:val="00D76278"/>
    <w:rsid w:val="00D76332"/>
    <w:rsid w:val="00D7672B"/>
    <w:rsid w:val="00D76822"/>
    <w:rsid w:val="00D774D8"/>
    <w:rsid w:val="00D800D7"/>
    <w:rsid w:val="00D80399"/>
    <w:rsid w:val="00D8065F"/>
    <w:rsid w:val="00D80761"/>
    <w:rsid w:val="00D80950"/>
    <w:rsid w:val="00D80D51"/>
    <w:rsid w:val="00D810AB"/>
    <w:rsid w:val="00D819E7"/>
    <w:rsid w:val="00D81EDD"/>
    <w:rsid w:val="00D82048"/>
    <w:rsid w:val="00D8299B"/>
    <w:rsid w:val="00D82ACF"/>
    <w:rsid w:val="00D834F9"/>
    <w:rsid w:val="00D83576"/>
    <w:rsid w:val="00D83891"/>
    <w:rsid w:val="00D83BD3"/>
    <w:rsid w:val="00D85ACF"/>
    <w:rsid w:val="00D86DB2"/>
    <w:rsid w:val="00D87CAC"/>
    <w:rsid w:val="00D90CEC"/>
    <w:rsid w:val="00D910B3"/>
    <w:rsid w:val="00D91572"/>
    <w:rsid w:val="00D91A33"/>
    <w:rsid w:val="00D91AD8"/>
    <w:rsid w:val="00D91CA9"/>
    <w:rsid w:val="00D91DB4"/>
    <w:rsid w:val="00D9209A"/>
    <w:rsid w:val="00D92BA0"/>
    <w:rsid w:val="00D93B3C"/>
    <w:rsid w:val="00D93B5C"/>
    <w:rsid w:val="00D94136"/>
    <w:rsid w:val="00D9473D"/>
    <w:rsid w:val="00D95513"/>
    <w:rsid w:val="00D95732"/>
    <w:rsid w:val="00D969AD"/>
    <w:rsid w:val="00D977AB"/>
    <w:rsid w:val="00D97B51"/>
    <w:rsid w:val="00D97CA3"/>
    <w:rsid w:val="00DA051C"/>
    <w:rsid w:val="00DA0D70"/>
    <w:rsid w:val="00DA12CA"/>
    <w:rsid w:val="00DA192B"/>
    <w:rsid w:val="00DA1CDD"/>
    <w:rsid w:val="00DA252F"/>
    <w:rsid w:val="00DA276A"/>
    <w:rsid w:val="00DA294A"/>
    <w:rsid w:val="00DA2E37"/>
    <w:rsid w:val="00DA35AF"/>
    <w:rsid w:val="00DA3630"/>
    <w:rsid w:val="00DA371C"/>
    <w:rsid w:val="00DA3C19"/>
    <w:rsid w:val="00DA3D56"/>
    <w:rsid w:val="00DA47E1"/>
    <w:rsid w:val="00DA4B67"/>
    <w:rsid w:val="00DA56DA"/>
    <w:rsid w:val="00DA5DE1"/>
    <w:rsid w:val="00DA5E0B"/>
    <w:rsid w:val="00DA6385"/>
    <w:rsid w:val="00DA6CAC"/>
    <w:rsid w:val="00DA785C"/>
    <w:rsid w:val="00DA79E0"/>
    <w:rsid w:val="00DB068E"/>
    <w:rsid w:val="00DB0C70"/>
    <w:rsid w:val="00DB0D14"/>
    <w:rsid w:val="00DB1278"/>
    <w:rsid w:val="00DB2110"/>
    <w:rsid w:val="00DB3685"/>
    <w:rsid w:val="00DB36D5"/>
    <w:rsid w:val="00DB3994"/>
    <w:rsid w:val="00DB39C3"/>
    <w:rsid w:val="00DB48B4"/>
    <w:rsid w:val="00DB4975"/>
    <w:rsid w:val="00DB502C"/>
    <w:rsid w:val="00DB58F0"/>
    <w:rsid w:val="00DB7BFD"/>
    <w:rsid w:val="00DC01AB"/>
    <w:rsid w:val="00DC0BDB"/>
    <w:rsid w:val="00DC1F01"/>
    <w:rsid w:val="00DC2835"/>
    <w:rsid w:val="00DC2A1F"/>
    <w:rsid w:val="00DC37D8"/>
    <w:rsid w:val="00DC4207"/>
    <w:rsid w:val="00DC4259"/>
    <w:rsid w:val="00DC4C44"/>
    <w:rsid w:val="00DC5B5D"/>
    <w:rsid w:val="00DC693F"/>
    <w:rsid w:val="00DC73EE"/>
    <w:rsid w:val="00DD02BD"/>
    <w:rsid w:val="00DD129A"/>
    <w:rsid w:val="00DD13C7"/>
    <w:rsid w:val="00DD1535"/>
    <w:rsid w:val="00DD1713"/>
    <w:rsid w:val="00DD26F9"/>
    <w:rsid w:val="00DD2C73"/>
    <w:rsid w:val="00DD328D"/>
    <w:rsid w:val="00DD3C63"/>
    <w:rsid w:val="00DD42D4"/>
    <w:rsid w:val="00DD4ECA"/>
    <w:rsid w:val="00DD55D6"/>
    <w:rsid w:val="00DD5A22"/>
    <w:rsid w:val="00DD5F12"/>
    <w:rsid w:val="00DD6D49"/>
    <w:rsid w:val="00DD75C5"/>
    <w:rsid w:val="00DD77A3"/>
    <w:rsid w:val="00DD782D"/>
    <w:rsid w:val="00DD7FE8"/>
    <w:rsid w:val="00DE0AB0"/>
    <w:rsid w:val="00DE141A"/>
    <w:rsid w:val="00DE20D6"/>
    <w:rsid w:val="00DE325B"/>
    <w:rsid w:val="00DE381D"/>
    <w:rsid w:val="00DE3E5F"/>
    <w:rsid w:val="00DE46FF"/>
    <w:rsid w:val="00DE4C10"/>
    <w:rsid w:val="00DE517C"/>
    <w:rsid w:val="00DE52DB"/>
    <w:rsid w:val="00DE5470"/>
    <w:rsid w:val="00DE5677"/>
    <w:rsid w:val="00DE605C"/>
    <w:rsid w:val="00DE6448"/>
    <w:rsid w:val="00DE6BF3"/>
    <w:rsid w:val="00DE6F09"/>
    <w:rsid w:val="00DE7B9C"/>
    <w:rsid w:val="00DF09FC"/>
    <w:rsid w:val="00DF3641"/>
    <w:rsid w:val="00DF40A0"/>
    <w:rsid w:val="00DF524F"/>
    <w:rsid w:val="00DF5A24"/>
    <w:rsid w:val="00DF6DA7"/>
    <w:rsid w:val="00E004A6"/>
    <w:rsid w:val="00E02367"/>
    <w:rsid w:val="00E02468"/>
    <w:rsid w:val="00E02737"/>
    <w:rsid w:val="00E028E5"/>
    <w:rsid w:val="00E03765"/>
    <w:rsid w:val="00E0497A"/>
    <w:rsid w:val="00E04B93"/>
    <w:rsid w:val="00E04E16"/>
    <w:rsid w:val="00E0503F"/>
    <w:rsid w:val="00E06557"/>
    <w:rsid w:val="00E0718B"/>
    <w:rsid w:val="00E0761A"/>
    <w:rsid w:val="00E101FE"/>
    <w:rsid w:val="00E10272"/>
    <w:rsid w:val="00E11E93"/>
    <w:rsid w:val="00E12B66"/>
    <w:rsid w:val="00E13612"/>
    <w:rsid w:val="00E138C0"/>
    <w:rsid w:val="00E13FA5"/>
    <w:rsid w:val="00E14318"/>
    <w:rsid w:val="00E148D6"/>
    <w:rsid w:val="00E14B64"/>
    <w:rsid w:val="00E15867"/>
    <w:rsid w:val="00E158E3"/>
    <w:rsid w:val="00E1695D"/>
    <w:rsid w:val="00E17975"/>
    <w:rsid w:val="00E17BA6"/>
    <w:rsid w:val="00E207D9"/>
    <w:rsid w:val="00E20BB4"/>
    <w:rsid w:val="00E21190"/>
    <w:rsid w:val="00E2182B"/>
    <w:rsid w:val="00E22292"/>
    <w:rsid w:val="00E2245F"/>
    <w:rsid w:val="00E22963"/>
    <w:rsid w:val="00E22A86"/>
    <w:rsid w:val="00E22DE5"/>
    <w:rsid w:val="00E23E39"/>
    <w:rsid w:val="00E23E40"/>
    <w:rsid w:val="00E241B2"/>
    <w:rsid w:val="00E24921"/>
    <w:rsid w:val="00E251E7"/>
    <w:rsid w:val="00E255B5"/>
    <w:rsid w:val="00E25771"/>
    <w:rsid w:val="00E25EF1"/>
    <w:rsid w:val="00E26713"/>
    <w:rsid w:val="00E2691D"/>
    <w:rsid w:val="00E26A85"/>
    <w:rsid w:val="00E26B08"/>
    <w:rsid w:val="00E27411"/>
    <w:rsid w:val="00E305C0"/>
    <w:rsid w:val="00E31057"/>
    <w:rsid w:val="00E310D0"/>
    <w:rsid w:val="00E3114D"/>
    <w:rsid w:val="00E3267B"/>
    <w:rsid w:val="00E32B14"/>
    <w:rsid w:val="00E3305A"/>
    <w:rsid w:val="00E33222"/>
    <w:rsid w:val="00E348D9"/>
    <w:rsid w:val="00E34962"/>
    <w:rsid w:val="00E351D2"/>
    <w:rsid w:val="00E3536B"/>
    <w:rsid w:val="00E36FB5"/>
    <w:rsid w:val="00E370C9"/>
    <w:rsid w:val="00E3714F"/>
    <w:rsid w:val="00E37F59"/>
    <w:rsid w:val="00E41C08"/>
    <w:rsid w:val="00E41FBA"/>
    <w:rsid w:val="00E42A6C"/>
    <w:rsid w:val="00E42ABB"/>
    <w:rsid w:val="00E4339A"/>
    <w:rsid w:val="00E4347F"/>
    <w:rsid w:val="00E43814"/>
    <w:rsid w:val="00E443AA"/>
    <w:rsid w:val="00E45246"/>
    <w:rsid w:val="00E45285"/>
    <w:rsid w:val="00E45B60"/>
    <w:rsid w:val="00E4604E"/>
    <w:rsid w:val="00E46C0D"/>
    <w:rsid w:val="00E472B6"/>
    <w:rsid w:val="00E47365"/>
    <w:rsid w:val="00E50F63"/>
    <w:rsid w:val="00E5101D"/>
    <w:rsid w:val="00E513D4"/>
    <w:rsid w:val="00E51ED9"/>
    <w:rsid w:val="00E52D5F"/>
    <w:rsid w:val="00E52DBC"/>
    <w:rsid w:val="00E5318D"/>
    <w:rsid w:val="00E5396A"/>
    <w:rsid w:val="00E55414"/>
    <w:rsid w:val="00E5670D"/>
    <w:rsid w:val="00E56F7E"/>
    <w:rsid w:val="00E57B0F"/>
    <w:rsid w:val="00E60186"/>
    <w:rsid w:val="00E6152C"/>
    <w:rsid w:val="00E61F01"/>
    <w:rsid w:val="00E62731"/>
    <w:rsid w:val="00E6289D"/>
    <w:rsid w:val="00E634AA"/>
    <w:rsid w:val="00E6387B"/>
    <w:rsid w:val="00E63BF4"/>
    <w:rsid w:val="00E645DD"/>
    <w:rsid w:val="00E646A8"/>
    <w:rsid w:val="00E64724"/>
    <w:rsid w:val="00E647D8"/>
    <w:rsid w:val="00E650B6"/>
    <w:rsid w:val="00E66017"/>
    <w:rsid w:val="00E66D89"/>
    <w:rsid w:val="00E6740E"/>
    <w:rsid w:val="00E67AEA"/>
    <w:rsid w:val="00E67CFC"/>
    <w:rsid w:val="00E70630"/>
    <w:rsid w:val="00E708C2"/>
    <w:rsid w:val="00E709F3"/>
    <w:rsid w:val="00E71989"/>
    <w:rsid w:val="00E721B9"/>
    <w:rsid w:val="00E72662"/>
    <w:rsid w:val="00E728FD"/>
    <w:rsid w:val="00E73292"/>
    <w:rsid w:val="00E739A0"/>
    <w:rsid w:val="00E74556"/>
    <w:rsid w:val="00E7501D"/>
    <w:rsid w:val="00E75432"/>
    <w:rsid w:val="00E75C3E"/>
    <w:rsid w:val="00E75E16"/>
    <w:rsid w:val="00E76764"/>
    <w:rsid w:val="00E76BBD"/>
    <w:rsid w:val="00E77BB7"/>
    <w:rsid w:val="00E80E9F"/>
    <w:rsid w:val="00E80ED8"/>
    <w:rsid w:val="00E822FD"/>
    <w:rsid w:val="00E82D81"/>
    <w:rsid w:val="00E83115"/>
    <w:rsid w:val="00E8381C"/>
    <w:rsid w:val="00E84F71"/>
    <w:rsid w:val="00E867D7"/>
    <w:rsid w:val="00E874FE"/>
    <w:rsid w:val="00E917CF"/>
    <w:rsid w:val="00E91F86"/>
    <w:rsid w:val="00E920A5"/>
    <w:rsid w:val="00E9291F"/>
    <w:rsid w:val="00E92F47"/>
    <w:rsid w:val="00E932A6"/>
    <w:rsid w:val="00E93FA3"/>
    <w:rsid w:val="00E94032"/>
    <w:rsid w:val="00E945C3"/>
    <w:rsid w:val="00E94FA8"/>
    <w:rsid w:val="00E95304"/>
    <w:rsid w:val="00E959D9"/>
    <w:rsid w:val="00E95D45"/>
    <w:rsid w:val="00E961DC"/>
    <w:rsid w:val="00E9632F"/>
    <w:rsid w:val="00E96937"/>
    <w:rsid w:val="00E96B61"/>
    <w:rsid w:val="00E96D02"/>
    <w:rsid w:val="00E976BD"/>
    <w:rsid w:val="00E97A10"/>
    <w:rsid w:val="00EA08C9"/>
    <w:rsid w:val="00EA1561"/>
    <w:rsid w:val="00EA23F0"/>
    <w:rsid w:val="00EA2734"/>
    <w:rsid w:val="00EA2D38"/>
    <w:rsid w:val="00EA3064"/>
    <w:rsid w:val="00EA3374"/>
    <w:rsid w:val="00EA3400"/>
    <w:rsid w:val="00EA4C43"/>
    <w:rsid w:val="00EA557A"/>
    <w:rsid w:val="00EA606D"/>
    <w:rsid w:val="00EA6C9E"/>
    <w:rsid w:val="00EA7DE5"/>
    <w:rsid w:val="00EA7FCB"/>
    <w:rsid w:val="00EB131E"/>
    <w:rsid w:val="00EB167F"/>
    <w:rsid w:val="00EB17BF"/>
    <w:rsid w:val="00EB2412"/>
    <w:rsid w:val="00EB2A6E"/>
    <w:rsid w:val="00EB3184"/>
    <w:rsid w:val="00EB3B7B"/>
    <w:rsid w:val="00EB48C3"/>
    <w:rsid w:val="00EB50AD"/>
    <w:rsid w:val="00EB552E"/>
    <w:rsid w:val="00EB59F5"/>
    <w:rsid w:val="00EB61A7"/>
    <w:rsid w:val="00EB677A"/>
    <w:rsid w:val="00EB6831"/>
    <w:rsid w:val="00EB6B1E"/>
    <w:rsid w:val="00EC03BD"/>
    <w:rsid w:val="00EC137F"/>
    <w:rsid w:val="00EC19EA"/>
    <w:rsid w:val="00EC1BB5"/>
    <w:rsid w:val="00EC1CB7"/>
    <w:rsid w:val="00EC306B"/>
    <w:rsid w:val="00EC34B5"/>
    <w:rsid w:val="00EC37E9"/>
    <w:rsid w:val="00EC3914"/>
    <w:rsid w:val="00EC3973"/>
    <w:rsid w:val="00EC40F4"/>
    <w:rsid w:val="00EC4281"/>
    <w:rsid w:val="00EC437C"/>
    <w:rsid w:val="00EC4F48"/>
    <w:rsid w:val="00EC54F5"/>
    <w:rsid w:val="00EC5AE9"/>
    <w:rsid w:val="00EC723D"/>
    <w:rsid w:val="00EC7522"/>
    <w:rsid w:val="00EC75A3"/>
    <w:rsid w:val="00EC76A9"/>
    <w:rsid w:val="00EC7E1D"/>
    <w:rsid w:val="00ED0475"/>
    <w:rsid w:val="00ED0F11"/>
    <w:rsid w:val="00ED165E"/>
    <w:rsid w:val="00ED1E92"/>
    <w:rsid w:val="00ED33C3"/>
    <w:rsid w:val="00ED3976"/>
    <w:rsid w:val="00ED4637"/>
    <w:rsid w:val="00ED4D08"/>
    <w:rsid w:val="00ED5C76"/>
    <w:rsid w:val="00ED5E42"/>
    <w:rsid w:val="00ED5FC2"/>
    <w:rsid w:val="00ED65DA"/>
    <w:rsid w:val="00EE02C4"/>
    <w:rsid w:val="00EE0327"/>
    <w:rsid w:val="00EE0CDC"/>
    <w:rsid w:val="00EE164A"/>
    <w:rsid w:val="00EE1879"/>
    <w:rsid w:val="00EE19B9"/>
    <w:rsid w:val="00EE27A1"/>
    <w:rsid w:val="00EE2D6F"/>
    <w:rsid w:val="00EE3C57"/>
    <w:rsid w:val="00EE4622"/>
    <w:rsid w:val="00EE4CC8"/>
    <w:rsid w:val="00EE50CE"/>
    <w:rsid w:val="00EE6028"/>
    <w:rsid w:val="00EE606C"/>
    <w:rsid w:val="00EE6C2C"/>
    <w:rsid w:val="00EE7224"/>
    <w:rsid w:val="00EE7D21"/>
    <w:rsid w:val="00EF014A"/>
    <w:rsid w:val="00EF033E"/>
    <w:rsid w:val="00EF0C7E"/>
    <w:rsid w:val="00EF227C"/>
    <w:rsid w:val="00EF23B6"/>
    <w:rsid w:val="00EF2F09"/>
    <w:rsid w:val="00EF2FB8"/>
    <w:rsid w:val="00EF40F0"/>
    <w:rsid w:val="00EF444C"/>
    <w:rsid w:val="00EF5160"/>
    <w:rsid w:val="00EF52BB"/>
    <w:rsid w:val="00EF5579"/>
    <w:rsid w:val="00EF5F31"/>
    <w:rsid w:val="00EF69E9"/>
    <w:rsid w:val="00F00045"/>
    <w:rsid w:val="00F01452"/>
    <w:rsid w:val="00F01723"/>
    <w:rsid w:val="00F01A58"/>
    <w:rsid w:val="00F0234C"/>
    <w:rsid w:val="00F03431"/>
    <w:rsid w:val="00F03F64"/>
    <w:rsid w:val="00F0490A"/>
    <w:rsid w:val="00F04BD0"/>
    <w:rsid w:val="00F04E9E"/>
    <w:rsid w:val="00F06B6C"/>
    <w:rsid w:val="00F0762F"/>
    <w:rsid w:val="00F07A53"/>
    <w:rsid w:val="00F07B2C"/>
    <w:rsid w:val="00F1000B"/>
    <w:rsid w:val="00F10203"/>
    <w:rsid w:val="00F104D0"/>
    <w:rsid w:val="00F106F9"/>
    <w:rsid w:val="00F107BF"/>
    <w:rsid w:val="00F119CC"/>
    <w:rsid w:val="00F11F41"/>
    <w:rsid w:val="00F11F84"/>
    <w:rsid w:val="00F12CB3"/>
    <w:rsid w:val="00F13117"/>
    <w:rsid w:val="00F1357D"/>
    <w:rsid w:val="00F1411C"/>
    <w:rsid w:val="00F14795"/>
    <w:rsid w:val="00F1483D"/>
    <w:rsid w:val="00F14912"/>
    <w:rsid w:val="00F149E1"/>
    <w:rsid w:val="00F15673"/>
    <w:rsid w:val="00F16636"/>
    <w:rsid w:val="00F17759"/>
    <w:rsid w:val="00F178A8"/>
    <w:rsid w:val="00F20018"/>
    <w:rsid w:val="00F20B94"/>
    <w:rsid w:val="00F20CD3"/>
    <w:rsid w:val="00F20D69"/>
    <w:rsid w:val="00F20FD5"/>
    <w:rsid w:val="00F21677"/>
    <w:rsid w:val="00F22395"/>
    <w:rsid w:val="00F227D4"/>
    <w:rsid w:val="00F22CC0"/>
    <w:rsid w:val="00F23775"/>
    <w:rsid w:val="00F239C2"/>
    <w:rsid w:val="00F23AA9"/>
    <w:rsid w:val="00F24030"/>
    <w:rsid w:val="00F24E97"/>
    <w:rsid w:val="00F24F66"/>
    <w:rsid w:val="00F2503F"/>
    <w:rsid w:val="00F25AC2"/>
    <w:rsid w:val="00F25B35"/>
    <w:rsid w:val="00F274C4"/>
    <w:rsid w:val="00F27D23"/>
    <w:rsid w:val="00F27D4E"/>
    <w:rsid w:val="00F3049E"/>
    <w:rsid w:val="00F3073D"/>
    <w:rsid w:val="00F31543"/>
    <w:rsid w:val="00F316EC"/>
    <w:rsid w:val="00F321F2"/>
    <w:rsid w:val="00F3327C"/>
    <w:rsid w:val="00F3380F"/>
    <w:rsid w:val="00F346D7"/>
    <w:rsid w:val="00F34939"/>
    <w:rsid w:val="00F34A1D"/>
    <w:rsid w:val="00F34BBB"/>
    <w:rsid w:val="00F35121"/>
    <w:rsid w:val="00F353F9"/>
    <w:rsid w:val="00F3732C"/>
    <w:rsid w:val="00F378AD"/>
    <w:rsid w:val="00F37E15"/>
    <w:rsid w:val="00F40145"/>
    <w:rsid w:val="00F40E56"/>
    <w:rsid w:val="00F4192A"/>
    <w:rsid w:val="00F41BCC"/>
    <w:rsid w:val="00F424CA"/>
    <w:rsid w:val="00F428C3"/>
    <w:rsid w:val="00F42DE2"/>
    <w:rsid w:val="00F43541"/>
    <w:rsid w:val="00F43654"/>
    <w:rsid w:val="00F43AB4"/>
    <w:rsid w:val="00F43CAC"/>
    <w:rsid w:val="00F43FB5"/>
    <w:rsid w:val="00F44132"/>
    <w:rsid w:val="00F45017"/>
    <w:rsid w:val="00F451C6"/>
    <w:rsid w:val="00F456F6"/>
    <w:rsid w:val="00F45CA6"/>
    <w:rsid w:val="00F4619E"/>
    <w:rsid w:val="00F466DD"/>
    <w:rsid w:val="00F46CE3"/>
    <w:rsid w:val="00F46E30"/>
    <w:rsid w:val="00F46F41"/>
    <w:rsid w:val="00F47352"/>
    <w:rsid w:val="00F4784B"/>
    <w:rsid w:val="00F5109E"/>
    <w:rsid w:val="00F51B5A"/>
    <w:rsid w:val="00F52395"/>
    <w:rsid w:val="00F52674"/>
    <w:rsid w:val="00F52A2A"/>
    <w:rsid w:val="00F52B0B"/>
    <w:rsid w:val="00F52E1E"/>
    <w:rsid w:val="00F5306B"/>
    <w:rsid w:val="00F53958"/>
    <w:rsid w:val="00F53AF8"/>
    <w:rsid w:val="00F53D4E"/>
    <w:rsid w:val="00F54756"/>
    <w:rsid w:val="00F54D52"/>
    <w:rsid w:val="00F565BB"/>
    <w:rsid w:val="00F569C3"/>
    <w:rsid w:val="00F56A6F"/>
    <w:rsid w:val="00F5775E"/>
    <w:rsid w:val="00F57DE5"/>
    <w:rsid w:val="00F6073E"/>
    <w:rsid w:val="00F607AD"/>
    <w:rsid w:val="00F60D58"/>
    <w:rsid w:val="00F61069"/>
    <w:rsid w:val="00F6259B"/>
    <w:rsid w:val="00F62A6E"/>
    <w:rsid w:val="00F62BA2"/>
    <w:rsid w:val="00F63430"/>
    <w:rsid w:val="00F63A93"/>
    <w:rsid w:val="00F63BBC"/>
    <w:rsid w:val="00F63DCF"/>
    <w:rsid w:val="00F64020"/>
    <w:rsid w:val="00F6568C"/>
    <w:rsid w:val="00F65AB7"/>
    <w:rsid w:val="00F65CEC"/>
    <w:rsid w:val="00F66130"/>
    <w:rsid w:val="00F66133"/>
    <w:rsid w:val="00F66525"/>
    <w:rsid w:val="00F666E1"/>
    <w:rsid w:val="00F66D17"/>
    <w:rsid w:val="00F67021"/>
    <w:rsid w:val="00F67288"/>
    <w:rsid w:val="00F707C9"/>
    <w:rsid w:val="00F7134D"/>
    <w:rsid w:val="00F7185E"/>
    <w:rsid w:val="00F72034"/>
    <w:rsid w:val="00F722E8"/>
    <w:rsid w:val="00F724D1"/>
    <w:rsid w:val="00F72776"/>
    <w:rsid w:val="00F72E98"/>
    <w:rsid w:val="00F74382"/>
    <w:rsid w:val="00F74AE7"/>
    <w:rsid w:val="00F753D1"/>
    <w:rsid w:val="00F75448"/>
    <w:rsid w:val="00F756B2"/>
    <w:rsid w:val="00F75A1F"/>
    <w:rsid w:val="00F75F34"/>
    <w:rsid w:val="00F76E29"/>
    <w:rsid w:val="00F77A78"/>
    <w:rsid w:val="00F80226"/>
    <w:rsid w:val="00F810CB"/>
    <w:rsid w:val="00F815AA"/>
    <w:rsid w:val="00F816E8"/>
    <w:rsid w:val="00F81D9C"/>
    <w:rsid w:val="00F822B4"/>
    <w:rsid w:val="00F82A5B"/>
    <w:rsid w:val="00F82BFE"/>
    <w:rsid w:val="00F82E9A"/>
    <w:rsid w:val="00F8334B"/>
    <w:rsid w:val="00F83592"/>
    <w:rsid w:val="00F83B34"/>
    <w:rsid w:val="00F83C43"/>
    <w:rsid w:val="00F83E2B"/>
    <w:rsid w:val="00F84FCB"/>
    <w:rsid w:val="00F8545C"/>
    <w:rsid w:val="00F855BA"/>
    <w:rsid w:val="00F85713"/>
    <w:rsid w:val="00F85FE9"/>
    <w:rsid w:val="00F8674E"/>
    <w:rsid w:val="00F869D1"/>
    <w:rsid w:val="00F86EF2"/>
    <w:rsid w:val="00F87273"/>
    <w:rsid w:val="00F877D6"/>
    <w:rsid w:val="00F90679"/>
    <w:rsid w:val="00F90F85"/>
    <w:rsid w:val="00F90FEB"/>
    <w:rsid w:val="00F91571"/>
    <w:rsid w:val="00F91D31"/>
    <w:rsid w:val="00F91E61"/>
    <w:rsid w:val="00F93921"/>
    <w:rsid w:val="00F94EFE"/>
    <w:rsid w:val="00F95481"/>
    <w:rsid w:val="00F955DD"/>
    <w:rsid w:val="00F95771"/>
    <w:rsid w:val="00F963D3"/>
    <w:rsid w:val="00F9641B"/>
    <w:rsid w:val="00F97066"/>
    <w:rsid w:val="00FA00D4"/>
    <w:rsid w:val="00FA031E"/>
    <w:rsid w:val="00FA034F"/>
    <w:rsid w:val="00FA084F"/>
    <w:rsid w:val="00FA0AEB"/>
    <w:rsid w:val="00FA0D9E"/>
    <w:rsid w:val="00FA1F0C"/>
    <w:rsid w:val="00FA1FFD"/>
    <w:rsid w:val="00FA27F9"/>
    <w:rsid w:val="00FA3E9B"/>
    <w:rsid w:val="00FA4D5A"/>
    <w:rsid w:val="00FA5533"/>
    <w:rsid w:val="00FA605A"/>
    <w:rsid w:val="00FA624D"/>
    <w:rsid w:val="00FA6A42"/>
    <w:rsid w:val="00FA712D"/>
    <w:rsid w:val="00FA74DB"/>
    <w:rsid w:val="00FA7693"/>
    <w:rsid w:val="00FA7727"/>
    <w:rsid w:val="00FB0B45"/>
    <w:rsid w:val="00FB1432"/>
    <w:rsid w:val="00FB1956"/>
    <w:rsid w:val="00FB1F35"/>
    <w:rsid w:val="00FB26F4"/>
    <w:rsid w:val="00FB28B9"/>
    <w:rsid w:val="00FB2959"/>
    <w:rsid w:val="00FB2B0E"/>
    <w:rsid w:val="00FB2DFF"/>
    <w:rsid w:val="00FB4476"/>
    <w:rsid w:val="00FB4869"/>
    <w:rsid w:val="00FB4A13"/>
    <w:rsid w:val="00FB4A70"/>
    <w:rsid w:val="00FB4AF2"/>
    <w:rsid w:val="00FB4D03"/>
    <w:rsid w:val="00FB52C7"/>
    <w:rsid w:val="00FB5FAB"/>
    <w:rsid w:val="00FB6814"/>
    <w:rsid w:val="00FB6F09"/>
    <w:rsid w:val="00FB78AB"/>
    <w:rsid w:val="00FC05FA"/>
    <w:rsid w:val="00FC06C4"/>
    <w:rsid w:val="00FC172C"/>
    <w:rsid w:val="00FC1EEC"/>
    <w:rsid w:val="00FC2128"/>
    <w:rsid w:val="00FC2768"/>
    <w:rsid w:val="00FC3032"/>
    <w:rsid w:val="00FC3909"/>
    <w:rsid w:val="00FC3D0D"/>
    <w:rsid w:val="00FC3E0A"/>
    <w:rsid w:val="00FC5C7A"/>
    <w:rsid w:val="00FC5D57"/>
    <w:rsid w:val="00FC69D8"/>
    <w:rsid w:val="00FC7B87"/>
    <w:rsid w:val="00FC7FD5"/>
    <w:rsid w:val="00FD0644"/>
    <w:rsid w:val="00FD13CF"/>
    <w:rsid w:val="00FD163D"/>
    <w:rsid w:val="00FD1969"/>
    <w:rsid w:val="00FD3A0A"/>
    <w:rsid w:val="00FD426D"/>
    <w:rsid w:val="00FD45BA"/>
    <w:rsid w:val="00FD48AC"/>
    <w:rsid w:val="00FD4F6D"/>
    <w:rsid w:val="00FD5024"/>
    <w:rsid w:val="00FD5ED0"/>
    <w:rsid w:val="00FD621C"/>
    <w:rsid w:val="00FD79D5"/>
    <w:rsid w:val="00FE063D"/>
    <w:rsid w:val="00FE079A"/>
    <w:rsid w:val="00FE0DC3"/>
    <w:rsid w:val="00FE0FB4"/>
    <w:rsid w:val="00FE10A1"/>
    <w:rsid w:val="00FE160C"/>
    <w:rsid w:val="00FE2F6E"/>
    <w:rsid w:val="00FE63D3"/>
    <w:rsid w:val="00FE680D"/>
    <w:rsid w:val="00FE6B5D"/>
    <w:rsid w:val="00FE6ED5"/>
    <w:rsid w:val="00FE74D2"/>
    <w:rsid w:val="00FE7547"/>
    <w:rsid w:val="00FE76CF"/>
    <w:rsid w:val="00FE7D68"/>
    <w:rsid w:val="00FF143E"/>
    <w:rsid w:val="00FF14C1"/>
    <w:rsid w:val="00FF1CDE"/>
    <w:rsid w:val="00FF25BC"/>
    <w:rsid w:val="00FF25D6"/>
    <w:rsid w:val="00FF26C6"/>
    <w:rsid w:val="00FF399B"/>
    <w:rsid w:val="00FF3B59"/>
    <w:rsid w:val="00FF3E21"/>
    <w:rsid w:val="00FF4649"/>
    <w:rsid w:val="00FF5073"/>
    <w:rsid w:val="00FF560E"/>
    <w:rsid w:val="00FF6207"/>
    <w:rsid w:val="00FF72FB"/>
    <w:rsid w:val="00FF7474"/>
    <w:rsid w:val="00FF7EBF"/>
    <w:rsid w:val="010CAFB5"/>
    <w:rsid w:val="0142A3C0"/>
    <w:rsid w:val="01538804"/>
    <w:rsid w:val="01674D09"/>
    <w:rsid w:val="0169224E"/>
    <w:rsid w:val="01AA39AB"/>
    <w:rsid w:val="020FB195"/>
    <w:rsid w:val="026693C8"/>
    <w:rsid w:val="0277980D"/>
    <w:rsid w:val="02960099"/>
    <w:rsid w:val="031FA1A4"/>
    <w:rsid w:val="033F3B41"/>
    <w:rsid w:val="041D1803"/>
    <w:rsid w:val="044C5407"/>
    <w:rsid w:val="0485C85A"/>
    <w:rsid w:val="04F0458D"/>
    <w:rsid w:val="053B1A7B"/>
    <w:rsid w:val="055ACC76"/>
    <w:rsid w:val="0577437F"/>
    <w:rsid w:val="063E782F"/>
    <w:rsid w:val="07014BBF"/>
    <w:rsid w:val="07288CAB"/>
    <w:rsid w:val="072FAB2C"/>
    <w:rsid w:val="07A742CD"/>
    <w:rsid w:val="07C9BB1C"/>
    <w:rsid w:val="0821EFB8"/>
    <w:rsid w:val="08228C05"/>
    <w:rsid w:val="083F55E3"/>
    <w:rsid w:val="08E89909"/>
    <w:rsid w:val="090E2AC7"/>
    <w:rsid w:val="09B2BEF8"/>
    <w:rsid w:val="0A8D5DC0"/>
    <w:rsid w:val="0B4DA204"/>
    <w:rsid w:val="0B7D1262"/>
    <w:rsid w:val="0C4956DE"/>
    <w:rsid w:val="0C9918CC"/>
    <w:rsid w:val="0D0376E2"/>
    <w:rsid w:val="0D3933BA"/>
    <w:rsid w:val="0D7A12EA"/>
    <w:rsid w:val="0DAA979E"/>
    <w:rsid w:val="0DFF3A0A"/>
    <w:rsid w:val="0EAA3D24"/>
    <w:rsid w:val="0EED88E7"/>
    <w:rsid w:val="0F624916"/>
    <w:rsid w:val="0F6D2D93"/>
    <w:rsid w:val="104C54F2"/>
    <w:rsid w:val="107303AF"/>
    <w:rsid w:val="108D39BD"/>
    <w:rsid w:val="10E4C32D"/>
    <w:rsid w:val="116A1FF8"/>
    <w:rsid w:val="11B351CC"/>
    <w:rsid w:val="11EAC7E0"/>
    <w:rsid w:val="124938E3"/>
    <w:rsid w:val="12D5C85D"/>
    <w:rsid w:val="1312FAD7"/>
    <w:rsid w:val="134238F2"/>
    <w:rsid w:val="13F20130"/>
    <w:rsid w:val="142CB892"/>
    <w:rsid w:val="1497C50B"/>
    <w:rsid w:val="153EE112"/>
    <w:rsid w:val="15B9701C"/>
    <w:rsid w:val="16BB638E"/>
    <w:rsid w:val="1776B6BB"/>
    <w:rsid w:val="18329662"/>
    <w:rsid w:val="187FF585"/>
    <w:rsid w:val="1917A80A"/>
    <w:rsid w:val="19DCA130"/>
    <w:rsid w:val="1A4B77D4"/>
    <w:rsid w:val="1A7D5F6B"/>
    <w:rsid w:val="1AA31B42"/>
    <w:rsid w:val="1B3FB0F6"/>
    <w:rsid w:val="1B87FD28"/>
    <w:rsid w:val="1BDFEF2F"/>
    <w:rsid w:val="1BE06951"/>
    <w:rsid w:val="1C30F226"/>
    <w:rsid w:val="1C67DEFD"/>
    <w:rsid w:val="1CCEBA50"/>
    <w:rsid w:val="1CECDF65"/>
    <w:rsid w:val="1D71D4A0"/>
    <w:rsid w:val="1DB8D3A1"/>
    <w:rsid w:val="1DC8A971"/>
    <w:rsid w:val="1E6FDE38"/>
    <w:rsid w:val="1EA1543A"/>
    <w:rsid w:val="1F5C4DB3"/>
    <w:rsid w:val="1FEF3568"/>
    <w:rsid w:val="200F34F2"/>
    <w:rsid w:val="20C41839"/>
    <w:rsid w:val="20CB1B07"/>
    <w:rsid w:val="210ABBA7"/>
    <w:rsid w:val="213914B8"/>
    <w:rsid w:val="22697602"/>
    <w:rsid w:val="22DF2B89"/>
    <w:rsid w:val="233CEFB6"/>
    <w:rsid w:val="237312D3"/>
    <w:rsid w:val="2397BB87"/>
    <w:rsid w:val="23BD9D56"/>
    <w:rsid w:val="244DCFEE"/>
    <w:rsid w:val="250C39EE"/>
    <w:rsid w:val="25CCEB27"/>
    <w:rsid w:val="25E5ECE0"/>
    <w:rsid w:val="26AF819D"/>
    <w:rsid w:val="26D9BF97"/>
    <w:rsid w:val="26FA2338"/>
    <w:rsid w:val="2726319E"/>
    <w:rsid w:val="289FEF72"/>
    <w:rsid w:val="28BE9471"/>
    <w:rsid w:val="29647F5A"/>
    <w:rsid w:val="29759E06"/>
    <w:rsid w:val="2A5DADF0"/>
    <w:rsid w:val="2AB43D4B"/>
    <w:rsid w:val="2AE10A9E"/>
    <w:rsid w:val="2B2DE6F2"/>
    <w:rsid w:val="2B84BFCF"/>
    <w:rsid w:val="2BB4F190"/>
    <w:rsid w:val="2BD807E9"/>
    <w:rsid w:val="2C5D2BAE"/>
    <w:rsid w:val="2C6E879E"/>
    <w:rsid w:val="2C818887"/>
    <w:rsid w:val="2C900C38"/>
    <w:rsid w:val="2D4146A9"/>
    <w:rsid w:val="2D60E88B"/>
    <w:rsid w:val="2EEC0C33"/>
    <w:rsid w:val="2F044A5E"/>
    <w:rsid w:val="2F111197"/>
    <w:rsid w:val="2F23DFD3"/>
    <w:rsid w:val="2F27AC99"/>
    <w:rsid w:val="2F994EC4"/>
    <w:rsid w:val="2FAE0087"/>
    <w:rsid w:val="2FD0327E"/>
    <w:rsid w:val="305B8608"/>
    <w:rsid w:val="3096B28A"/>
    <w:rsid w:val="311BD58A"/>
    <w:rsid w:val="31453B36"/>
    <w:rsid w:val="3153CEF6"/>
    <w:rsid w:val="31781168"/>
    <w:rsid w:val="31B3BF4D"/>
    <w:rsid w:val="31C02069"/>
    <w:rsid w:val="32DD104B"/>
    <w:rsid w:val="3320C3B4"/>
    <w:rsid w:val="33454AE5"/>
    <w:rsid w:val="33576425"/>
    <w:rsid w:val="33DCCA79"/>
    <w:rsid w:val="33DCF368"/>
    <w:rsid w:val="3411E8EC"/>
    <w:rsid w:val="3420466E"/>
    <w:rsid w:val="346D5ACB"/>
    <w:rsid w:val="3481400D"/>
    <w:rsid w:val="34B775AB"/>
    <w:rsid w:val="34EBABD9"/>
    <w:rsid w:val="3503870B"/>
    <w:rsid w:val="35789830"/>
    <w:rsid w:val="3605304E"/>
    <w:rsid w:val="361DE5C1"/>
    <w:rsid w:val="36485993"/>
    <w:rsid w:val="37466D31"/>
    <w:rsid w:val="375A3497"/>
    <w:rsid w:val="381001C6"/>
    <w:rsid w:val="382ED144"/>
    <w:rsid w:val="38DE49C0"/>
    <w:rsid w:val="38F52430"/>
    <w:rsid w:val="3954D8EC"/>
    <w:rsid w:val="397330DE"/>
    <w:rsid w:val="39A9D007"/>
    <w:rsid w:val="39C725F4"/>
    <w:rsid w:val="3A1285AC"/>
    <w:rsid w:val="3A5D77FB"/>
    <w:rsid w:val="3A893E0F"/>
    <w:rsid w:val="3B6A6096"/>
    <w:rsid w:val="3B984207"/>
    <w:rsid w:val="3C88C579"/>
    <w:rsid w:val="3CD90FB2"/>
    <w:rsid w:val="3D19BC83"/>
    <w:rsid w:val="3D9A579C"/>
    <w:rsid w:val="3DB579CC"/>
    <w:rsid w:val="3E49F3DB"/>
    <w:rsid w:val="40634BB4"/>
    <w:rsid w:val="40DBA8BF"/>
    <w:rsid w:val="4151D494"/>
    <w:rsid w:val="416BFC08"/>
    <w:rsid w:val="41951BA8"/>
    <w:rsid w:val="4280CE77"/>
    <w:rsid w:val="42EAAE80"/>
    <w:rsid w:val="43337E8C"/>
    <w:rsid w:val="43F1D6FD"/>
    <w:rsid w:val="441EE14B"/>
    <w:rsid w:val="44654ECD"/>
    <w:rsid w:val="44955D6D"/>
    <w:rsid w:val="44C383AE"/>
    <w:rsid w:val="450EA256"/>
    <w:rsid w:val="457714B6"/>
    <w:rsid w:val="462A79E9"/>
    <w:rsid w:val="4663E310"/>
    <w:rsid w:val="47BE1B54"/>
    <w:rsid w:val="484286E1"/>
    <w:rsid w:val="495146EF"/>
    <w:rsid w:val="4A76CEA7"/>
    <w:rsid w:val="4AA86A66"/>
    <w:rsid w:val="4C1117A9"/>
    <w:rsid w:val="4C3FD44F"/>
    <w:rsid w:val="4CDB0865"/>
    <w:rsid w:val="4E290203"/>
    <w:rsid w:val="4E2D8F52"/>
    <w:rsid w:val="4E889666"/>
    <w:rsid w:val="4E89E6B8"/>
    <w:rsid w:val="4ED8304D"/>
    <w:rsid w:val="4EF33AC0"/>
    <w:rsid w:val="4F2DFA4B"/>
    <w:rsid w:val="4F540453"/>
    <w:rsid w:val="501B4C71"/>
    <w:rsid w:val="5021861E"/>
    <w:rsid w:val="50A3B150"/>
    <w:rsid w:val="50D4A198"/>
    <w:rsid w:val="50F019B2"/>
    <w:rsid w:val="5120A404"/>
    <w:rsid w:val="5158BAF1"/>
    <w:rsid w:val="519B0977"/>
    <w:rsid w:val="51C8338D"/>
    <w:rsid w:val="51F9734C"/>
    <w:rsid w:val="52AFA671"/>
    <w:rsid w:val="52BCFC73"/>
    <w:rsid w:val="52C18576"/>
    <w:rsid w:val="52D306A5"/>
    <w:rsid w:val="539C2E45"/>
    <w:rsid w:val="539C5799"/>
    <w:rsid w:val="55E0EE53"/>
    <w:rsid w:val="5632B354"/>
    <w:rsid w:val="5716F913"/>
    <w:rsid w:val="57825667"/>
    <w:rsid w:val="57A6E265"/>
    <w:rsid w:val="57EC8C8C"/>
    <w:rsid w:val="5897E6AA"/>
    <w:rsid w:val="58B37362"/>
    <w:rsid w:val="58B4354C"/>
    <w:rsid w:val="58BCAFA0"/>
    <w:rsid w:val="59AE2BCE"/>
    <w:rsid w:val="59E9E35B"/>
    <w:rsid w:val="5A0F8751"/>
    <w:rsid w:val="5A16BFD3"/>
    <w:rsid w:val="5A185ECF"/>
    <w:rsid w:val="5A62E022"/>
    <w:rsid w:val="5A8BE184"/>
    <w:rsid w:val="5A8C78FC"/>
    <w:rsid w:val="5AF01977"/>
    <w:rsid w:val="5C30FC2C"/>
    <w:rsid w:val="5C65E0F5"/>
    <w:rsid w:val="5C6780A6"/>
    <w:rsid w:val="5D033CFE"/>
    <w:rsid w:val="5D43C257"/>
    <w:rsid w:val="600BF52F"/>
    <w:rsid w:val="60129DDC"/>
    <w:rsid w:val="6180F086"/>
    <w:rsid w:val="61EB7A31"/>
    <w:rsid w:val="6205A541"/>
    <w:rsid w:val="6251A295"/>
    <w:rsid w:val="62923902"/>
    <w:rsid w:val="6341273A"/>
    <w:rsid w:val="63A57AA8"/>
    <w:rsid w:val="63B59F24"/>
    <w:rsid w:val="63DE26A7"/>
    <w:rsid w:val="6421B6EC"/>
    <w:rsid w:val="648C26D6"/>
    <w:rsid w:val="65362F09"/>
    <w:rsid w:val="6571D2C3"/>
    <w:rsid w:val="6583772A"/>
    <w:rsid w:val="662E28FD"/>
    <w:rsid w:val="6646B72E"/>
    <w:rsid w:val="6681D3CD"/>
    <w:rsid w:val="66C1787F"/>
    <w:rsid w:val="673279F0"/>
    <w:rsid w:val="67398976"/>
    <w:rsid w:val="676EE648"/>
    <w:rsid w:val="67703BC2"/>
    <w:rsid w:val="6793958D"/>
    <w:rsid w:val="67E15707"/>
    <w:rsid w:val="68296613"/>
    <w:rsid w:val="687140E4"/>
    <w:rsid w:val="69289E55"/>
    <w:rsid w:val="692ECBEE"/>
    <w:rsid w:val="6951FD5A"/>
    <w:rsid w:val="69A283DB"/>
    <w:rsid w:val="6A1730AD"/>
    <w:rsid w:val="6A5844C0"/>
    <w:rsid w:val="6AB839F0"/>
    <w:rsid w:val="6B4E62A2"/>
    <w:rsid w:val="6B649B6C"/>
    <w:rsid w:val="6CC647B6"/>
    <w:rsid w:val="6CD61F61"/>
    <w:rsid w:val="6CF86A10"/>
    <w:rsid w:val="6F2B65E2"/>
    <w:rsid w:val="6F404E86"/>
    <w:rsid w:val="6F59F3E0"/>
    <w:rsid w:val="70C78C05"/>
    <w:rsid w:val="70EE572C"/>
    <w:rsid w:val="7100E106"/>
    <w:rsid w:val="7136FB6E"/>
    <w:rsid w:val="727D771E"/>
    <w:rsid w:val="72F22BA2"/>
    <w:rsid w:val="73716D0E"/>
    <w:rsid w:val="73AB6800"/>
    <w:rsid w:val="73EF6B31"/>
    <w:rsid w:val="73F5071C"/>
    <w:rsid w:val="740D8436"/>
    <w:rsid w:val="7466400A"/>
    <w:rsid w:val="7489F40D"/>
    <w:rsid w:val="755719FC"/>
    <w:rsid w:val="75585B67"/>
    <w:rsid w:val="75A53C6C"/>
    <w:rsid w:val="75EB28BB"/>
    <w:rsid w:val="770BF9A4"/>
    <w:rsid w:val="7732BF3C"/>
    <w:rsid w:val="77358F3F"/>
    <w:rsid w:val="77E0D38B"/>
    <w:rsid w:val="78ADD167"/>
    <w:rsid w:val="78C34499"/>
    <w:rsid w:val="7928B2E5"/>
    <w:rsid w:val="79CC7FB6"/>
    <w:rsid w:val="79FE1D8B"/>
    <w:rsid w:val="7A0859AB"/>
    <w:rsid w:val="7A3E1720"/>
    <w:rsid w:val="7A5B2FF9"/>
    <w:rsid w:val="7AA0506D"/>
    <w:rsid w:val="7AF8A345"/>
    <w:rsid w:val="7AFCC9EF"/>
    <w:rsid w:val="7B360246"/>
    <w:rsid w:val="7B5EF710"/>
    <w:rsid w:val="7B833391"/>
    <w:rsid w:val="7BFB5903"/>
    <w:rsid w:val="7CEC1880"/>
    <w:rsid w:val="7D445829"/>
    <w:rsid w:val="7D65FDA1"/>
    <w:rsid w:val="7DBD33E9"/>
    <w:rsid w:val="7E57EEDC"/>
    <w:rsid w:val="7E6159F8"/>
    <w:rsid w:val="7E756D57"/>
    <w:rsid w:val="7E81B5DC"/>
    <w:rsid w:val="7ED30962"/>
    <w:rsid w:val="7FBAE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F848CB"/>
  <w15:docId w15:val="{AB693F32-E512-40B3-BC24-AA66C2592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iPriority="9" w:unhideWhenUsed="1"/>
    <w:lsdException w:name="index 2" w:semiHidden="1" w:uiPriority="9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4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uiPriority="0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iPriority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1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2C1B"/>
    <w:rPr>
      <w:lang w:val="en-US"/>
    </w:rPr>
  </w:style>
  <w:style w:type="paragraph" w:styleId="Heading1">
    <w:name w:val="heading 1"/>
    <w:basedOn w:val="Heading2"/>
    <w:next w:val="BodyText"/>
    <w:link w:val="Heading1Char"/>
    <w:qFormat/>
    <w:rsid w:val="00422F9E"/>
    <w:pPr>
      <w:pageBreakBefore/>
      <w:spacing w:before="360" w:after="360" w:line="520" w:lineRule="exact"/>
      <w:outlineLvl w:val="0"/>
    </w:pPr>
    <w:rPr>
      <w:b w:val="0"/>
      <w:color w:val="CDA139" w:themeColor="text2"/>
      <w:sz w:val="48"/>
    </w:rPr>
  </w:style>
  <w:style w:type="paragraph" w:styleId="Heading2">
    <w:name w:val="heading 2"/>
    <w:basedOn w:val="BodyText"/>
    <w:next w:val="BodyText"/>
    <w:link w:val="Heading2Char"/>
    <w:uiPriority w:val="9"/>
    <w:qFormat/>
    <w:rsid w:val="0091160B"/>
    <w:pPr>
      <w:keepNext/>
      <w:spacing w:before="400" w:after="0" w:line="320" w:lineRule="exact"/>
      <w:outlineLvl w:val="1"/>
    </w:pPr>
    <w:rPr>
      <w:b/>
      <w:color w:val="00338D"/>
      <w:sz w:val="28"/>
    </w:rPr>
  </w:style>
  <w:style w:type="paragraph" w:styleId="Heading3">
    <w:name w:val="heading 3"/>
    <w:basedOn w:val="Heading4"/>
    <w:next w:val="BodyText"/>
    <w:link w:val="Heading3Char"/>
    <w:qFormat/>
    <w:rsid w:val="0091160B"/>
    <w:pPr>
      <w:outlineLvl w:val="2"/>
    </w:pPr>
    <w:rPr>
      <w:b/>
      <w:i w:val="0"/>
    </w:rPr>
  </w:style>
  <w:style w:type="paragraph" w:styleId="Heading4">
    <w:name w:val="heading 4"/>
    <w:basedOn w:val="Heading5"/>
    <w:next w:val="BodyText"/>
    <w:link w:val="Heading4Char"/>
    <w:qFormat/>
    <w:rsid w:val="0091160B"/>
    <w:pPr>
      <w:spacing w:line="280" w:lineRule="exact"/>
      <w:outlineLvl w:val="3"/>
    </w:pPr>
    <w:rPr>
      <w:b w:val="0"/>
      <w:sz w:val="24"/>
    </w:rPr>
  </w:style>
  <w:style w:type="paragraph" w:styleId="Heading5">
    <w:name w:val="heading 5"/>
    <w:basedOn w:val="BodyText"/>
    <w:next w:val="BodyText"/>
    <w:link w:val="Heading5Char"/>
    <w:qFormat/>
    <w:rsid w:val="00EA606D"/>
    <w:pPr>
      <w:keepNext/>
      <w:spacing w:before="400" w:after="0" w:line="260" w:lineRule="exact"/>
      <w:outlineLvl w:val="4"/>
    </w:pPr>
    <w:rPr>
      <w:b/>
      <w:i/>
      <w:color w:val="00338D"/>
    </w:rPr>
  </w:style>
  <w:style w:type="paragraph" w:styleId="Heading6">
    <w:name w:val="heading 6"/>
    <w:basedOn w:val="Normal"/>
    <w:next w:val="Normal"/>
    <w:link w:val="Heading6Char"/>
    <w:semiHidden/>
    <w:rsid w:val="0076641F"/>
    <w:pPr>
      <w:outlineLvl w:val="5"/>
    </w:pPr>
  </w:style>
  <w:style w:type="paragraph" w:styleId="Heading7">
    <w:name w:val="heading 7"/>
    <w:basedOn w:val="Normal"/>
    <w:next w:val="Normal"/>
    <w:link w:val="Heading7Char"/>
    <w:semiHidden/>
    <w:rsid w:val="0076641F"/>
    <w:pPr>
      <w:outlineLvl w:val="6"/>
    </w:pPr>
  </w:style>
  <w:style w:type="paragraph" w:styleId="Heading8">
    <w:name w:val="heading 8"/>
    <w:basedOn w:val="Normal"/>
    <w:next w:val="Normal"/>
    <w:link w:val="Heading8Char"/>
    <w:semiHidden/>
    <w:rsid w:val="0076641F"/>
    <w:pPr>
      <w:outlineLvl w:val="7"/>
    </w:pPr>
  </w:style>
  <w:style w:type="paragraph" w:styleId="Heading9">
    <w:name w:val="heading 9"/>
    <w:basedOn w:val="Normal"/>
    <w:next w:val="Normal"/>
    <w:link w:val="Heading9Char"/>
    <w:semiHidden/>
    <w:rsid w:val="0076641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3F0066"/>
    <w:pPr>
      <w:spacing w:before="240" w:after="240"/>
    </w:pPr>
    <w:rPr>
      <w:sz w:val="20"/>
      <w:szCs w:val="20"/>
    </w:rPr>
  </w:style>
  <w:style w:type="paragraph" w:styleId="TOC4">
    <w:name w:val="toc 4"/>
    <w:basedOn w:val="TOC3"/>
    <w:uiPriority w:val="9"/>
    <w:rsid w:val="00021AE3"/>
    <w:pPr>
      <w:ind w:left="440"/>
    </w:pPr>
  </w:style>
  <w:style w:type="paragraph" w:styleId="TOC3">
    <w:name w:val="toc 3"/>
    <w:basedOn w:val="TOC2"/>
    <w:uiPriority w:val="39"/>
    <w:rsid w:val="00021AE3"/>
    <w:pPr>
      <w:spacing w:before="0"/>
      <w:ind w:left="220"/>
    </w:pPr>
    <w:rPr>
      <w:b/>
      <w:bCs w:val="0"/>
    </w:rPr>
  </w:style>
  <w:style w:type="paragraph" w:styleId="TOC2">
    <w:name w:val="toc 2"/>
    <w:basedOn w:val="TOC1"/>
    <w:uiPriority w:val="39"/>
    <w:rsid w:val="00021AE3"/>
    <w:pPr>
      <w:spacing w:before="240"/>
    </w:pPr>
    <w:rPr>
      <w:rFonts w:asciiTheme="minorHAnsi" w:hAnsiTheme="minorHAnsi" w:cstheme="minorHAnsi"/>
      <w:caps/>
      <w:szCs w:val="20"/>
    </w:rPr>
  </w:style>
  <w:style w:type="paragraph" w:styleId="TOC1">
    <w:name w:val="toc 1"/>
    <w:basedOn w:val="Normal"/>
    <w:uiPriority w:val="39"/>
    <w:qFormat/>
    <w:rsid w:val="00515F93"/>
    <w:pPr>
      <w:tabs>
        <w:tab w:val="left" w:leader="dot" w:pos="7920"/>
      </w:tabs>
      <w:spacing w:before="360"/>
    </w:pPr>
    <w:rPr>
      <w:rFonts w:ascii="Arial Bold" w:hAnsi="Arial Bold" w:cstheme="majorHAnsi"/>
      <w:bCs/>
      <w:color w:val="FFFFFF" w:themeColor="background2"/>
      <w:sz w:val="20"/>
      <w:szCs w:val="24"/>
    </w:rPr>
  </w:style>
  <w:style w:type="paragraph" w:styleId="Footer">
    <w:name w:val="footer"/>
    <w:basedOn w:val="Normal"/>
    <w:link w:val="FooterChar"/>
    <w:uiPriority w:val="99"/>
    <w:rsid w:val="00855937"/>
    <w:pPr>
      <w:tabs>
        <w:tab w:val="right" w:pos="9450"/>
      </w:tabs>
    </w:pPr>
    <w:rPr>
      <w:noProof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rsid w:val="002E0312"/>
    <w:pPr>
      <w:spacing w:line="220" w:lineRule="atLeast"/>
    </w:pPr>
    <w:rPr>
      <w:sz w:val="18"/>
    </w:rPr>
  </w:style>
  <w:style w:type="paragraph" w:styleId="ListBullet">
    <w:name w:val="List Bullet"/>
    <w:basedOn w:val="BodyText"/>
    <w:qFormat/>
    <w:rsid w:val="0091160B"/>
    <w:pPr>
      <w:numPr>
        <w:numId w:val="1"/>
      </w:numPr>
      <w:spacing w:before="60" w:after="60"/>
    </w:pPr>
  </w:style>
  <w:style w:type="paragraph" w:styleId="ListBullet2">
    <w:name w:val="List Bullet 2"/>
    <w:basedOn w:val="ListBullet"/>
    <w:qFormat/>
    <w:rsid w:val="0091160B"/>
    <w:pPr>
      <w:numPr>
        <w:numId w:val="5"/>
      </w:numPr>
      <w:ind w:left="648" w:hanging="288"/>
    </w:pPr>
  </w:style>
  <w:style w:type="paragraph" w:customStyle="1" w:styleId="zreportname">
    <w:name w:val="zreport name"/>
    <w:basedOn w:val="Normal"/>
    <w:uiPriority w:val="11"/>
    <w:rsid w:val="00B005CC"/>
    <w:pPr>
      <w:keepLines/>
      <w:spacing w:after="120"/>
    </w:pPr>
    <w:rPr>
      <w:b/>
      <w:color w:val="00338D"/>
      <w:sz w:val="40"/>
    </w:rPr>
  </w:style>
  <w:style w:type="paragraph" w:customStyle="1" w:styleId="zcontents">
    <w:name w:val="zcontents"/>
    <w:basedOn w:val="Normal"/>
    <w:uiPriority w:val="11"/>
    <w:rsid w:val="003F0066"/>
    <w:pPr>
      <w:spacing w:after="260"/>
    </w:pPr>
    <w:rPr>
      <w:b/>
      <w:color w:val="00338D"/>
      <w:sz w:val="32"/>
    </w:rPr>
  </w:style>
  <w:style w:type="paragraph" w:customStyle="1" w:styleId="zcompanyname">
    <w:name w:val="zcompany name"/>
    <w:basedOn w:val="Normal"/>
    <w:uiPriority w:val="11"/>
    <w:rsid w:val="00785EEF"/>
    <w:pPr>
      <w:spacing w:after="720" w:line="216" w:lineRule="auto"/>
    </w:pPr>
    <w:rPr>
      <w:rFonts w:asciiTheme="majorHAnsi" w:hAnsiTheme="majorHAnsi" w:cstheme="majorHAnsi"/>
      <w:noProof/>
      <w:color w:val="00338D"/>
      <w:sz w:val="130"/>
      <w:szCs w:val="130"/>
    </w:rPr>
  </w:style>
  <w:style w:type="paragraph" w:styleId="FootnoteText">
    <w:name w:val="footnote text"/>
    <w:basedOn w:val="Normal"/>
    <w:link w:val="FootnoteTextChar"/>
    <w:uiPriority w:val="99"/>
    <w:rsid w:val="00C6488C"/>
    <w:rPr>
      <w:sz w:val="16"/>
    </w:rPr>
  </w:style>
  <w:style w:type="paragraph" w:customStyle="1" w:styleId="zreportsubtitle">
    <w:name w:val="zreport subtitle"/>
    <w:basedOn w:val="zreportname"/>
    <w:uiPriority w:val="11"/>
    <w:rsid w:val="00B005CC"/>
    <w:rPr>
      <w:sz w:val="28"/>
    </w:rPr>
  </w:style>
  <w:style w:type="paragraph" w:styleId="BodyTextIndent">
    <w:name w:val="Body Text Indent"/>
    <w:basedOn w:val="BodyText"/>
    <w:link w:val="BodyTextIndentChar"/>
    <w:rsid w:val="004F4718"/>
  </w:style>
  <w:style w:type="paragraph" w:styleId="Index1">
    <w:name w:val="index 1"/>
    <w:basedOn w:val="Normal"/>
    <w:next w:val="Normal"/>
    <w:uiPriority w:val="9"/>
    <w:rsid w:val="00021AE3"/>
    <w:pPr>
      <w:keepNext/>
      <w:spacing w:before="260" w:line="280" w:lineRule="exact"/>
      <w:ind w:right="851"/>
    </w:pPr>
    <w:rPr>
      <w:b/>
      <w:sz w:val="24"/>
    </w:rPr>
  </w:style>
  <w:style w:type="paragraph" w:customStyle="1" w:styleId="Graphic">
    <w:name w:val="Graphic"/>
    <w:basedOn w:val="BodyText"/>
    <w:next w:val="BodyText"/>
    <w:uiPriority w:val="5"/>
    <w:qFormat/>
    <w:rsid w:val="00D2675E"/>
    <w:pPr>
      <w:spacing w:before="280" w:after="140"/>
      <w:jc w:val="center"/>
    </w:pPr>
    <w:rPr>
      <w:rFonts w:eastAsia="Arial Unicode MS"/>
    </w:rPr>
  </w:style>
  <w:style w:type="paragraph" w:styleId="Signature">
    <w:name w:val="Signature"/>
    <w:basedOn w:val="Normal"/>
    <w:link w:val="SignatureChar"/>
    <w:uiPriority w:val="1"/>
    <w:unhideWhenUsed/>
    <w:rsid w:val="00021AE3"/>
  </w:style>
  <w:style w:type="character" w:styleId="PageNumber">
    <w:name w:val="page number"/>
    <w:basedOn w:val="DefaultParagraphFont"/>
    <w:uiPriority w:val="9"/>
    <w:rsid w:val="00515F93"/>
    <w:rPr>
      <w:rFonts w:ascii="Arial" w:hAnsi="Arial"/>
      <w:b/>
      <w:sz w:val="18"/>
      <w:szCs w:val="16"/>
    </w:rPr>
  </w:style>
  <w:style w:type="paragraph" w:styleId="Index2">
    <w:name w:val="index 2"/>
    <w:basedOn w:val="Normal"/>
    <w:next w:val="Normal"/>
    <w:uiPriority w:val="9"/>
    <w:rsid w:val="00021AE3"/>
    <w:pPr>
      <w:ind w:left="340" w:right="851"/>
    </w:pPr>
  </w:style>
  <w:style w:type="paragraph" w:customStyle="1" w:styleId="zreportaddinfo">
    <w:name w:val="zreport addinfo"/>
    <w:basedOn w:val="Normal"/>
    <w:uiPriority w:val="11"/>
    <w:rsid w:val="003F0066"/>
    <w:pPr>
      <w:framePr w:hSpace="181" w:wrap="around" w:vAnchor="page" w:hAnchor="margin" w:y="12475"/>
      <w:spacing w:after="120"/>
    </w:pPr>
    <w:rPr>
      <w:noProof/>
      <w:color w:val="00338D"/>
      <w:sz w:val="24"/>
    </w:rPr>
  </w:style>
  <w:style w:type="paragraph" w:customStyle="1" w:styleId="AppendixHeading">
    <w:name w:val="Appendix Heading"/>
    <w:basedOn w:val="AppendixHeading2"/>
    <w:next w:val="BodyText"/>
    <w:qFormat/>
    <w:rsid w:val="00334E17"/>
    <w:pPr>
      <w:pageBreakBefore/>
      <w:numPr>
        <w:ilvl w:val="0"/>
        <w:numId w:val="0"/>
      </w:numPr>
      <w:spacing w:before="0" w:line="360" w:lineRule="exact"/>
    </w:pPr>
    <w:rPr>
      <w:sz w:val="32"/>
    </w:rPr>
  </w:style>
  <w:style w:type="paragraph" w:styleId="ListBullet3">
    <w:name w:val="List Bullet 3"/>
    <w:basedOn w:val="ListBullet"/>
    <w:uiPriority w:val="99"/>
    <w:qFormat/>
    <w:rsid w:val="00231A3E"/>
    <w:pPr>
      <w:numPr>
        <w:numId w:val="6"/>
      </w:numPr>
      <w:ind w:left="864" w:hanging="216"/>
    </w:pPr>
  </w:style>
  <w:style w:type="paragraph" w:customStyle="1" w:styleId="AppendixHeading2">
    <w:name w:val="Appendix Heading 2"/>
    <w:basedOn w:val="BodyText"/>
    <w:next w:val="BodyText"/>
    <w:qFormat/>
    <w:rsid w:val="00C92389"/>
    <w:pPr>
      <w:numPr>
        <w:ilvl w:val="1"/>
        <w:numId w:val="4"/>
      </w:numPr>
      <w:spacing w:before="400" w:line="320" w:lineRule="exact"/>
    </w:pPr>
    <w:rPr>
      <w:b/>
      <w:color w:val="CDA139" w:themeColor="text2"/>
      <w:sz w:val="28"/>
    </w:rPr>
  </w:style>
  <w:style w:type="paragraph" w:customStyle="1" w:styleId="AppendixHeading3">
    <w:name w:val="Appendix Heading 3"/>
    <w:basedOn w:val="Heading3"/>
    <w:next w:val="BodyText"/>
    <w:qFormat/>
    <w:rsid w:val="00200CC7"/>
    <w:pPr>
      <w:tabs>
        <w:tab w:val="num" w:pos="0"/>
      </w:tabs>
      <w:ind w:hanging="964"/>
      <w:outlineLvl w:val="9"/>
    </w:pPr>
  </w:style>
  <w:style w:type="paragraph" w:customStyle="1" w:styleId="AppendixHeading4">
    <w:name w:val="Appendix Heading 4"/>
    <w:basedOn w:val="Heading4"/>
    <w:next w:val="BodyText"/>
    <w:qFormat/>
    <w:rsid w:val="00200CC7"/>
    <w:pPr>
      <w:tabs>
        <w:tab w:val="num" w:pos="0"/>
      </w:tabs>
      <w:ind w:hanging="964"/>
      <w:outlineLvl w:val="9"/>
    </w:pPr>
  </w:style>
  <w:style w:type="paragraph" w:customStyle="1" w:styleId="AppendixHeading5">
    <w:name w:val="Appendix Heading 5"/>
    <w:basedOn w:val="Heading5"/>
    <w:next w:val="BodyText"/>
    <w:qFormat/>
    <w:rsid w:val="00021AE3"/>
    <w:pPr>
      <w:outlineLvl w:val="9"/>
    </w:pPr>
  </w:style>
  <w:style w:type="paragraph" w:styleId="BodyText3">
    <w:name w:val="Body Text 3"/>
    <w:basedOn w:val="Normal"/>
    <w:link w:val="BodyText3Char"/>
    <w:uiPriority w:val="10"/>
    <w:qFormat/>
    <w:rsid w:val="00412C8A"/>
    <w:pPr>
      <w:ind w:left="142" w:hanging="142"/>
    </w:pPr>
    <w:rPr>
      <w:sz w:val="18"/>
      <w:szCs w:val="16"/>
    </w:rPr>
  </w:style>
  <w:style w:type="paragraph" w:styleId="Caption">
    <w:name w:val="caption"/>
    <w:basedOn w:val="Normal"/>
    <w:next w:val="Normal"/>
    <w:uiPriority w:val="4"/>
    <w:qFormat/>
    <w:rsid w:val="003F0066"/>
    <w:pPr>
      <w:keepNext/>
      <w:spacing w:after="140"/>
    </w:pPr>
    <w:rPr>
      <w:rFonts w:eastAsiaTheme="minorEastAsia" w:cstheme="minorBidi"/>
      <w:b/>
      <w:iCs/>
      <w:color w:val="00338D"/>
      <w:szCs w:val="18"/>
      <w:lang w:eastAsia="zh-CN"/>
    </w:rPr>
  </w:style>
  <w:style w:type="paragraph" w:styleId="ListBullet4">
    <w:name w:val="List Bullet 4"/>
    <w:basedOn w:val="ListBullet2"/>
    <w:uiPriority w:val="99"/>
    <w:rsid w:val="00231A3E"/>
    <w:pPr>
      <w:numPr>
        <w:numId w:val="7"/>
      </w:numPr>
      <w:ind w:left="1152" w:hanging="288"/>
    </w:pPr>
  </w:style>
  <w:style w:type="paragraph" w:customStyle="1" w:styleId="zDocRevwH2">
    <w:name w:val="zDocRevwH2"/>
    <w:basedOn w:val="Normal"/>
    <w:uiPriority w:val="11"/>
    <w:rsid w:val="008761B8"/>
    <w:pPr>
      <w:spacing w:before="130" w:after="130"/>
    </w:pPr>
    <w:rPr>
      <w:b/>
      <w:color w:val="00338D"/>
      <w:sz w:val="28"/>
    </w:rPr>
  </w:style>
  <w:style w:type="paragraph" w:customStyle="1" w:styleId="zDocRevwH1">
    <w:name w:val="zDocRevwH1"/>
    <w:basedOn w:val="Normal"/>
    <w:uiPriority w:val="11"/>
    <w:rsid w:val="008761B8"/>
    <w:pPr>
      <w:spacing w:before="720" w:after="130"/>
    </w:pPr>
    <w:rPr>
      <w:b/>
      <w:color w:val="00338D"/>
      <w:sz w:val="32"/>
    </w:rPr>
  </w:style>
  <w:style w:type="character" w:customStyle="1" w:styleId="BodyTextChar">
    <w:name w:val="Body Text Char"/>
    <w:basedOn w:val="DefaultParagraphFont"/>
    <w:link w:val="BodyText"/>
    <w:rsid w:val="003F0066"/>
    <w:rPr>
      <w:sz w:val="20"/>
      <w:szCs w:val="20"/>
      <w:lang w:val="en-US"/>
    </w:rPr>
  </w:style>
  <w:style w:type="character" w:customStyle="1" w:styleId="BodyTextIndentChar">
    <w:name w:val="Body Text Indent Char"/>
    <w:basedOn w:val="BodyTextChar"/>
    <w:link w:val="BodyTextIndent"/>
    <w:rsid w:val="004F4718"/>
    <w:rPr>
      <w:sz w:val="20"/>
      <w:szCs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872EA3"/>
    <w:rPr>
      <w:color w:val="808080"/>
    </w:rPr>
  </w:style>
  <w:style w:type="paragraph" w:customStyle="1" w:styleId="Bodytextnavyhighlight">
    <w:name w:val="Body text navy highlight"/>
    <w:basedOn w:val="BodyText"/>
    <w:next w:val="BodyText"/>
    <w:qFormat/>
    <w:rsid w:val="00F94EFE"/>
    <w:rPr>
      <w:rFonts w:eastAsia="Arial Unicode MS"/>
      <w:b/>
      <w:color w:val="00338D"/>
    </w:rPr>
  </w:style>
  <w:style w:type="paragraph" w:customStyle="1" w:styleId="Bodytextpurplehighlight">
    <w:name w:val="Body text purple highlight"/>
    <w:basedOn w:val="Bodytextnavyhighlight"/>
    <w:next w:val="BodyText"/>
    <w:qFormat/>
    <w:rsid w:val="00D2675E"/>
    <w:rPr>
      <w:color w:val="6D2077"/>
    </w:rPr>
  </w:style>
  <w:style w:type="paragraph" w:customStyle="1" w:styleId="Introparagraph">
    <w:name w:val="Intro paragraph"/>
    <w:basedOn w:val="BodyText"/>
    <w:next w:val="BodyText"/>
    <w:uiPriority w:val="1"/>
    <w:qFormat/>
    <w:rsid w:val="0091160B"/>
    <w:rPr>
      <w:rFonts w:eastAsia="Arial Unicode MS"/>
      <w:color w:val="121243" w:themeColor="text1"/>
      <w:sz w:val="28"/>
      <w:szCs w:val="28"/>
    </w:rPr>
  </w:style>
  <w:style w:type="paragraph" w:customStyle="1" w:styleId="Source">
    <w:name w:val="Source"/>
    <w:basedOn w:val="BodyText"/>
    <w:uiPriority w:val="6"/>
    <w:qFormat/>
    <w:rsid w:val="00D2675E"/>
    <w:pPr>
      <w:tabs>
        <w:tab w:val="left" w:pos="1134"/>
      </w:tabs>
      <w:spacing w:before="40" w:after="280"/>
      <w:ind w:left="851" w:hanging="851"/>
      <w:contextualSpacing/>
    </w:pPr>
    <w:rPr>
      <w:rFonts w:eastAsia="Arial Unicode MS"/>
      <w:sz w:val="12"/>
      <w:szCs w:val="12"/>
    </w:rPr>
  </w:style>
  <w:style w:type="paragraph" w:customStyle="1" w:styleId="Tablesubtitle">
    <w:name w:val="Table subtitle"/>
    <w:basedOn w:val="Normal"/>
    <w:rsid w:val="00D76822"/>
    <w:pPr>
      <w:spacing w:before="40" w:after="40"/>
    </w:pPr>
    <w:rPr>
      <w:rFonts w:eastAsiaTheme="minorEastAsia" w:cstheme="minorBidi"/>
      <w:b/>
      <w:color w:val="00338D"/>
      <w:sz w:val="20"/>
      <w:lang w:eastAsia="zh-CN"/>
    </w:rPr>
  </w:style>
  <w:style w:type="paragraph" w:customStyle="1" w:styleId="Tablewhite">
    <w:name w:val="Table white"/>
    <w:basedOn w:val="Normal"/>
    <w:uiPriority w:val="1"/>
    <w:qFormat/>
    <w:rsid w:val="003B03FF"/>
    <w:pPr>
      <w:spacing w:before="40" w:after="40"/>
    </w:pPr>
    <w:rPr>
      <w:rFonts w:eastAsiaTheme="minorEastAsia" w:cstheme="minorBidi"/>
      <w:color w:val="FFFFFF" w:themeColor="background2"/>
      <w:sz w:val="20"/>
      <w:lang w:eastAsia="zh-CN"/>
    </w:rPr>
  </w:style>
  <w:style w:type="paragraph" w:styleId="ListBullet5">
    <w:name w:val="List Bullet 5"/>
    <w:basedOn w:val="Normal"/>
    <w:uiPriority w:val="99"/>
    <w:unhideWhenUsed/>
    <w:rsid w:val="00F94EFE"/>
    <w:pPr>
      <w:numPr>
        <w:ilvl w:val="4"/>
        <w:numId w:val="1"/>
      </w:numPr>
      <w:contextualSpacing/>
    </w:pPr>
  </w:style>
  <w:style w:type="paragraph" w:styleId="ListNumber">
    <w:name w:val="List Number"/>
    <w:basedOn w:val="Normal"/>
    <w:rsid w:val="005E57B8"/>
    <w:pPr>
      <w:numPr>
        <w:numId w:val="2"/>
      </w:numPr>
      <w:spacing w:before="60" w:after="60"/>
    </w:pPr>
  </w:style>
  <w:style w:type="paragraph" w:styleId="ListNumber2">
    <w:name w:val="List Number 2"/>
    <w:basedOn w:val="Normal"/>
    <w:uiPriority w:val="99"/>
    <w:unhideWhenUsed/>
    <w:rsid w:val="005E57B8"/>
    <w:pPr>
      <w:numPr>
        <w:ilvl w:val="1"/>
        <w:numId w:val="2"/>
      </w:numPr>
      <w:spacing w:before="60" w:after="60"/>
    </w:pPr>
  </w:style>
  <w:style w:type="table" w:customStyle="1" w:styleId="KPMGFinancialTable">
    <w:name w:val="KPMG Financial Table"/>
    <w:basedOn w:val="TableNormal"/>
    <w:uiPriority w:val="99"/>
    <w:rsid w:val="00A36781"/>
    <w:pPr>
      <w:spacing w:before="40" w:after="40"/>
      <w:jc w:val="right"/>
    </w:pPr>
    <w:rPr>
      <w:rFonts w:eastAsiaTheme="minorEastAsia" w:cstheme="minorBidi"/>
      <w:sz w:val="18"/>
      <w:lang w:eastAsia="zh-CN"/>
    </w:rPr>
    <w:tblPr>
      <w:tblStyleColBandSize w:val="1"/>
      <w:tblBorders>
        <w:bottom w:val="single" w:sz="4" w:space="0" w:color="00338D"/>
      </w:tblBorders>
    </w:tblPr>
    <w:tcPr>
      <w:vAlign w:val="bottom"/>
    </w:tcPr>
    <w:tblStylePr w:type="firstRow">
      <w:pPr>
        <w:jc w:val="left"/>
      </w:pPr>
      <w:rPr>
        <w:rFonts w:asciiTheme="minorHAnsi" w:hAnsiTheme="minorHAnsi"/>
        <w:b/>
        <w:color w:val="auto"/>
        <w:sz w:val="18"/>
      </w:rPr>
      <w:tblPr/>
      <w:tcPr>
        <w:shd w:val="clear" w:color="auto" w:fill="00338D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table" w:customStyle="1" w:styleId="KPMGCVtable">
    <w:name w:val="KPMG CV table"/>
    <w:basedOn w:val="TableNormal"/>
    <w:uiPriority w:val="99"/>
    <w:rsid w:val="005C4BBD"/>
    <w:pPr>
      <w:spacing w:before="40" w:after="40"/>
    </w:pPr>
    <w:rPr>
      <w:rFonts w:eastAsiaTheme="minorEastAsia" w:cstheme="minorBidi"/>
      <w:sz w:val="18"/>
      <w:lang w:eastAsia="zh-CN"/>
    </w:rPr>
    <w:tblPr>
      <w:tblBorders>
        <w:top w:val="single" w:sz="6" w:space="0" w:color="00338D"/>
        <w:bottom w:val="single" w:sz="4" w:space="0" w:color="00338D"/>
      </w:tblBorders>
    </w:tblPr>
    <w:tblStylePr w:type="firstRow">
      <w:pPr>
        <w:wordWrap/>
        <w:spacing w:beforeLines="0" w:before="140" w:beforeAutospacing="0" w:afterLines="0" w:after="140" w:afterAutospacing="0"/>
      </w:pPr>
      <w:rPr>
        <w:b/>
        <w:color w:val="00338D"/>
        <w:sz w:val="22"/>
      </w:rPr>
    </w:tblStylePr>
  </w:style>
  <w:style w:type="table" w:styleId="TableGrid">
    <w:name w:val="Table Grid"/>
    <w:basedOn w:val="TableNormal"/>
    <w:uiPriority w:val="39"/>
    <w:rsid w:val="00345512"/>
    <w:rPr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5B4C4B"/>
    <w:rPr>
      <w:vertAlign w:val="superscript"/>
    </w:rPr>
  </w:style>
  <w:style w:type="paragraph" w:styleId="List">
    <w:name w:val="List"/>
    <w:basedOn w:val="Normal"/>
    <w:uiPriority w:val="99"/>
    <w:semiHidden/>
    <w:rsid w:val="00AD49D8"/>
    <w:pPr>
      <w:numPr>
        <w:numId w:val="3"/>
      </w:numPr>
      <w:spacing w:before="200" w:line="259" w:lineRule="auto"/>
    </w:pPr>
    <w:rPr>
      <w:rFonts w:eastAsiaTheme="minorEastAsia" w:cstheme="minorBidi"/>
      <w:b/>
      <w:sz w:val="16"/>
      <w:lang w:eastAsia="zh-CN"/>
    </w:rPr>
  </w:style>
  <w:style w:type="paragraph" w:styleId="List2">
    <w:name w:val="List 2"/>
    <w:basedOn w:val="List"/>
    <w:uiPriority w:val="99"/>
    <w:semiHidden/>
    <w:rsid w:val="00AD49D8"/>
    <w:pPr>
      <w:numPr>
        <w:ilvl w:val="1"/>
      </w:numPr>
      <w:spacing w:before="0" w:line="240" w:lineRule="exact"/>
    </w:pPr>
    <w:rPr>
      <w:sz w:val="14"/>
    </w:rPr>
  </w:style>
  <w:style w:type="paragraph" w:styleId="List3">
    <w:name w:val="List 3"/>
    <w:basedOn w:val="List2"/>
    <w:uiPriority w:val="99"/>
    <w:semiHidden/>
    <w:rsid w:val="00AD49D8"/>
    <w:pPr>
      <w:numPr>
        <w:ilvl w:val="2"/>
      </w:numPr>
      <w:contextualSpacing/>
    </w:pPr>
  </w:style>
  <w:style w:type="paragraph" w:customStyle="1" w:styleId="Termsheading">
    <w:name w:val="Terms heading"/>
    <w:basedOn w:val="Bodytextnavyhighlight"/>
    <w:uiPriority w:val="1"/>
    <w:rsid w:val="00AD49D8"/>
    <w:pPr>
      <w:pageBreakBefore/>
    </w:pPr>
    <w:rPr>
      <w:rFonts w:ascii="Arial" w:hAnsi="Arial"/>
      <w:sz w:val="24"/>
    </w:rPr>
  </w:style>
  <w:style w:type="table" w:customStyle="1" w:styleId="KPMGContactus">
    <w:name w:val="KPMG Contact us"/>
    <w:basedOn w:val="TableNormal"/>
    <w:uiPriority w:val="99"/>
    <w:rsid w:val="00B2384A"/>
    <w:rPr>
      <w:sz w:val="20"/>
    </w:rPr>
    <w:tblPr>
      <w:tblStyleRowBandSize w:val="1"/>
    </w:tblPr>
    <w:tblStylePr w:type="firstRow">
      <w:rPr>
        <w:b/>
      </w:rPr>
    </w:tblStylePr>
    <w:tblStylePr w:type="lastRow">
      <w:rPr>
        <w:sz w:val="16"/>
      </w:rPr>
    </w:tblStylePr>
  </w:style>
  <w:style w:type="character" w:styleId="Hyperlink">
    <w:name w:val="Hyperlink"/>
    <w:basedOn w:val="DefaultParagraphFont"/>
    <w:uiPriority w:val="99"/>
    <w:unhideWhenUsed/>
    <w:rsid w:val="00B2384A"/>
    <w:rPr>
      <w:color w:val="0091DA" w:themeColor="hyperlink"/>
      <w:u w:val="single"/>
    </w:rPr>
  </w:style>
  <w:style w:type="paragraph" w:customStyle="1" w:styleId="Contactbold">
    <w:name w:val="Contact bold"/>
    <w:basedOn w:val="Normal"/>
    <w:next w:val="Contactemail"/>
    <w:semiHidden/>
    <w:qFormat/>
    <w:rsid w:val="00B2384A"/>
    <w:pPr>
      <w:framePr w:hSpace="181" w:wrap="around" w:vAnchor="page" w:hAnchor="margin" w:y="4821"/>
    </w:pPr>
    <w:rPr>
      <w:rFonts w:eastAsia="Arial Unicode MS"/>
      <w:b/>
      <w:sz w:val="20"/>
      <w:szCs w:val="20"/>
      <w:lang w:eastAsia="en-CA" w:bidi="th-TH"/>
    </w:rPr>
  </w:style>
  <w:style w:type="paragraph" w:customStyle="1" w:styleId="Contactname">
    <w:name w:val="Contact name"/>
    <w:basedOn w:val="Contactbold"/>
    <w:next w:val="Contactbold"/>
    <w:semiHidden/>
    <w:qFormat/>
    <w:rsid w:val="00B2384A"/>
    <w:pPr>
      <w:framePr w:wrap="around"/>
      <w:spacing w:before="240"/>
    </w:pPr>
    <w:rPr>
      <w:color w:val="00338D"/>
    </w:rPr>
  </w:style>
  <w:style w:type="paragraph" w:customStyle="1" w:styleId="Contactemail">
    <w:name w:val="Contact email"/>
    <w:basedOn w:val="Normal"/>
    <w:semiHidden/>
    <w:qFormat/>
    <w:rsid w:val="00B2384A"/>
    <w:pPr>
      <w:tabs>
        <w:tab w:val="left" w:pos="285"/>
      </w:tabs>
    </w:pPr>
    <w:rPr>
      <w:rFonts w:eastAsia="Arial Unicode MS"/>
      <w:sz w:val="20"/>
      <w:szCs w:val="20"/>
      <w:lang w:eastAsia="en-CA" w:bidi="th-TH"/>
    </w:rPr>
  </w:style>
  <w:style w:type="paragraph" w:customStyle="1" w:styleId="Disclaimer">
    <w:name w:val="Disclaimer"/>
    <w:basedOn w:val="Normal"/>
    <w:semiHidden/>
    <w:qFormat/>
    <w:rsid w:val="00B2384A"/>
    <w:pPr>
      <w:framePr w:hSpace="181" w:wrap="around" w:vAnchor="page" w:hAnchor="margin" w:y="4821"/>
      <w:spacing w:before="120"/>
    </w:pPr>
    <w:rPr>
      <w:rFonts w:eastAsia="Arial Unicode MS"/>
      <w:sz w:val="16"/>
      <w:szCs w:val="16"/>
      <w:lang w:eastAsia="en-CA" w:bidi="th-TH"/>
    </w:rPr>
  </w:style>
  <w:style w:type="table" w:customStyle="1" w:styleId="KPMGTextTable">
    <w:name w:val="KPMG Text Table"/>
    <w:basedOn w:val="KPMGFinancialTable"/>
    <w:uiPriority w:val="99"/>
    <w:rsid w:val="00D655F0"/>
    <w:pPr>
      <w:jc w:val="left"/>
    </w:pPr>
    <w:tblPr/>
    <w:tblStylePr w:type="firstRow">
      <w:pPr>
        <w:jc w:val="left"/>
      </w:pPr>
      <w:rPr>
        <w:rFonts w:asciiTheme="minorHAnsi" w:hAnsiTheme="minorHAnsi"/>
        <w:b/>
        <w:color w:val="auto"/>
        <w:sz w:val="18"/>
      </w:rPr>
      <w:tblPr/>
      <w:tcPr>
        <w:shd w:val="clear" w:color="auto" w:fill="00338D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paragraph" w:customStyle="1" w:styleId="zcompanynamewhite">
    <w:name w:val="zcompany name white"/>
    <w:basedOn w:val="zcompanyname"/>
    <w:uiPriority w:val="11"/>
    <w:rsid w:val="0011133E"/>
    <w:rPr>
      <w:color w:val="25408F" w:themeColor="background1"/>
    </w:rPr>
  </w:style>
  <w:style w:type="paragraph" w:customStyle="1" w:styleId="zreportaddinfowhite">
    <w:name w:val="zreport addinfo white"/>
    <w:basedOn w:val="zreportaddinfo"/>
    <w:uiPriority w:val="11"/>
    <w:qFormat/>
    <w:rsid w:val="0011133E"/>
    <w:pPr>
      <w:framePr w:wrap="around"/>
    </w:pPr>
    <w:rPr>
      <w:color w:val="25408F" w:themeColor="background1"/>
    </w:rPr>
  </w:style>
  <w:style w:type="paragraph" w:customStyle="1" w:styleId="zreportnamewhite">
    <w:name w:val="zreport name white"/>
    <w:basedOn w:val="zreportname"/>
    <w:uiPriority w:val="11"/>
    <w:qFormat/>
    <w:rsid w:val="00CB63ED"/>
    <w:rPr>
      <w:color w:val="25408F" w:themeColor="background1"/>
    </w:rPr>
  </w:style>
  <w:style w:type="paragraph" w:customStyle="1" w:styleId="zreportsubtitlewhite">
    <w:name w:val="zreport subtitle white"/>
    <w:basedOn w:val="zreportsubtitle"/>
    <w:uiPriority w:val="11"/>
    <w:qFormat/>
    <w:rsid w:val="00CB63ED"/>
    <w:rPr>
      <w:color w:val="25408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855937"/>
    <w:rPr>
      <w:noProof/>
      <w:sz w:val="16"/>
      <w:szCs w:val="16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490E"/>
    <w:rPr>
      <w:sz w:val="18"/>
      <w:lang w:val="en-US"/>
    </w:rPr>
  </w:style>
  <w:style w:type="paragraph" w:customStyle="1" w:styleId="Clientinfo">
    <w:name w:val="Client info"/>
    <w:basedOn w:val="Header"/>
    <w:qFormat/>
    <w:rsid w:val="003F0066"/>
    <w:pPr>
      <w:framePr w:hSpace="187" w:wrap="around" w:vAnchor="text" w:hAnchor="margin" w:x="1" w:y="506"/>
    </w:pPr>
  </w:style>
  <w:style w:type="paragraph" w:customStyle="1" w:styleId="Cover-bottominfo">
    <w:name w:val="Cover - bottom info"/>
    <w:basedOn w:val="Normal"/>
    <w:qFormat/>
    <w:rsid w:val="00DA785C"/>
    <w:pPr>
      <w:jc w:val="center"/>
    </w:pPr>
    <w:rPr>
      <w:sz w:val="12"/>
      <w:szCs w:val="12"/>
    </w:rPr>
  </w:style>
  <w:style w:type="paragraph" w:customStyle="1" w:styleId="Legal">
    <w:name w:val="Legal"/>
    <w:basedOn w:val="Disclaimer"/>
    <w:qFormat/>
    <w:rsid w:val="00710F4C"/>
    <w:pPr>
      <w:framePr w:wrap="around"/>
    </w:pPr>
  </w:style>
  <w:style w:type="paragraph" w:customStyle="1" w:styleId="Style1">
    <w:name w:val="Style1"/>
    <w:basedOn w:val="Normal"/>
    <w:qFormat/>
    <w:rsid w:val="00733E57"/>
    <w:rPr>
      <w:color w:val="25408F" w:themeColor="background1"/>
      <w:sz w:val="18"/>
    </w:rPr>
  </w:style>
  <w:style w:type="paragraph" w:styleId="NormalWeb">
    <w:name w:val="Normal (Web)"/>
    <w:basedOn w:val="Normal"/>
    <w:uiPriority w:val="99"/>
    <w:unhideWhenUsed/>
    <w:rsid w:val="00317D31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DC0BDB"/>
    <w:pPr>
      <w:ind w:left="6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C0BDB"/>
    <w:pPr>
      <w:ind w:left="88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C0BDB"/>
    <w:pPr>
      <w:ind w:left="110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C0BDB"/>
    <w:pPr>
      <w:ind w:left="132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C0BDB"/>
    <w:pPr>
      <w:ind w:left="1540"/>
    </w:pPr>
    <w:rPr>
      <w:rFonts w:cstheme="minorHAnsi"/>
      <w:sz w:val="20"/>
      <w:szCs w:val="20"/>
    </w:rPr>
  </w:style>
  <w:style w:type="paragraph" w:customStyle="1" w:styleId="Tablebody">
    <w:name w:val="Table body"/>
    <w:basedOn w:val="BodyText"/>
    <w:qFormat/>
    <w:rsid w:val="00D76822"/>
    <w:pPr>
      <w:spacing w:before="0" w:after="0"/>
    </w:pPr>
    <w:rPr>
      <w:rFonts w:eastAsiaTheme="minorEastAsia" w:cstheme="minorBidi"/>
      <w:color w:val="121243" w:themeColor="text1"/>
      <w:lang w:eastAsia="zh-CN"/>
    </w:rPr>
  </w:style>
  <w:style w:type="paragraph" w:customStyle="1" w:styleId="Callout">
    <w:name w:val="Call out"/>
    <w:basedOn w:val="Normal"/>
    <w:qFormat/>
    <w:rsid w:val="00E101FE"/>
    <w:pPr>
      <w:pBdr>
        <w:left w:val="single" w:sz="24" w:space="4" w:color="CDA139" w:themeColor="text2"/>
      </w:pBdr>
      <w:spacing w:after="120" w:line="280" w:lineRule="exact"/>
    </w:pPr>
    <w:rPr>
      <w:color w:val="CDA139" w:themeColor="text2"/>
    </w:rPr>
  </w:style>
  <w:style w:type="paragraph" w:styleId="ListParagraph">
    <w:name w:val="List Paragraph"/>
    <w:basedOn w:val="Normal"/>
    <w:uiPriority w:val="1"/>
    <w:qFormat/>
    <w:rsid w:val="00822290"/>
    <w:pPr>
      <w:spacing w:after="160" w:line="259" w:lineRule="auto"/>
      <w:ind w:left="720"/>
      <w:contextualSpacing/>
    </w:pPr>
    <w:rPr>
      <w:rFonts w:eastAsiaTheme="minorHAnsi" w:cstheme="minorBidi"/>
      <w:lang w:eastAsia="en-US"/>
    </w:rPr>
  </w:style>
  <w:style w:type="table" w:styleId="PlainTable1">
    <w:name w:val="Plain Table 1"/>
    <w:basedOn w:val="TableNormal"/>
    <w:uiPriority w:val="41"/>
    <w:rsid w:val="0090565D"/>
    <w:tblPr>
      <w:tblStyleRowBandSize w:val="1"/>
      <w:tblStyleColBandSize w:val="1"/>
      <w:tblBorders>
        <w:top w:val="single" w:sz="4" w:space="0" w:color="1B2F6A" w:themeColor="background1" w:themeShade="BF"/>
        <w:left w:val="single" w:sz="4" w:space="0" w:color="1B2F6A" w:themeColor="background1" w:themeShade="BF"/>
        <w:bottom w:val="single" w:sz="4" w:space="0" w:color="1B2F6A" w:themeColor="background1" w:themeShade="BF"/>
        <w:right w:val="single" w:sz="4" w:space="0" w:color="1B2F6A" w:themeColor="background1" w:themeShade="BF"/>
        <w:insideH w:val="single" w:sz="4" w:space="0" w:color="1B2F6A" w:themeColor="background1" w:themeShade="BF"/>
        <w:insideV w:val="single" w:sz="4" w:space="0" w:color="1B2F6A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1B2F6A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33C87" w:themeFill="background1" w:themeFillShade="F2"/>
      </w:tcPr>
    </w:tblStylePr>
    <w:tblStylePr w:type="band1Horz">
      <w:tblPr/>
      <w:tcPr>
        <w:shd w:val="clear" w:color="auto" w:fill="233C87" w:themeFill="background1" w:themeFillShade="F2"/>
      </w:tcPr>
    </w:tblStylePr>
  </w:style>
  <w:style w:type="table" w:styleId="PlainTable5">
    <w:name w:val="Plain Table 5"/>
    <w:basedOn w:val="TableNormal"/>
    <w:uiPriority w:val="45"/>
    <w:rsid w:val="0090565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656D1" w:themeColor="text1" w:themeTint="80"/>
        </w:tcBorders>
        <w:shd w:val="clear" w:color="auto" w:fill="25408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656D1" w:themeColor="text1" w:themeTint="80"/>
        </w:tcBorders>
        <w:shd w:val="clear" w:color="auto" w:fill="25408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656D1" w:themeColor="text1" w:themeTint="80"/>
        </w:tcBorders>
        <w:shd w:val="clear" w:color="auto" w:fill="25408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656D1" w:themeColor="text1" w:themeTint="80"/>
        </w:tcBorders>
        <w:shd w:val="clear" w:color="auto" w:fill="25408F" w:themeFill="background1"/>
      </w:tcPr>
    </w:tblStylePr>
    <w:tblStylePr w:type="band1Vert">
      <w:tblPr/>
      <w:tcPr>
        <w:shd w:val="clear" w:color="auto" w:fill="233C87" w:themeFill="background1" w:themeFillShade="F2"/>
      </w:tcPr>
    </w:tblStylePr>
    <w:tblStylePr w:type="band1Horz">
      <w:tblPr/>
      <w:tcPr>
        <w:shd w:val="clear" w:color="auto" w:fill="233C87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90565D"/>
    <w:tblPr>
      <w:tblStyleRowBandSize w:val="1"/>
      <w:tblStyleColBandSize w:val="1"/>
      <w:tblBorders>
        <w:top w:val="single" w:sz="4" w:space="0" w:color="5656D1" w:themeColor="text1" w:themeTint="80"/>
        <w:bottom w:val="single" w:sz="4" w:space="0" w:color="5656D1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656D1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656D1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656D1" w:themeColor="text1" w:themeTint="80"/>
          <w:right w:val="single" w:sz="4" w:space="0" w:color="5656D1" w:themeColor="text1" w:themeTint="80"/>
        </w:tcBorders>
      </w:tcPr>
    </w:tblStylePr>
    <w:tblStylePr w:type="band2Vert">
      <w:tblPr/>
      <w:tcPr>
        <w:tcBorders>
          <w:left w:val="single" w:sz="4" w:space="0" w:color="5656D1" w:themeColor="text1" w:themeTint="80"/>
          <w:right w:val="single" w:sz="4" w:space="0" w:color="5656D1" w:themeColor="text1" w:themeTint="80"/>
        </w:tcBorders>
      </w:tcPr>
    </w:tblStylePr>
    <w:tblStylePr w:type="band1Horz">
      <w:tblPr/>
      <w:tcPr>
        <w:tcBorders>
          <w:top w:val="single" w:sz="4" w:space="0" w:color="5656D1" w:themeColor="text1" w:themeTint="80"/>
          <w:bottom w:val="single" w:sz="4" w:space="0" w:color="5656D1" w:themeColor="text1" w:themeTint="80"/>
        </w:tcBorders>
      </w:tcPr>
    </w:tblStylePr>
  </w:style>
  <w:style w:type="table" w:styleId="GridTable1Light-Accent2">
    <w:name w:val="Grid Table 1 Light Accent 2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96A9E4" w:themeColor="accent2" w:themeTint="66"/>
        <w:left w:val="single" w:sz="4" w:space="0" w:color="96A9E4" w:themeColor="accent2" w:themeTint="66"/>
        <w:bottom w:val="single" w:sz="4" w:space="0" w:color="96A9E4" w:themeColor="accent2" w:themeTint="66"/>
        <w:right w:val="single" w:sz="4" w:space="0" w:color="96A9E4" w:themeColor="accent2" w:themeTint="66"/>
        <w:insideH w:val="single" w:sz="4" w:space="0" w:color="96A9E4" w:themeColor="accent2" w:themeTint="66"/>
        <w:insideV w:val="single" w:sz="4" w:space="0" w:color="96A9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17E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17E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7979DB" w:themeColor="text1" w:themeTint="66"/>
        <w:left w:val="single" w:sz="4" w:space="0" w:color="7979DB" w:themeColor="text1" w:themeTint="66"/>
        <w:bottom w:val="single" w:sz="4" w:space="0" w:color="7979DB" w:themeColor="text1" w:themeTint="66"/>
        <w:right w:val="single" w:sz="4" w:space="0" w:color="7979DB" w:themeColor="text1" w:themeTint="66"/>
        <w:insideH w:val="single" w:sz="4" w:space="0" w:color="7979DB" w:themeColor="text1" w:themeTint="66"/>
        <w:insideV w:val="single" w:sz="4" w:space="0" w:color="7979DB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36C9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36C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7979DB" w:themeColor="accent1" w:themeTint="66"/>
        <w:left w:val="single" w:sz="4" w:space="0" w:color="7979DB" w:themeColor="accent1" w:themeTint="66"/>
        <w:bottom w:val="single" w:sz="4" w:space="0" w:color="7979DB" w:themeColor="accent1" w:themeTint="66"/>
        <w:right w:val="single" w:sz="4" w:space="0" w:color="7979DB" w:themeColor="accent1" w:themeTint="66"/>
        <w:insideH w:val="single" w:sz="4" w:space="0" w:color="7979DB" w:themeColor="accent1" w:themeTint="66"/>
        <w:insideV w:val="single" w:sz="4" w:space="0" w:color="7979D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36C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36C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semiHidden/>
    <w:unhideWhenUsed/>
    <w:rsid w:val="003047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04770"/>
    <w:rPr>
      <w:rFonts w:ascii="Segoe UI" w:hAnsi="Segoe UI" w:cs="Segoe UI"/>
      <w:sz w:val="18"/>
      <w:szCs w:val="18"/>
      <w:lang w:val="en-US"/>
    </w:rPr>
  </w:style>
  <w:style w:type="paragraph" w:styleId="TableofFigures">
    <w:name w:val="table of figures"/>
    <w:basedOn w:val="Normal"/>
    <w:next w:val="Normal"/>
    <w:uiPriority w:val="99"/>
    <w:unhideWhenUsed/>
    <w:rsid w:val="00047FFE"/>
  </w:style>
  <w:style w:type="character" w:styleId="CommentReference">
    <w:name w:val="annotation reference"/>
    <w:basedOn w:val="DefaultParagraphFont"/>
    <w:uiPriority w:val="99"/>
    <w:semiHidden/>
    <w:unhideWhenUsed/>
    <w:rsid w:val="00EC43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C43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C437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43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437C"/>
    <w:rPr>
      <w:b/>
      <w:bCs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unhideWhenUsed/>
    <w:rsid w:val="00F72776"/>
    <w:rPr>
      <w:color w:val="605E5C"/>
      <w:shd w:val="clear" w:color="auto" w:fill="E1DFDD"/>
    </w:rPr>
  </w:style>
  <w:style w:type="character" w:customStyle="1" w:styleId="CommentTextChar1">
    <w:name w:val="Comment Text Char1"/>
    <w:basedOn w:val="DefaultParagraphFont"/>
    <w:uiPriority w:val="99"/>
    <w:semiHidden/>
    <w:rsid w:val="00957337"/>
    <w:rPr>
      <w:sz w:val="20"/>
      <w:szCs w:val="20"/>
    </w:rPr>
  </w:style>
  <w:style w:type="character" w:customStyle="1" w:styleId="hgkelc">
    <w:name w:val="hgkelc"/>
    <w:basedOn w:val="DefaultParagraphFont"/>
    <w:rsid w:val="00F10203"/>
  </w:style>
  <w:style w:type="character" w:styleId="Emphasis">
    <w:name w:val="Emphasis"/>
    <w:basedOn w:val="DefaultParagraphFont"/>
    <w:uiPriority w:val="20"/>
    <w:qFormat/>
    <w:rsid w:val="00F10203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8E6731"/>
    <w:rPr>
      <w:color w:val="0091DA" w:themeColor="followedHyperlink"/>
      <w:u w:val="single"/>
    </w:rPr>
  </w:style>
  <w:style w:type="paragraph" w:styleId="Revision">
    <w:name w:val="Revision"/>
    <w:hidden/>
    <w:uiPriority w:val="99"/>
    <w:semiHidden/>
    <w:rsid w:val="008E6731"/>
    <w:rPr>
      <w:lang w:val="en-US"/>
    </w:rPr>
  </w:style>
  <w:style w:type="character" w:styleId="Mention">
    <w:name w:val="Mention"/>
    <w:basedOn w:val="DefaultParagraphFont"/>
    <w:uiPriority w:val="99"/>
    <w:unhideWhenUsed/>
    <w:rsid w:val="009C17D1"/>
    <w:rPr>
      <w:color w:val="2B579A"/>
      <w:shd w:val="clear" w:color="auto" w:fill="E1DFDD"/>
    </w:rPr>
  </w:style>
  <w:style w:type="table" w:styleId="ListTable4-Accent2">
    <w:name w:val="List Table 4 Accent 2"/>
    <w:basedOn w:val="TableNormal"/>
    <w:uiPriority w:val="49"/>
    <w:rsid w:val="00DB36D5"/>
    <w:tblPr>
      <w:tblStyleRowBandSize w:val="1"/>
      <w:tblStyleColBandSize w:val="1"/>
      <w:tblBorders>
        <w:top w:val="single" w:sz="4" w:space="0" w:color="617ED6" w:themeColor="accent2" w:themeTint="99"/>
        <w:left w:val="single" w:sz="4" w:space="0" w:color="617ED6" w:themeColor="accent2" w:themeTint="99"/>
        <w:bottom w:val="single" w:sz="4" w:space="0" w:color="617ED6" w:themeColor="accent2" w:themeTint="99"/>
        <w:right w:val="single" w:sz="4" w:space="0" w:color="617ED6" w:themeColor="accent2" w:themeTint="99"/>
        <w:insideH w:val="single" w:sz="4" w:space="0" w:color="617ED6" w:themeColor="accent2" w:themeTint="99"/>
      </w:tblBorders>
    </w:tblPr>
    <w:tblStylePr w:type="firstRow">
      <w:rPr>
        <w:b/>
        <w:bCs/>
        <w:color w:val="25408F" w:themeColor="background1"/>
      </w:rPr>
      <w:tblPr/>
      <w:tcPr>
        <w:tcBorders>
          <w:top w:val="single" w:sz="4" w:space="0" w:color="25408F" w:themeColor="accent2"/>
          <w:left w:val="single" w:sz="4" w:space="0" w:color="25408F" w:themeColor="accent2"/>
          <w:bottom w:val="single" w:sz="4" w:space="0" w:color="25408F" w:themeColor="accent2"/>
          <w:right w:val="single" w:sz="4" w:space="0" w:color="25408F" w:themeColor="accent2"/>
          <w:insideH w:val="nil"/>
        </w:tcBorders>
        <w:shd w:val="clear" w:color="auto" w:fill="25408F" w:themeFill="accent2"/>
      </w:tcPr>
    </w:tblStylePr>
    <w:tblStylePr w:type="lastRow">
      <w:rPr>
        <w:b/>
        <w:bCs/>
      </w:rPr>
      <w:tblPr/>
      <w:tcPr>
        <w:tcBorders>
          <w:top w:val="double" w:sz="4" w:space="0" w:color="617E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D4F1" w:themeFill="accent2" w:themeFillTint="33"/>
      </w:tcPr>
    </w:tblStylePr>
    <w:tblStylePr w:type="band1Horz">
      <w:tblPr/>
      <w:tcPr>
        <w:shd w:val="clear" w:color="auto" w:fill="CAD4F1" w:themeFill="accent2" w:themeFillTint="33"/>
      </w:tcPr>
    </w:tblStylePr>
  </w:style>
  <w:style w:type="table" w:styleId="ListTable7Colorful-Accent4">
    <w:name w:val="List Table 7 Colorful Accent 4"/>
    <w:basedOn w:val="TableNormal"/>
    <w:uiPriority w:val="52"/>
    <w:rsid w:val="00C807A8"/>
    <w:rPr>
      <w:color w:val="A9A9A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2E2E2" w:themeColor="accent4"/>
        </w:tcBorders>
        <w:shd w:val="clear" w:color="auto" w:fill="25408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2E2E2" w:themeColor="accent4"/>
        </w:tcBorders>
        <w:shd w:val="clear" w:color="auto" w:fill="25408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2E2E2" w:themeColor="accent4"/>
        </w:tcBorders>
        <w:shd w:val="clear" w:color="auto" w:fill="25408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2E2E2" w:themeColor="accent4"/>
        </w:tcBorders>
        <w:shd w:val="clear" w:color="auto" w:fill="25408F" w:themeFill="background1"/>
      </w:tcPr>
    </w:tblStylePr>
    <w:tblStylePr w:type="band1Vert">
      <w:tblPr/>
      <w:tcPr>
        <w:shd w:val="clear" w:color="auto" w:fill="F9F9F9" w:themeFill="accent4" w:themeFillTint="33"/>
      </w:tcPr>
    </w:tblStylePr>
    <w:tblStylePr w:type="band1Horz">
      <w:tblPr/>
      <w:tcPr>
        <w:shd w:val="clear" w:color="auto" w:fill="F9F9F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CB2B43"/>
    <w:rPr>
      <w:b/>
      <w:color w:val="00338D"/>
      <w:sz w:val="28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0761C"/>
    <w:rPr>
      <w:sz w:val="16"/>
      <w:lang w:val="en-US"/>
    </w:rPr>
  </w:style>
  <w:style w:type="paragraph" w:customStyle="1" w:styleId="Default">
    <w:name w:val="Default"/>
    <w:rsid w:val="00105F0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/>
    </w:rPr>
  </w:style>
  <w:style w:type="table" w:styleId="TableGridLight">
    <w:name w:val="Grid Table Light"/>
    <w:basedOn w:val="TableNormal"/>
    <w:uiPriority w:val="40"/>
    <w:rsid w:val="00CA7124"/>
    <w:tblPr>
      <w:tblBorders>
        <w:top w:val="single" w:sz="4" w:space="0" w:color="1B2F6A" w:themeColor="background1" w:themeShade="BF"/>
        <w:left w:val="single" w:sz="4" w:space="0" w:color="1B2F6A" w:themeColor="background1" w:themeShade="BF"/>
        <w:bottom w:val="single" w:sz="4" w:space="0" w:color="1B2F6A" w:themeColor="background1" w:themeShade="BF"/>
        <w:right w:val="single" w:sz="4" w:space="0" w:color="1B2F6A" w:themeColor="background1" w:themeShade="BF"/>
        <w:insideH w:val="single" w:sz="4" w:space="0" w:color="1B2F6A" w:themeColor="background1" w:themeShade="BF"/>
        <w:insideV w:val="single" w:sz="4" w:space="0" w:color="1B2F6A" w:themeColor="background1" w:themeShade="BF"/>
      </w:tblBorders>
    </w:tblPr>
  </w:style>
  <w:style w:type="character" w:customStyle="1" w:styleId="Heading1Char">
    <w:name w:val="Heading 1 Char"/>
    <w:basedOn w:val="DefaultParagraphFont"/>
    <w:link w:val="Heading1"/>
    <w:rsid w:val="00F321F2"/>
    <w:rPr>
      <w:color w:val="CDA139" w:themeColor="text2"/>
      <w:sz w:val="48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F321F2"/>
    <w:rPr>
      <w:b/>
      <w:i/>
      <w:color w:val="00338D"/>
      <w:sz w:val="20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rsid w:val="00F321F2"/>
    <w:rPr>
      <w:i/>
      <w:color w:val="00338D"/>
      <w:sz w:val="24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F321F2"/>
    <w:rPr>
      <w:b/>
      <w:color w:val="00338D"/>
      <w:sz w:val="24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semiHidden/>
    <w:rsid w:val="00F321F2"/>
    <w:rPr>
      <w:lang w:val="en-US"/>
    </w:rPr>
  </w:style>
  <w:style w:type="character" w:customStyle="1" w:styleId="Heading7Char">
    <w:name w:val="Heading 7 Char"/>
    <w:basedOn w:val="DefaultParagraphFont"/>
    <w:link w:val="Heading7"/>
    <w:semiHidden/>
    <w:rsid w:val="00F321F2"/>
    <w:rPr>
      <w:lang w:val="en-US"/>
    </w:rPr>
  </w:style>
  <w:style w:type="character" w:customStyle="1" w:styleId="Heading8Char">
    <w:name w:val="Heading 8 Char"/>
    <w:basedOn w:val="DefaultParagraphFont"/>
    <w:link w:val="Heading8"/>
    <w:semiHidden/>
    <w:rsid w:val="00F321F2"/>
    <w:rPr>
      <w:lang w:val="en-US"/>
    </w:rPr>
  </w:style>
  <w:style w:type="character" w:customStyle="1" w:styleId="Heading9Char">
    <w:name w:val="Heading 9 Char"/>
    <w:basedOn w:val="DefaultParagraphFont"/>
    <w:link w:val="Heading9"/>
    <w:semiHidden/>
    <w:rsid w:val="00F321F2"/>
    <w:rPr>
      <w:lang w:val="en-US"/>
    </w:rPr>
  </w:style>
  <w:style w:type="character" w:customStyle="1" w:styleId="SignatureChar">
    <w:name w:val="Signature Char"/>
    <w:basedOn w:val="DefaultParagraphFont"/>
    <w:link w:val="Signature"/>
    <w:uiPriority w:val="1"/>
    <w:rsid w:val="00F321F2"/>
    <w:rPr>
      <w:lang w:val="en-US"/>
    </w:rPr>
  </w:style>
  <w:style w:type="character" w:customStyle="1" w:styleId="BodyText3Char">
    <w:name w:val="Body Text 3 Char"/>
    <w:basedOn w:val="DefaultParagraphFont"/>
    <w:link w:val="BodyText3"/>
    <w:uiPriority w:val="10"/>
    <w:rsid w:val="00F321F2"/>
    <w:rPr>
      <w:sz w:val="18"/>
      <w:szCs w:val="16"/>
      <w:lang w:val="en-US"/>
    </w:rPr>
  </w:style>
  <w:style w:type="paragraph" w:customStyle="1" w:styleId="xmsonormal">
    <w:name w:val="x_msonormal"/>
    <w:basedOn w:val="Normal"/>
    <w:rsid w:val="003F2AEA"/>
    <w:rPr>
      <w:rFonts w:ascii="Calibri" w:eastAsiaTheme="minorHAnsi" w:hAnsi="Calibri" w:cs="Calibri"/>
      <w:lang w:eastAsia="en-US"/>
    </w:rPr>
  </w:style>
  <w:style w:type="character" w:styleId="Strong">
    <w:name w:val="Strong"/>
    <w:basedOn w:val="DefaultParagraphFont"/>
    <w:uiPriority w:val="22"/>
    <w:qFormat/>
    <w:rsid w:val="00201FFE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3B4276"/>
    <w:pPr>
      <w:widowControl w:val="0"/>
      <w:autoSpaceDE w:val="0"/>
      <w:autoSpaceDN w:val="0"/>
      <w:ind w:left="718" w:hanging="361"/>
    </w:pPr>
    <w:rPr>
      <w:rFonts w:ascii="Calibri" w:eastAsia="Calibri" w:hAnsi="Calibri" w:cs="Calibri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4D7A0B"/>
    <w:pPr>
      <w:keepLines/>
      <w:pageBreakBefore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0D0D32" w:themeColor="accent1" w:themeShade="BF"/>
      <w:sz w:val="32"/>
      <w:szCs w:val="32"/>
      <w:lang w:eastAsia="en-US"/>
    </w:rPr>
  </w:style>
  <w:style w:type="paragraph" w:customStyle="1" w:styleId="indentsecondlevel">
    <w:name w:val="indent_second_level"/>
    <w:basedOn w:val="Normal"/>
    <w:rsid w:val="00E207D9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5610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02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585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082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6587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458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811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777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6158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4013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0478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822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316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885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473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0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3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90576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4709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29542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6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309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805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10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420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48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3545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3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3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7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1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1798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7762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26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34" Type="http://schemas.openxmlformats.org/officeDocument/2006/relationships/image" Target="media/image16.jpeg"/><Relationship Id="rId7" Type="http://schemas.openxmlformats.org/officeDocument/2006/relationships/settings" Target="settings.xml"/><Relationship Id="rId25" Type="http://schemas.openxmlformats.org/officeDocument/2006/relationships/image" Target="media/image4.jpeg"/><Relationship Id="rId33" Type="http://schemas.openxmlformats.org/officeDocument/2006/relationships/image" Target="media/image9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3.jpeg"/><Relationship Id="rId32" Type="http://schemas.openxmlformats.org/officeDocument/2006/relationships/footer" Target="footer1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23" Type="http://schemas.openxmlformats.org/officeDocument/2006/relationships/image" Target="media/image2.jpeg"/><Relationship Id="rId28" Type="http://schemas.openxmlformats.org/officeDocument/2006/relationships/image" Target="media/image12.jpeg"/><Relationship Id="rId36" Type="http://schemas.openxmlformats.org/officeDocument/2006/relationships/header" Target="header2.xml"/><Relationship Id="rId10" Type="http://schemas.openxmlformats.org/officeDocument/2006/relationships/endnotes" Target="endnotes.xml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2" Type="http://schemas.openxmlformats.org/officeDocument/2006/relationships/hyperlink" Target="https://ingov.sharepoint.com/sites/INDOTIntranet/SitePages/Templates%2C-Logos-%26-Guidelines.aspx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14.jpeg"/><Relationship Id="rId35" Type="http://schemas.openxmlformats.org/officeDocument/2006/relationships/hyperlink" Target="mailto:jgrass@indot.in.gov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1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4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KIS\Templates\report.dotm" TargetMode="External"/></Relationships>
</file>

<file path=word/theme/theme1.xml><?xml version="1.0" encoding="utf-8"?>
<a:theme xmlns:a="http://schemas.openxmlformats.org/drawingml/2006/main" name="Office Theme">
  <a:themeElements>
    <a:clrScheme name="DOT">
      <a:dk1>
        <a:srgbClr val="121243"/>
      </a:dk1>
      <a:lt1>
        <a:srgbClr val="25408F"/>
      </a:lt1>
      <a:dk2>
        <a:srgbClr val="CDA139"/>
      </a:dk2>
      <a:lt2>
        <a:srgbClr val="FFFFFF"/>
      </a:lt2>
      <a:accent1>
        <a:srgbClr val="121243"/>
      </a:accent1>
      <a:accent2>
        <a:srgbClr val="25408F"/>
      </a:accent2>
      <a:accent3>
        <a:srgbClr val="CDA139"/>
      </a:accent3>
      <a:accent4>
        <a:srgbClr val="E2E2E2"/>
      </a:accent4>
      <a:accent5>
        <a:srgbClr val="005EB8"/>
      </a:accent5>
      <a:accent6>
        <a:srgbClr val="00A3A1"/>
      </a:accent6>
      <a:hlink>
        <a:srgbClr val="0091DA"/>
      </a:hlink>
      <a:folHlink>
        <a:srgbClr val="0091D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6846146ABEEF43AC64B0448B619291" ma:contentTypeVersion="5" ma:contentTypeDescription="Create a new document." ma:contentTypeScope="" ma:versionID="675ce7c36f056c916008a5e93c4a9dde">
  <xsd:schema xmlns:xsd="http://www.w3.org/2001/XMLSchema" xmlns:xs="http://www.w3.org/2001/XMLSchema" xmlns:p="http://schemas.microsoft.com/office/2006/metadata/properties" xmlns:ns2="71be5492-1ca3-4dd5-8004-03e5aefe5d71" xmlns:ns3="2ed706d8-af32-49d6-b845-1dbab49adc61" targetNamespace="http://schemas.microsoft.com/office/2006/metadata/properties" ma:root="true" ma:fieldsID="b54e30726c6018d1f435283bc43e27c5" ns2:_="" ns3:_="">
    <xsd:import namespace="71be5492-1ca3-4dd5-8004-03e5aefe5d71"/>
    <xsd:import namespace="2ed706d8-af32-49d6-b845-1dbab49adc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be5492-1ca3-4dd5-8004-03e5aefe5d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706d8-af32-49d6-b845-1dbab49adc6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3172C8-7546-4FD3-A0EB-489629BD23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1282BD-5889-4DBA-AABA-09D2046851E3}">
  <ds:schemaRefs>
    <ds:schemaRef ds:uri="http://schemas.microsoft.com/office/2006/metadata/properties"/>
    <ds:schemaRef ds:uri="http://schemas.microsoft.com/office/infopath/2007/PartnerControls"/>
    <ds:schemaRef ds:uri="cf458bbb-7650-4dca-910f-140419a120bb"/>
    <ds:schemaRef ds:uri="d51c2e21-b2e3-4ff2-9ded-4afc6d5621c0"/>
  </ds:schemaRefs>
</ds:datastoreItem>
</file>

<file path=customXml/itemProps3.xml><?xml version="1.0" encoding="utf-8"?>
<ds:datastoreItem xmlns:ds="http://schemas.openxmlformats.org/officeDocument/2006/customXml" ds:itemID="{CCF8DB77-3C1E-43E6-9AB7-CDFEFAD10235}"/>
</file>

<file path=customXml/itemProps4.xml><?xml version="1.0" encoding="utf-8"?>
<ds:datastoreItem xmlns:ds="http://schemas.openxmlformats.org/officeDocument/2006/customXml" ds:itemID="{B0A0D95A-83A5-4A68-9957-79715545A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report.dotm</Template>
  <TotalTime>4</TotalTime>
  <Pages>3</Pages>
  <Words>493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3301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KPMG</dc:creator>
  <cp:keywords/>
  <dc:description/>
  <cp:lastModifiedBy>Welch, Faith A</cp:lastModifiedBy>
  <cp:revision>4</cp:revision>
  <cp:lastPrinted>2000-03-07T09:20:00Z</cp:lastPrinted>
  <dcterms:created xsi:type="dcterms:W3CDTF">2023-09-27T18:25:00Z</dcterms:created>
  <dcterms:modified xsi:type="dcterms:W3CDTF">2023-09-29T14:41:00Z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ISDateFmt">
    <vt:lpwstr>MMMM d, yyyy</vt:lpwstr>
  </property>
  <property fmtid="{D5CDD505-2E9C-101B-9397-08002B2CF9AE}" pid="3" name="KISFirmDispName">
    <vt:lpwstr>KPMG LLP</vt:lpwstr>
  </property>
  <property fmtid="{D5CDD505-2E9C-101B-9397-08002B2CF9AE}" pid="4" name="KISFirmPrtName">
    <vt:lpwstr>KPMG LLP</vt:lpwstr>
  </property>
  <property fmtid="{D5CDD505-2E9C-101B-9397-08002B2CF9AE}" pid="5" name="KISFirmInfoA">
    <vt:lpwstr/>
  </property>
  <property fmtid="{D5CDD505-2E9C-101B-9397-08002B2CF9AE}" pid="6" name="KISFirmInfoB">
    <vt:lpwstr/>
  </property>
  <property fmtid="{D5CDD505-2E9C-101B-9397-08002B2CF9AE}" pid="7" name="KISFirmInfoC">
    <vt:lpwstr/>
  </property>
  <property fmtid="{D5CDD505-2E9C-101B-9397-08002B2CF9AE}" pid="8" name="KISFirmDesc">
    <vt:lpwstr>KPMG LLP, a Delaware limited liability partnership and a member firm of the KPMG global organization of independent member firms affiliated with KPMG International Limited, a private English company limited by guarantee.</vt:lpwstr>
  </property>
  <property fmtid="{D5CDD505-2E9C-101B-9397-08002B2CF9AE}" pid="9" name="KISSvcDispName">
    <vt:lpwstr/>
  </property>
  <property fmtid="{D5CDD505-2E9C-101B-9397-08002B2CF9AE}" pid="10" name="KISSvcPrtName">
    <vt:lpwstr/>
  </property>
  <property fmtid="{D5CDD505-2E9C-101B-9397-08002B2CF9AE}" pid="11" name="KISSvcInfoA">
    <vt:lpwstr/>
  </property>
  <property fmtid="{D5CDD505-2E9C-101B-9397-08002B2CF9AE}" pid="12" name="KISSvcInfoB">
    <vt:lpwstr/>
  </property>
  <property fmtid="{D5CDD505-2E9C-101B-9397-08002B2CF9AE}" pid="13" name="KISSvcInfoC">
    <vt:lpwstr/>
  </property>
  <property fmtid="{D5CDD505-2E9C-101B-9397-08002B2CF9AE}" pid="14" name="KISOffName">
    <vt:lpwstr>Please select an office</vt:lpwstr>
  </property>
  <property fmtid="{D5CDD505-2E9C-101B-9397-08002B2CF9AE}" pid="15" name="KISOffCity">
    <vt:lpwstr/>
  </property>
  <property fmtid="{D5CDD505-2E9C-101B-9397-08002B2CF9AE}" pid="16" name="KISOffInfoA">
    <vt:lpwstr/>
  </property>
  <property fmtid="{D5CDD505-2E9C-101B-9397-08002B2CF9AE}" pid="17" name="KISOff1Addr">
    <vt:lpwstr/>
  </property>
  <property fmtid="{D5CDD505-2E9C-101B-9397-08002B2CF9AE}" pid="18" name="KISOff2Addr">
    <vt:lpwstr/>
  </property>
  <property fmtid="{D5CDD505-2E9C-101B-9397-08002B2CF9AE}" pid="19" name="KISOff3Addr">
    <vt:lpwstr/>
  </property>
  <property fmtid="{D5CDD505-2E9C-101B-9397-08002B2CF9AE}" pid="20" name="KISClient">
    <vt:lpwstr/>
  </property>
  <property fmtid="{D5CDD505-2E9C-101B-9397-08002B2CF9AE}" pid="21" name="KISSubject">
    <vt:lpwstr/>
  </property>
  <property fmtid="{D5CDD505-2E9C-101B-9397-08002B2CF9AE}" pid="22" name="KISRepSubTitle">
    <vt:lpwstr/>
  </property>
  <property fmtid="{D5CDD505-2E9C-101B-9397-08002B2CF9AE}" pid="23" name="KISHdrInfo">
    <vt:lpwstr>January 2021</vt:lpwstr>
  </property>
  <property fmtid="{D5CDD505-2E9C-101B-9397-08002B2CF9AE}" pid="24" name="KISTmpltVer">
    <vt:lpwstr>5.2</vt:lpwstr>
  </property>
  <property fmtid="{D5CDD505-2E9C-101B-9397-08002B2CF9AE}" pid="25" name="KISFirmCopyright">
    <vt:lpwstr>© 2021 KPMG LLP, a Delaware limited liability partnership and a member firm of the KPMG global organization of independent member firms affiliated with KPMG International Limited, a private English company limited by guarantee. All rights reserved.</vt:lpwstr>
  </property>
  <property fmtid="{D5CDD505-2E9C-101B-9397-08002B2CF9AE}" pid="26" name="KISFirmCopyright2">
    <vt:lpwstr/>
  </property>
  <property fmtid="{D5CDD505-2E9C-101B-9397-08002B2CF9AE}" pid="27" name="KISHdrInfoA">
    <vt:lpwstr/>
  </property>
  <property fmtid="{D5CDD505-2E9C-101B-9397-08002B2CF9AE}" pid="28" name="KISConfidential">
    <vt:lpwstr/>
  </property>
  <property fmtid="{D5CDD505-2E9C-101B-9397-08002B2CF9AE}" pid="29" name="KISDocClassMsg">
    <vt:lpwstr/>
  </property>
  <property fmtid="{D5CDD505-2E9C-101B-9397-08002B2CF9AE}" pid="30" name="KISFirmDesc2">
    <vt:lpwstr/>
  </property>
  <property fmtid="{D5CDD505-2E9C-101B-9397-08002B2CF9AE}" pid="31" name="ContentTypeId">
    <vt:lpwstr>0x010100916846146ABEEF43AC64B0448B619291</vt:lpwstr>
  </property>
  <property fmtid="{D5CDD505-2E9C-101B-9397-08002B2CF9AE}" pid="32" name="MediaServiceImageTags">
    <vt:lpwstr/>
  </property>
</Properties>
</file>