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85AA2" w14:textId="1928B4B0" w:rsidR="00B4427C" w:rsidRDefault="0031578E" w:rsidP="00277FF3">
      <w:pPr>
        <w:pStyle w:val="Heading1"/>
        <w:spacing w:before="0" w:after="120"/>
      </w:pPr>
      <w:bookmarkStart w:id="0" w:name="_Toc145494053"/>
      <w:r>
        <w:t>Demographics</w:t>
      </w:r>
      <w:r w:rsidR="006F486A">
        <w:t xml:space="preserve"> Form</w:t>
      </w:r>
      <w:bookmarkEnd w:id="0"/>
    </w:p>
    <w:p w14:paraId="0E0BFD3D" w14:textId="78B02711" w:rsidR="0031578E" w:rsidRPr="0031578E" w:rsidRDefault="0031578E" w:rsidP="0031578E">
      <w:pPr>
        <w:pStyle w:val="BodyText"/>
        <w:jc w:val="both"/>
      </w:pPr>
      <w:r w:rsidRPr="0031578E">
        <w:t xml:space="preserve">Thank you for taking a few minutes to complete this survey. </w:t>
      </w:r>
      <w:r w:rsidRPr="0031578E">
        <w:rPr>
          <w:b/>
          <w:bCs/>
        </w:rPr>
        <w:t>Answering the following questions is optional</w:t>
      </w:r>
      <w:r w:rsidRPr="0031578E">
        <w:t xml:space="preserve"> but your response will be extremely helpful in ensuring the fairness and equity of </w:t>
      </w:r>
      <w:r w:rsidR="00981118">
        <w:t>INDOT’s</w:t>
      </w:r>
      <w:r w:rsidRPr="0031578E">
        <w:t xml:space="preserve"> public involvement process. Submissions will be kept confidential and separate from any personally identifiable information so that respondents will remain anonymous. These questions are not listed in any particular order</w:t>
      </w:r>
      <w:r>
        <w:t>.</w:t>
      </w:r>
    </w:p>
    <w:p w14:paraId="2801FC04" w14:textId="5343C229" w:rsidR="0061160C" w:rsidRPr="0061160C" w:rsidRDefault="0061160C" w:rsidP="006945D6">
      <w:pPr>
        <w:pStyle w:val="BodyText"/>
        <w:spacing w:after="120"/>
        <w:rPr>
          <w:b/>
          <w:bCs/>
        </w:rPr>
      </w:pPr>
      <w:r w:rsidRPr="0061160C">
        <w:rPr>
          <w:b/>
          <w:bCs/>
        </w:rPr>
        <w:t>What is your race?</w:t>
      </w:r>
    </w:p>
    <w:p w14:paraId="6F2DFC5E" w14:textId="041A19DD" w:rsidR="0061160C" w:rsidRPr="0061160C" w:rsidRDefault="0061160C" w:rsidP="0061160C">
      <w:pPr>
        <w:tabs>
          <w:tab w:val="left" w:pos="1570"/>
          <w:tab w:val="left" w:pos="4717"/>
          <w:tab w:val="left" w:pos="9062"/>
        </w:tabs>
        <w:spacing w:before="120" w:after="120"/>
        <w:rPr>
          <w:sz w:val="20"/>
          <w:szCs w:val="20"/>
        </w:rPr>
      </w:pPr>
      <w:r w:rsidRPr="00981118">
        <w:rPr>
          <w:sz w:val="28"/>
          <w:szCs w:val="28"/>
        </w:rPr>
        <w:t xml:space="preserve">  □ </w:t>
      </w:r>
      <w:r w:rsidRPr="0061160C">
        <w:rPr>
          <w:sz w:val="20"/>
          <w:szCs w:val="20"/>
        </w:rPr>
        <w:t xml:space="preserve">Black or African American    </w:t>
      </w:r>
      <w:r w:rsidRPr="00981118">
        <w:rPr>
          <w:sz w:val="28"/>
          <w:szCs w:val="28"/>
        </w:rPr>
        <w:t xml:space="preserve">□ </w:t>
      </w:r>
      <w:r w:rsidRPr="0061160C">
        <w:rPr>
          <w:sz w:val="20"/>
          <w:szCs w:val="20"/>
        </w:rPr>
        <w:t xml:space="preserve">American Indian or Alaskan Native    </w:t>
      </w:r>
      <w:r w:rsidRPr="00981118">
        <w:rPr>
          <w:sz w:val="28"/>
          <w:szCs w:val="28"/>
        </w:rPr>
        <w:t xml:space="preserve"> □</w:t>
      </w:r>
      <w:r w:rsidR="00981118">
        <w:rPr>
          <w:sz w:val="28"/>
          <w:szCs w:val="28"/>
        </w:rPr>
        <w:t xml:space="preserve"> </w:t>
      </w:r>
      <w:r w:rsidRPr="0061160C">
        <w:rPr>
          <w:sz w:val="20"/>
          <w:szCs w:val="20"/>
        </w:rPr>
        <w:t xml:space="preserve">Asian    </w:t>
      </w:r>
      <w:r w:rsidR="00981118">
        <w:rPr>
          <w:sz w:val="20"/>
          <w:szCs w:val="20"/>
        </w:rPr>
        <w:t xml:space="preserve"> </w:t>
      </w:r>
      <w:r w:rsidRPr="0061160C">
        <w:rPr>
          <w:sz w:val="20"/>
          <w:szCs w:val="20"/>
        </w:rPr>
        <w:t xml:space="preserve"> </w:t>
      </w:r>
      <w:r w:rsidRPr="00981118">
        <w:rPr>
          <w:sz w:val="28"/>
          <w:szCs w:val="28"/>
        </w:rPr>
        <w:t>□</w:t>
      </w:r>
      <w:r w:rsidRPr="0061160C">
        <w:rPr>
          <w:sz w:val="20"/>
          <w:szCs w:val="20"/>
        </w:rPr>
        <w:t xml:space="preserve"> Hispanic </w:t>
      </w:r>
      <w:r w:rsidR="00981118">
        <w:rPr>
          <w:sz w:val="20"/>
          <w:szCs w:val="20"/>
        </w:rPr>
        <w:t xml:space="preserve">or </w:t>
      </w:r>
      <w:r w:rsidRPr="0061160C">
        <w:rPr>
          <w:sz w:val="20"/>
          <w:szCs w:val="20"/>
        </w:rPr>
        <w:t>Latino</w:t>
      </w:r>
    </w:p>
    <w:p w14:paraId="39A73C1A" w14:textId="4E48BAE8" w:rsidR="0061160C" w:rsidRDefault="0061160C" w:rsidP="0061160C">
      <w:pPr>
        <w:tabs>
          <w:tab w:val="left" w:pos="1570"/>
          <w:tab w:val="left" w:pos="4717"/>
          <w:tab w:val="left" w:pos="9062"/>
        </w:tabs>
        <w:spacing w:before="120" w:after="120"/>
        <w:rPr>
          <w:sz w:val="20"/>
          <w:szCs w:val="20"/>
        </w:rPr>
      </w:pPr>
      <w:r w:rsidRPr="00981118">
        <w:rPr>
          <w:sz w:val="28"/>
          <w:szCs w:val="28"/>
        </w:rPr>
        <w:t xml:space="preserve">  □</w:t>
      </w:r>
      <w:r w:rsidRPr="0061160C">
        <w:rPr>
          <w:sz w:val="20"/>
          <w:szCs w:val="20"/>
        </w:rPr>
        <w:t xml:space="preserve"> White   </w:t>
      </w:r>
      <w:r w:rsidR="00981118">
        <w:rPr>
          <w:sz w:val="20"/>
          <w:szCs w:val="20"/>
        </w:rPr>
        <w:t xml:space="preserve">   </w:t>
      </w:r>
      <w:r w:rsidRPr="0061160C">
        <w:rPr>
          <w:sz w:val="20"/>
          <w:szCs w:val="20"/>
        </w:rPr>
        <w:t xml:space="preserve"> </w:t>
      </w:r>
      <w:r w:rsidRPr="00981118">
        <w:rPr>
          <w:sz w:val="28"/>
          <w:szCs w:val="28"/>
        </w:rPr>
        <w:t xml:space="preserve"> □</w:t>
      </w:r>
      <w:r w:rsidRPr="0061160C">
        <w:rPr>
          <w:sz w:val="20"/>
          <w:szCs w:val="20"/>
        </w:rPr>
        <w:t xml:space="preserve"> Native Hawaiian or Other Pacific Islander    </w:t>
      </w:r>
      <w:r w:rsidRPr="00981118">
        <w:rPr>
          <w:sz w:val="28"/>
          <w:szCs w:val="28"/>
        </w:rPr>
        <w:t xml:space="preserve"> □</w:t>
      </w:r>
      <w:r w:rsidRPr="0061160C">
        <w:rPr>
          <w:sz w:val="20"/>
          <w:szCs w:val="20"/>
        </w:rPr>
        <w:t xml:space="preserve"> </w:t>
      </w:r>
      <w:r w:rsidR="00981118">
        <w:rPr>
          <w:sz w:val="20"/>
          <w:szCs w:val="20"/>
        </w:rPr>
        <w:t>P</w:t>
      </w:r>
      <w:r w:rsidRPr="0061160C">
        <w:rPr>
          <w:sz w:val="20"/>
          <w:szCs w:val="20"/>
        </w:rPr>
        <w:t>refer to self-describe:</w:t>
      </w:r>
      <w:r w:rsidR="00981118">
        <w:rPr>
          <w:sz w:val="20"/>
          <w:szCs w:val="20"/>
        </w:rPr>
        <w:t xml:space="preserve"> </w:t>
      </w:r>
      <w:r w:rsidRPr="0061160C">
        <w:rPr>
          <w:sz w:val="20"/>
          <w:szCs w:val="20"/>
        </w:rPr>
        <w:t>___________</w:t>
      </w:r>
      <w:r w:rsidR="00981118">
        <w:rPr>
          <w:sz w:val="20"/>
          <w:szCs w:val="20"/>
        </w:rPr>
        <w:t>_</w:t>
      </w:r>
      <w:r w:rsidRPr="0061160C">
        <w:rPr>
          <w:sz w:val="20"/>
          <w:szCs w:val="20"/>
        </w:rPr>
        <w:t>__</w:t>
      </w:r>
    </w:p>
    <w:p w14:paraId="693E826D" w14:textId="77777777" w:rsidR="0061160C" w:rsidRPr="0061160C" w:rsidRDefault="0061160C" w:rsidP="006945D6">
      <w:pPr>
        <w:pStyle w:val="BodyText"/>
        <w:spacing w:after="120"/>
        <w:rPr>
          <w:b/>
          <w:bCs/>
        </w:rPr>
      </w:pPr>
      <w:r w:rsidRPr="0061160C">
        <w:rPr>
          <w:b/>
          <w:bCs/>
        </w:rPr>
        <w:t>What is the primary language spoken in your home?</w:t>
      </w:r>
    </w:p>
    <w:p w14:paraId="1E1E804B" w14:textId="5ACF6605" w:rsidR="0061160C" w:rsidRPr="00534C8E" w:rsidRDefault="0061160C" w:rsidP="006945D6">
      <w:pPr>
        <w:pStyle w:val="BodyText"/>
        <w:spacing w:before="120" w:after="120"/>
      </w:pPr>
      <w:r w:rsidRPr="00981118">
        <w:rPr>
          <w:b/>
          <w:position w:val="2"/>
          <w:sz w:val="28"/>
          <w:szCs w:val="28"/>
        </w:rPr>
        <w:t>□</w:t>
      </w:r>
      <w:r w:rsidRPr="00534C8E">
        <w:rPr>
          <w:b/>
          <w:position w:val="2"/>
        </w:rPr>
        <w:t xml:space="preserve"> </w:t>
      </w:r>
      <w:r w:rsidRPr="00534C8E">
        <w:t>English</w:t>
      </w:r>
      <w:r w:rsidR="00981118">
        <w:t xml:space="preserve">      </w:t>
      </w:r>
      <w:r w:rsidRPr="00534C8E">
        <w:tab/>
      </w:r>
      <w:r w:rsidRPr="00981118">
        <w:rPr>
          <w:b/>
          <w:position w:val="2"/>
          <w:sz w:val="28"/>
          <w:szCs w:val="28"/>
        </w:rPr>
        <w:t xml:space="preserve">□ </w:t>
      </w:r>
      <w:r w:rsidRPr="00534C8E">
        <w:t>Spanish</w:t>
      </w:r>
      <w:r w:rsidRPr="00534C8E">
        <w:tab/>
      </w:r>
      <w:r w:rsidR="00981118">
        <w:t xml:space="preserve">           </w:t>
      </w:r>
      <w:r w:rsidRPr="00981118">
        <w:rPr>
          <w:b/>
          <w:position w:val="2"/>
          <w:sz w:val="28"/>
          <w:szCs w:val="28"/>
        </w:rPr>
        <w:t xml:space="preserve">□ </w:t>
      </w:r>
      <w:r w:rsidRPr="00534C8E">
        <w:t>Other</w:t>
      </w:r>
      <w:r>
        <w:t xml:space="preserve"> (Please specify)</w:t>
      </w:r>
      <w:r w:rsidRPr="00534C8E">
        <w:t>:</w:t>
      </w:r>
      <w:r w:rsidRPr="00534C8E">
        <w:rPr>
          <w:spacing w:val="23"/>
        </w:rPr>
        <w:t xml:space="preserve"> </w:t>
      </w:r>
      <w:r w:rsidR="006945D6" w:rsidRPr="0061160C">
        <w:t>_________</w:t>
      </w:r>
      <w:r w:rsidR="00981118">
        <w:t>_____</w:t>
      </w:r>
      <w:r w:rsidR="006945D6" w:rsidRPr="0061160C">
        <w:t>_________</w:t>
      </w:r>
      <w:r w:rsidR="00981118">
        <w:t>________</w:t>
      </w:r>
      <w:r w:rsidR="006945D6" w:rsidRPr="0061160C">
        <w:t>_</w:t>
      </w:r>
      <w:r>
        <w:rPr>
          <w:u w:val="thick" w:color="221E1F"/>
        </w:rPr>
        <w:t xml:space="preserve">                     </w:t>
      </w:r>
    </w:p>
    <w:p w14:paraId="2C012E77" w14:textId="3F65FDEC" w:rsidR="0061160C" w:rsidRPr="006945D6" w:rsidRDefault="0061160C" w:rsidP="006945D6">
      <w:pPr>
        <w:pStyle w:val="BodyText"/>
        <w:spacing w:after="120"/>
        <w:rPr>
          <w:b/>
          <w:bCs/>
        </w:rPr>
      </w:pPr>
      <w:r w:rsidRPr="006945D6">
        <w:rPr>
          <w:b/>
          <w:bCs/>
        </w:rPr>
        <w:t>Was</w:t>
      </w:r>
      <w:r w:rsidR="00981118">
        <w:rPr>
          <w:b/>
          <w:bCs/>
        </w:rPr>
        <w:t xml:space="preserve"> the</w:t>
      </w:r>
      <w:r w:rsidRPr="006945D6">
        <w:rPr>
          <w:b/>
          <w:bCs/>
        </w:rPr>
        <w:t xml:space="preserve"> project information translated into other languages appropriately?</w:t>
      </w:r>
    </w:p>
    <w:p w14:paraId="446058A2" w14:textId="016E9E4C" w:rsidR="0061160C" w:rsidRPr="00534C8E" w:rsidRDefault="0061160C" w:rsidP="006945D6">
      <w:pPr>
        <w:pStyle w:val="BodyText"/>
        <w:spacing w:before="120" w:after="120"/>
      </w:pPr>
      <w:r w:rsidRPr="00981118">
        <w:rPr>
          <w:b/>
          <w:position w:val="2"/>
          <w:sz w:val="28"/>
          <w:szCs w:val="28"/>
        </w:rPr>
        <w:t xml:space="preserve">   □</w:t>
      </w:r>
      <w:r w:rsidRPr="00534C8E">
        <w:rPr>
          <w:b/>
          <w:position w:val="2"/>
        </w:rPr>
        <w:t xml:space="preserve"> </w:t>
      </w:r>
      <w:r w:rsidRPr="00534C8E">
        <w:rPr>
          <w:spacing w:val="-9"/>
        </w:rPr>
        <w:t>Yes</w:t>
      </w:r>
      <w:r w:rsidRPr="00534C8E">
        <w:rPr>
          <w:spacing w:val="-9"/>
        </w:rPr>
        <w:tab/>
      </w:r>
      <w:r w:rsidR="00981118">
        <w:rPr>
          <w:spacing w:val="-9"/>
        </w:rPr>
        <w:t xml:space="preserve">            </w:t>
      </w:r>
      <w:r w:rsidRPr="00981118">
        <w:rPr>
          <w:b/>
          <w:position w:val="2"/>
          <w:sz w:val="28"/>
          <w:szCs w:val="28"/>
        </w:rPr>
        <w:t>□</w:t>
      </w:r>
      <w:r w:rsidRPr="00981118">
        <w:rPr>
          <w:b/>
          <w:spacing w:val="-1"/>
          <w:position w:val="2"/>
          <w:sz w:val="28"/>
          <w:szCs w:val="28"/>
        </w:rPr>
        <w:t xml:space="preserve"> </w:t>
      </w:r>
      <w:r w:rsidRPr="00534C8E">
        <w:t>No</w:t>
      </w:r>
      <w:r w:rsidR="006945D6">
        <w:tab/>
        <w:t xml:space="preserve"> </w:t>
      </w:r>
      <w:r w:rsidR="00981118">
        <w:t xml:space="preserve">                   </w:t>
      </w:r>
      <w:r w:rsidR="006945D6" w:rsidRPr="00981118">
        <w:rPr>
          <w:sz w:val="28"/>
          <w:szCs w:val="28"/>
        </w:rPr>
        <w:t>□</w:t>
      </w:r>
      <w:r w:rsidRPr="00534C8E">
        <w:rPr>
          <w:b/>
          <w:spacing w:val="-1"/>
          <w:position w:val="2"/>
        </w:rPr>
        <w:t xml:space="preserve"> </w:t>
      </w:r>
      <w:r w:rsidRPr="00534C8E">
        <w:t>N</w:t>
      </w:r>
      <w:r>
        <w:t>ot Applicable</w:t>
      </w:r>
    </w:p>
    <w:p w14:paraId="70E78827" w14:textId="77777777" w:rsidR="0061160C" w:rsidRPr="006945D6" w:rsidRDefault="0061160C" w:rsidP="006945D6">
      <w:pPr>
        <w:pStyle w:val="BodyText"/>
        <w:spacing w:after="120"/>
        <w:rPr>
          <w:b/>
          <w:bCs/>
        </w:rPr>
      </w:pPr>
      <w:r w:rsidRPr="006945D6">
        <w:rPr>
          <w:b/>
          <w:bCs/>
        </w:rPr>
        <w:t>How many people live in your household?</w:t>
      </w:r>
    </w:p>
    <w:p w14:paraId="7D5F434A" w14:textId="577B16D1" w:rsidR="0061160C" w:rsidRPr="00534C8E" w:rsidRDefault="0061160C" w:rsidP="006945D6">
      <w:pPr>
        <w:pStyle w:val="BodyText"/>
        <w:spacing w:before="120" w:after="120"/>
      </w:pPr>
      <w:r w:rsidRPr="00981118">
        <w:rPr>
          <w:b/>
          <w:position w:val="2"/>
          <w:sz w:val="28"/>
          <w:szCs w:val="28"/>
        </w:rPr>
        <w:t>□</w:t>
      </w:r>
      <w:r w:rsidRPr="00534C8E">
        <w:rPr>
          <w:b/>
          <w:position w:val="2"/>
        </w:rPr>
        <w:t xml:space="preserve"> </w:t>
      </w:r>
      <w:r w:rsidRPr="00534C8E">
        <w:t>1</w:t>
      </w:r>
      <w:r w:rsidRPr="00534C8E">
        <w:rPr>
          <w:spacing w:val="-1"/>
        </w:rPr>
        <w:t xml:space="preserve"> </w:t>
      </w:r>
      <w:r w:rsidRPr="00534C8E">
        <w:t>-</w:t>
      </w:r>
      <w:r w:rsidRPr="00534C8E">
        <w:rPr>
          <w:spacing w:val="-1"/>
        </w:rPr>
        <w:t xml:space="preserve"> </w:t>
      </w:r>
      <w:r w:rsidRPr="00534C8E">
        <w:t>2</w:t>
      </w:r>
      <w:r w:rsidRPr="00534C8E">
        <w:tab/>
      </w:r>
      <w:r w:rsidR="00981118">
        <w:t xml:space="preserve">          </w:t>
      </w:r>
      <w:r w:rsidRPr="00981118">
        <w:rPr>
          <w:b/>
          <w:position w:val="2"/>
          <w:sz w:val="28"/>
          <w:szCs w:val="28"/>
        </w:rPr>
        <w:t>□</w:t>
      </w:r>
      <w:r w:rsidRPr="00534C8E">
        <w:rPr>
          <w:b/>
          <w:position w:val="2"/>
        </w:rPr>
        <w:t xml:space="preserve"> </w:t>
      </w:r>
      <w:r w:rsidRPr="00534C8E">
        <w:t>3</w:t>
      </w:r>
      <w:r w:rsidRPr="00534C8E">
        <w:rPr>
          <w:spacing w:val="-1"/>
        </w:rPr>
        <w:t xml:space="preserve"> </w:t>
      </w:r>
      <w:r w:rsidRPr="00534C8E">
        <w:t>-</w:t>
      </w:r>
      <w:r w:rsidRPr="00534C8E">
        <w:rPr>
          <w:spacing w:val="-1"/>
        </w:rPr>
        <w:t xml:space="preserve"> </w:t>
      </w:r>
      <w:r w:rsidRPr="00534C8E">
        <w:t>5</w:t>
      </w:r>
      <w:r w:rsidRPr="00534C8E">
        <w:tab/>
      </w:r>
      <w:r w:rsidR="00981118">
        <w:t xml:space="preserve">          </w:t>
      </w:r>
      <w:r w:rsidRPr="00981118">
        <w:rPr>
          <w:b/>
          <w:position w:val="2"/>
          <w:sz w:val="28"/>
          <w:szCs w:val="28"/>
        </w:rPr>
        <w:t>□</w:t>
      </w:r>
      <w:r w:rsidRPr="00534C8E">
        <w:rPr>
          <w:b/>
          <w:position w:val="2"/>
        </w:rPr>
        <w:t xml:space="preserve"> </w:t>
      </w:r>
      <w:r w:rsidRPr="00534C8E">
        <w:t>6</w:t>
      </w:r>
      <w:r w:rsidRPr="00534C8E">
        <w:rPr>
          <w:spacing w:val="-1"/>
        </w:rPr>
        <w:t xml:space="preserve"> </w:t>
      </w:r>
      <w:r w:rsidRPr="00534C8E">
        <w:t>+</w:t>
      </w:r>
    </w:p>
    <w:p w14:paraId="46C51C04" w14:textId="77777777" w:rsidR="0061160C" w:rsidRPr="00534C8E" w:rsidRDefault="0061160C" w:rsidP="006945D6">
      <w:pPr>
        <w:pStyle w:val="BodyText"/>
        <w:spacing w:after="120"/>
        <w:rPr>
          <w:i/>
        </w:rPr>
      </w:pPr>
      <w:r w:rsidRPr="00534C8E">
        <w:rPr>
          <w:b/>
        </w:rPr>
        <w:t xml:space="preserve">What are the age ranges of those living in your household? </w:t>
      </w:r>
      <w:r w:rsidRPr="00534C8E">
        <w:rPr>
          <w:i/>
        </w:rPr>
        <w:t>(Check all that apply.)</w:t>
      </w:r>
    </w:p>
    <w:p w14:paraId="12D0A105" w14:textId="64D29923" w:rsidR="0061160C" w:rsidRPr="00534C8E" w:rsidRDefault="0061160C" w:rsidP="006945D6">
      <w:pPr>
        <w:pStyle w:val="BodyText"/>
        <w:spacing w:before="120" w:after="120"/>
      </w:pPr>
      <w:r w:rsidRPr="00981118">
        <w:rPr>
          <w:b/>
          <w:position w:val="2"/>
          <w:sz w:val="28"/>
          <w:szCs w:val="28"/>
        </w:rPr>
        <w:t xml:space="preserve">  □</w:t>
      </w:r>
      <w:r w:rsidRPr="00534C8E">
        <w:rPr>
          <w:b/>
          <w:spacing w:val="-2"/>
          <w:position w:val="2"/>
        </w:rPr>
        <w:t xml:space="preserve"> </w:t>
      </w:r>
      <w:r w:rsidRPr="00534C8E">
        <w:t>Under</w:t>
      </w:r>
      <w:r w:rsidRPr="00534C8E">
        <w:rPr>
          <w:spacing w:val="-2"/>
        </w:rPr>
        <w:t xml:space="preserve"> </w:t>
      </w:r>
      <w:r w:rsidRPr="00534C8E">
        <w:t>18</w:t>
      </w:r>
      <w:r w:rsidRPr="00534C8E">
        <w:tab/>
      </w:r>
      <w:r w:rsidR="006945D6">
        <w:t xml:space="preserve">     </w:t>
      </w:r>
      <w:r w:rsidR="00981118">
        <w:t xml:space="preserve"> </w:t>
      </w:r>
      <w:r w:rsidRPr="00981118">
        <w:rPr>
          <w:b/>
          <w:position w:val="2"/>
          <w:sz w:val="28"/>
          <w:szCs w:val="28"/>
        </w:rPr>
        <w:t>□</w:t>
      </w:r>
      <w:r w:rsidRPr="00534C8E">
        <w:rPr>
          <w:b/>
          <w:position w:val="2"/>
        </w:rPr>
        <w:t xml:space="preserve"> </w:t>
      </w:r>
      <w:r w:rsidRPr="00534C8E">
        <w:t>19</w:t>
      </w:r>
      <w:r w:rsidRPr="00534C8E">
        <w:rPr>
          <w:spacing w:val="-2"/>
        </w:rPr>
        <w:t xml:space="preserve"> </w:t>
      </w:r>
      <w:r w:rsidRPr="00534C8E">
        <w:t>-</w:t>
      </w:r>
      <w:r w:rsidRPr="00534C8E">
        <w:rPr>
          <w:spacing w:val="-1"/>
        </w:rPr>
        <w:t xml:space="preserve"> </w:t>
      </w:r>
      <w:r w:rsidRPr="00534C8E">
        <w:t>44</w:t>
      </w:r>
      <w:r w:rsidRPr="00534C8E">
        <w:tab/>
      </w:r>
      <w:r w:rsidR="006945D6">
        <w:t xml:space="preserve">     </w:t>
      </w:r>
      <w:r w:rsidR="00981118">
        <w:t xml:space="preserve">  </w:t>
      </w:r>
      <w:r w:rsidR="006945D6">
        <w:t xml:space="preserve">    </w:t>
      </w:r>
      <w:r w:rsidRPr="00981118">
        <w:rPr>
          <w:b/>
          <w:position w:val="2"/>
          <w:sz w:val="28"/>
          <w:szCs w:val="28"/>
        </w:rPr>
        <w:t xml:space="preserve">□ </w:t>
      </w:r>
      <w:r w:rsidRPr="00534C8E">
        <w:t>45</w:t>
      </w:r>
      <w:r w:rsidRPr="00534C8E">
        <w:rPr>
          <w:spacing w:val="-2"/>
        </w:rPr>
        <w:t xml:space="preserve"> </w:t>
      </w:r>
      <w:r w:rsidRPr="00534C8E">
        <w:t>-</w:t>
      </w:r>
      <w:r w:rsidRPr="00534C8E">
        <w:rPr>
          <w:spacing w:val="-1"/>
        </w:rPr>
        <w:t xml:space="preserve"> </w:t>
      </w:r>
      <w:r w:rsidRPr="00534C8E">
        <w:t>64</w:t>
      </w:r>
      <w:r w:rsidR="006945D6">
        <w:t xml:space="preserve">     </w:t>
      </w:r>
      <w:r w:rsidR="006945D6" w:rsidRPr="00981118">
        <w:rPr>
          <w:sz w:val="28"/>
          <w:szCs w:val="28"/>
        </w:rPr>
        <w:t xml:space="preserve">  </w:t>
      </w:r>
      <w:r w:rsidR="00981118">
        <w:rPr>
          <w:sz w:val="28"/>
          <w:szCs w:val="28"/>
        </w:rPr>
        <w:t xml:space="preserve">      </w:t>
      </w:r>
      <w:r w:rsidR="006945D6" w:rsidRPr="00981118">
        <w:rPr>
          <w:sz w:val="28"/>
          <w:szCs w:val="28"/>
        </w:rPr>
        <w:t xml:space="preserve"> </w:t>
      </w:r>
      <w:r w:rsidRPr="00981118">
        <w:rPr>
          <w:b/>
          <w:position w:val="2"/>
          <w:sz w:val="28"/>
          <w:szCs w:val="28"/>
        </w:rPr>
        <w:t>□</w:t>
      </w:r>
      <w:r w:rsidRPr="00534C8E">
        <w:rPr>
          <w:b/>
          <w:position w:val="2"/>
        </w:rPr>
        <w:t xml:space="preserve"> </w:t>
      </w:r>
      <w:r w:rsidRPr="00534C8E">
        <w:t>65</w:t>
      </w:r>
      <w:r w:rsidRPr="00534C8E">
        <w:rPr>
          <w:spacing w:val="-1"/>
        </w:rPr>
        <w:t xml:space="preserve"> </w:t>
      </w:r>
      <w:r w:rsidRPr="00534C8E">
        <w:t>+</w:t>
      </w:r>
    </w:p>
    <w:p w14:paraId="5984813F" w14:textId="77777777" w:rsidR="0061160C" w:rsidRPr="006945D6" w:rsidRDefault="0061160C" w:rsidP="006945D6">
      <w:pPr>
        <w:pStyle w:val="BodyText"/>
        <w:spacing w:after="120"/>
        <w:rPr>
          <w:b/>
          <w:bCs/>
        </w:rPr>
      </w:pPr>
      <w:r w:rsidRPr="006945D6">
        <w:rPr>
          <w:b/>
          <w:bCs/>
        </w:rPr>
        <w:t>What is your annual household income?</w:t>
      </w:r>
    </w:p>
    <w:p w14:paraId="4B5F24BA" w14:textId="05782318" w:rsidR="0061160C" w:rsidRPr="00534C8E" w:rsidRDefault="0061160C" w:rsidP="006945D6">
      <w:pPr>
        <w:pStyle w:val="BodyText"/>
        <w:spacing w:before="120" w:after="120"/>
      </w:pPr>
      <w:r w:rsidRPr="00981118">
        <w:rPr>
          <w:b/>
          <w:position w:val="2"/>
          <w:sz w:val="28"/>
          <w:szCs w:val="28"/>
        </w:rPr>
        <w:t xml:space="preserve">   □</w:t>
      </w:r>
      <w:r w:rsidRPr="00534C8E">
        <w:rPr>
          <w:b/>
          <w:position w:val="2"/>
        </w:rPr>
        <w:t xml:space="preserve"> </w:t>
      </w:r>
      <w:r w:rsidRPr="00534C8E">
        <w:t>Less</w:t>
      </w:r>
      <w:r w:rsidRPr="00534C8E">
        <w:rPr>
          <w:spacing w:val="-6"/>
        </w:rPr>
        <w:t xml:space="preserve"> </w:t>
      </w:r>
      <w:r w:rsidRPr="00534C8E">
        <w:t>than</w:t>
      </w:r>
      <w:r w:rsidRPr="00534C8E">
        <w:rPr>
          <w:spacing w:val="-3"/>
        </w:rPr>
        <w:t xml:space="preserve"> </w:t>
      </w:r>
      <w:r w:rsidRPr="00534C8E">
        <w:t>$10,000</w:t>
      </w:r>
      <w:r w:rsidRPr="00534C8E">
        <w:tab/>
      </w:r>
      <w:r w:rsidR="00981118">
        <w:t xml:space="preserve">       </w:t>
      </w:r>
      <w:r w:rsidRPr="00981118">
        <w:rPr>
          <w:b/>
          <w:position w:val="2"/>
          <w:sz w:val="28"/>
          <w:szCs w:val="28"/>
        </w:rPr>
        <w:t xml:space="preserve">□ </w:t>
      </w:r>
      <w:r w:rsidRPr="00534C8E">
        <w:t>$10,000</w:t>
      </w:r>
      <w:r w:rsidRPr="00534C8E">
        <w:rPr>
          <w:spacing w:val="-6"/>
        </w:rPr>
        <w:t xml:space="preserve"> </w:t>
      </w:r>
      <w:r w:rsidRPr="00534C8E">
        <w:t>-</w:t>
      </w:r>
      <w:r w:rsidRPr="00534C8E">
        <w:rPr>
          <w:spacing w:val="-3"/>
        </w:rPr>
        <w:t xml:space="preserve"> </w:t>
      </w:r>
      <w:r w:rsidRPr="00534C8E">
        <w:t xml:space="preserve">$24,999    </w:t>
      </w:r>
      <w:r w:rsidR="00981118">
        <w:t xml:space="preserve">        </w:t>
      </w:r>
      <w:r w:rsidRPr="00534C8E">
        <w:t xml:space="preserve"> </w:t>
      </w:r>
      <w:r w:rsidRPr="00981118">
        <w:rPr>
          <w:b/>
          <w:position w:val="2"/>
          <w:sz w:val="28"/>
          <w:szCs w:val="28"/>
        </w:rPr>
        <w:t xml:space="preserve">□ </w:t>
      </w:r>
      <w:r w:rsidRPr="00534C8E">
        <w:t>$25,000 -</w:t>
      </w:r>
      <w:r w:rsidRPr="00534C8E">
        <w:rPr>
          <w:spacing w:val="-3"/>
        </w:rPr>
        <w:t xml:space="preserve"> </w:t>
      </w:r>
      <w:r w:rsidRPr="00534C8E">
        <w:t xml:space="preserve">$49,999 </w:t>
      </w:r>
      <w:r w:rsidR="00981118">
        <w:t xml:space="preserve">      </w:t>
      </w:r>
      <w:r w:rsidRPr="00534C8E">
        <w:t xml:space="preserve">  </w:t>
      </w:r>
      <w:r w:rsidRPr="00981118">
        <w:rPr>
          <w:b/>
          <w:position w:val="2"/>
          <w:sz w:val="28"/>
          <w:szCs w:val="28"/>
        </w:rPr>
        <w:t>□</w:t>
      </w:r>
      <w:r w:rsidRPr="00534C8E">
        <w:rPr>
          <w:b/>
          <w:position w:val="2"/>
        </w:rPr>
        <w:t xml:space="preserve"> </w:t>
      </w:r>
      <w:r w:rsidRPr="00534C8E">
        <w:t>$50,000</w:t>
      </w:r>
      <w:r w:rsidRPr="00534C8E">
        <w:rPr>
          <w:spacing w:val="-6"/>
        </w:rPr>
        <w:t xml:space="preserve"> </w:t>
      </w:r>
      <w:r w:rsidRPr="00534C8E">
        <w:t>-</w:t>
      </w:r>
      <w:r w:rsidRPr="00534C8E">
        <w:rPr>
          <w:spacing w:val="-3"/>
        </w:rPr>
        <w:t xml:space="preserve"> </w:t>
      </w:r>
      <w:r w:rsidRPr="00534C8E">
        <w:t>$74,999</w:t>
      </w:r>
    </w:p>
    <w:p w14:paraId="1C10E16B" w14:textId="7A2CAFDE" w:rsidR="0061160C" w:rsidRPr="00534C8E" w:rsidRDefault="0061160C" w:rsidP="006945D6">
      <w:pPr>
        <w:pStyle w:val="BodyText"/>
        <w:spacing w:before="120" w:after="120"/>
      </w:pPr>
      <w:r w:rsidRPr="00534C8E">
        <w:rPr>
          <w:b/>
          <w:position w:val="2"/>
        </w:rPr>
        <w:t xml:space="preserve">  </w:t>
      </w:r>
      <w:r w:rsidRPr="00981118">
        <w:rPr>
          <w:b/>
          <w:position w:val="2"/>
          <w:sz w:val="28"/>
          <w:szCs w:val="28"/>
        </w:rPr>
        <w:t xml:space="preserve"> □</w:t>
      </w:r>
      <w:r w:rsidRPr="00534C8E">
        <w:rPr>
          <w:b/>
          <w:position w:val="2"/>
        </w:rPr>
        <w:t xml:space="preserve"> </w:t>
      </w:r>
      <w:r w:rsidRPr="00534C8E">
        <w:t>$75,000</w:t>
      </w:r>
      <w:r w:rsidRPr="00534C8E">
        <w:rPr>
          <w:spacing w:val="-6"/>
        </w:rPr>
        <w:t xml:space="preserve"> </w:t>
      </w:r>
      <w:r w:rsidRPr="00534C8E">
        <w:t>-</w:t>
      </w:r>
      <w:r w:rsidRPr="00534C8E">
        <w:rPr>
          <w:spacing w:val="-3"/>
        </w:rPr>
        <w:t xml:space="preserve"> </w:t>
      </w:r>
      <w:r w:rsidRPr="00534C8E">
        <w:t>$99,999</w:t>
      </w:r>
      <w:r w:rsidRPr="00534C8E">
        <w:tab/>
      </w:r>
      <w:r w:rsidR="00981118">
        <w:t xml:space="preserve">       </w:t>
      </w:r>
      <w:r w:rsidRPr="00981118">
        <w:rPr>
          <w:b/>
          <w:position w:val="2"/>
          <w:sz w:val="28"/>
          <w:szCs w:val="28"/>
        </w:rPr>
        <w:t xml:space="preserve">□ </w:t>
      </w:r>
      <w:r w:rsidRPr="00534C8E">
        <w:t>$100,000 -</w:t>
      </w:r>
      <w:r w:rsidRPr="00534C8E">
        <w:rPr>
          <w:spacing w:val="-4"/>
        </w:rPr>
        <w:t xml:space="preserve"> </w:t>
      </w:r>
      <w:r w:rsidRPr="00534C8E">
        <w:t xml:space="preserve">$149,999   </w:t>
      </w:r>
      <w:r w:rsidR="00981118">
        <w:t xml:space="preserve">    </w:t>
      </w:r>
      <w:r w:rsidRPr="00534C8E">
        <w:t xml:space="preserve">  </w:t>
      </w:r>
      <w:r w:rsidRPr="00981118">
        <w:rPr>
          <w:b/>
          <w:position w:val="2"/>
          <w:sz w:val="28"/>
          <w:szCs w:val="28"/>
        </w:rPr>
        <w:t>□</w:t>
      </w:r>
      <w:r w:rsidRPr="00534C8E">
        <w:rPr>
          <w:b/>
          <w:spacing w:val="-2"/>
          <w:position w:val="2"/>
        </w:rPr>
        <w:t xml:space="preserve"> </w:t>
      </w:r>
      <w:r w:rsidRPr="00534C8E">
        <w:t>$150,000</w:t>
      </w:r>
      <w:r w:rsidRPr="00534C8E">
        <w:rPr>
          <w:spacing w:val="-3"/>
        </w:rPr>
        <w:t xml:space="preserve"> </w:t>
      </w:r>
      <w:r w:rsidRPr="00534C8E">
        <w:t xml:space="preserve">+     </w:t>
      </w:r>
    </w:p>
    <w:p w14:paraId="1873CA20" w14:textId="77777777" w:rsidR="0061160C" w:rsidRPr="006945D6" w:rsidRDefault="0061160C" w:rsidP="006945D6">
      <w:pPr>
        <w:pStyle w:val="BodyText"/>
        <w:spacing w:after="120"/>
        <w:rPr>
          <w:b/>
          <w:bCs/>
        </w:rPr>
      </w:pPr>
      <w:r w:rsidRPr="006945D6">
        <w:rPr>
          <w:b/>
          <w:bCs/>
        </w:rPr>
        <w:t>What is the highest level of education completed by members of your household?</w:t>
      </w:r>
    </w:p>
    <w:p w14:paraId="5A2B00D8" w14:textId="27B60A9A" w:rsidR="00981118" w:rsidRDefault="0061160C" w:rsidP="006945D6">
      <w:pPr>
        <w:pStyle w:val="BodyText"/>
        <w:spacing w:before="120" w:after="120"/>
      </w:pPr>
      <w:r w:rsidRPr="00534C8E">
        <w:rPr>
          <w:b/>
          <w:position w:val="2"/>
        </w:rPr>
        <w:t xml:space="preserve">   </w:t>
      </w:r>
      <w:r w:rsidRPr="00981118">
        <w:rPr>
          <w:b/>
          <w:position w:val="2"/>
          <w:sz w:val="28"/>
          <w:szCs w:val="28"/>
        </w:rPr>
        <w:t>□</w:t>
      </w:r>
      <w:r w:rsidRPr="00981118">
        <w:rPr>
          <w:b/>
          <w:spacing w:val="-1"/>
          <w:position w:val="2"/>
          <w:sz w:val="28"/>
          <w:szCs w:val="28"/>
        </w:rPr>
        <w:t xml:space="preserve"> </w:t>
      </w:r>
      <w:r w:rsidRPr="00534C8E">
        <w:t>No</w:t>
      </w:r>
      <w:r w:rsidR="00981118">
        <w:t>ne</w:t>
      </w:r>
      <w:r w:rsidRPr="00534C8E">
        <w:tab/>
      </w:r>
      <w:r w:rsidR="00981118">
        <w:t xml:space="preserve">    </w:t>
      </w:r>
      <w:r w:rsidRPr="00981118">
        <w:rPr>
          <w:b/>
          <w:position w:val="2"/>
          <w:sz w:val="28"/>
          <w:szCs w:val="28"/>
        </w:rPr>
        <w:t>□</w:t>
      </w:r>
      <w:r w:rsidRPr="00534C8E">
        <w:rPr>
          <w:b/>
          <w:position w:val="2"/>
        </w:rPr>
        <w:t xml:space="preserve"> </w:t>
      </w:r>
      <w:r w:rsidRPr="00534C8E">
        <w:t>Elementary school</w:t>
      </w:r>
      <w:r w:rsidRPr="00534C8E">
        <w:tab/>
      </w:r>
      <w:r w:rsidR="00981118">
        <w:t xml:space="preserve">      </w:t>
      </w:r>
      <w:r w:rsidRPr="00981118">
        <w:rPr>
          <w:b/>
          <w:position w:val="2"/>
          <w:sz w:val="28"/>
          <w:szCs w:val="28"/>
        </w:rPr>
        <w:t xml:space="preserve">□ </w:t>
      </w:r>
      <w:r w:rsidRPr="00534C8E">
        <w:t>Middle</w:t>
      </w:r>
      <w:r w:rsidRPr="00534C8E">
        <w:rPr>
          <w:spacing w:val="-1"/>
        </w:rPr>
        <w:t xml:space="preserve"> </w:t>
      </w:r>
      <w:r w:rsidRPr="00534C8E">
        <w:t xml:space="preserve">school    </w:t>
      </w:r>
      <w:r w:rsidRPr="00981118">
        <w:rPr>
          <w:sz w:val="28"/>
          <w:szCs w:val="28"/>
        </w:rPr>
        <w:t xml:space="preserve"> </w:t>
      </w:r>
      <w:r w:rsidR="00981118">
        <w:rPr>
          <w:sz w:val="28"/>
          <w:szCs w:val="28"/>
        </w:rPr>
        <w:t xml:space="preserve">    </w:t>
      </w:r>
      <w:r w:rsidRPr="00981118">
        <w:rPr>
          <w:b/>
          <w:position w:val="2"/>
          <w:sz w:val="28"/>
          <w:szCs w:val="28"/>
        </w:rPr>
        <w:t>□</w:t>
      </w:r>
      <w:r w:rsidRPr="00534C8E">
        <w:rPr>
          <w:b/>
          <w:spacing w:val="-1"/>
          <w:position w:val="2"/>
        </w:rPr>
        <w:t xml:space="preserve"> </w:t>
      </w:r>
      <w:r w:rsidRPr="00534C8E">
        <w:t>High</w:t>
      </w:r>
      <w:r w:rsidRPr="00534C8E">
        <w:rPr>
          <w:spacing w:val="-2"/>
        </w:rPr>
        <w:t xml:space="preserve"> </w:t>
      </w:r>
      <w:r w:rsidRPr="00534C8E">
        <w:t xml:space="preserve">school    </w:t>
      </w:r>
      <w:r w:rsidR="00981118">
        <w:t xml:space="preserve">    </w:t>
      </w:r>
      <w:r w:rsidRPr="00981118">
        <w:rPr>
          <w:sz w:val="28"/>
          <w:szCs w:val="28"/>
        </w:rPr>
        <w:t xml:space="preserve"> </w:t>
      </w:r>
      <w:r w:rsidRPr="00981118">
        <w:rPr>
          <w:b/>
          <w:position w:val="2"/>
          <w:sz w:val="28"/>
          <w:szCs w:val="28"/>
        </w:rPr>
        <w:t>□</w:t>
      </w:r>
      <w:r w:rsidRPr="00534C8E">
        <w:rPr>
          <w:b/>
          <w:spacing w:val="-6"/>
          <w:position w:val="2"/>
        </w:rPr>
        <w:t xml:space="preserve"> </w:t>
      </w:r>
      <w:r w:rsidRPr="00534C8E">
        <w:t>College/</w:t>
      </w:r>
      <w:r w:rsidR="00981118">
        <w:t>university</w:t>
      </w:r>
    </w:p>
    <w:p w14:paraId="7011DFF1" w14:textId="478721EA" w:rsidR="0061160C" w:rsidRPr="00534C8E" w:rsidRDefault="00981118" w:rsidP="006945D6">
      <w:pPr>
        <w:pStyle w:val="BodyText"/>
        <w:spacing w:before="120" w:after="120"/>
      </w:pPr>
      <w:r>
        <w:t xml:space="preserve">   </w:t>
      </w:r>
      <w:r w:rsidRPr="00981118">
        <w:rPr>
          <w:b/>
          <w:position w:val="2"/>
          <w:sz w:val="28"/>
          <w:szCs w:val="28"/>
        </w:rPr>
        <w:t>□</w:t>
      </w:r>
      <w:r w:rsidRPr="00534C8E">
        <w:rPr>
          <w:b/>
          <w:spacing w:val="-6"/>
          <w:position w:val="2"/>
        </w:rPr>
        <w:t xml:space="preserve"> </w:t>
      </w:r>
      <w:r>
        <w:t xml:space="preserve">Graduate degree       </w:t>
      </w:r>
      <w:r w:rsidR="0061160C" w:rsidRPr="00534C8E">
        <w:rPr>
          <w:b/>
          <w:position w:val="2"/>
        </w:rPr>
        <w:t xml:space="preserve">  </w:t>
      </w:r>
      <w:r w:rsidR="0061160C" w:rsidRPr="00981118">
        <w:rPr>
          <w:b/>
          <w:position w:val="2"/>
          <w:sz w:val="28"/>
          <w:szCs w:val="28"/>
        </w:rPr>
        <w:t xml:space="preserve"> □ </w:t>
      </w:r>
      <w:r w:rsidR="0061160C" w:rsidRPr="00534C8E">
        <w:t>Other</w:t>
      </w:r>
      <w:r>
        <w:t xml:space="preserve"> (Please specify)</w:t>
      </w:r>
      <w:r w:rsidR="006945D6">
        <w:t xml:space="preserve">: </w:t>
      </w:r>
      <w:r w:rsidR="006945D6" w:rsidRPr="0061160C">
        <w:t>__________________</w:t>
      </w:r>
      <w:r>
        <w:t>_____________________</w:t>
      </w:r>
      <w:r w:rsidR="006945D6" w:rsidRPr="0061160C">
        <w:t>_</w:t>
      </w:r>
      <w:r w:rsidR="006945D6">
        <w:rPr>
          <w:u w:val="thick" w:color="221E1F"/>
        </w:rPr>
        <w:t xml:space="preserve">                </w:t>
      </w:r>
    </w:p>
    <w:p w14:paraId="528DD0D0" w14:textId="77777777" w:rsidR="0061160C" w:rsidRPr="006945D6" w:rsidRDefault="0061160C" w:rsidP="006945D6">
      <w:pPr>
        <w:pStyle w:val="BodyText"/>
        <w:spacing w:after="120"/>
        <w:rPr>
          <w:b/>
          <w:bCs/>
        </w:rPr>
      </w:pPr>
      <w:r w:rsidRPr="006945D6">
        <w:rPr>
          <w:b/>
          <w:bCs/>
        </w:rPr>
        <w:t>Do any individuals living in your home have a physical or mental impairment which substantially limits one or more major life activities?</w:t>
      </w:r>
    </w:p>
    <w:p w14:paraId="2590A86F" w14:textId="5E2B0E1B" w:rsidR="0061160C" w:rsidRPr="00534C8E" w:rsidRDefault="0061160C" w:rsidP="006945D6">
      <w:pPr>
        <w:pStyle w:val="BodyText"/>
        <w:spacing w:before="120" w:after="120"/>
      </w:pPr>
      <w:r w:rsidRPr="00534C8E">
        <w:rPr>
          <w:b/>
          <w:position w:val="2"/>
        </w:rPr>
        <w:t xml:space="preserve"> </w:t>
      </w:r>
      <w:r w:rsidRPr="00981118">
        <w:rPr>
          <w:b/>
          <w:position w:val="2"/>
          <w:sz w:val="28"/>
          <w:szCs w:val="28"/>
        </w:rPr>
        <w:t xml:space="preserve">  □ </w:t>
      </w:r>
      <w:r w:rsidRPr="00534C8E">
        <w:rPr>
          <w:spacing w:val="-9"/>
        </w:rPr>
        <w:t>Yes</w:t>
      </w:r>
      <w:r w:rsidRPr="00534C8E">
        <w:rPr>
          <w:spacing w:val="-9"/>
        </w:rPr>
        <w:tab/>
      </w:r>
      <w:r w:rsidR="00981118">
        <w:rPr>
          <w:spacing w:val="-9"/>
        </w:rPr>
        <w:t xml:space="preserve">       </w:t>
      </w:r>
      <w:r w:rsidRPr="00981118">
        <w:rPr>
          <w:b/>
          <w:position w:val="2"/>
          <w:sz w:val="28"/>
          <w:szCs w:val="28"/>
        </w:rPr>
        <w:t>□</w:t>
      </w:r>
      <w:r w:rsidRPr="00534C8E">
        <w:rPr>
          <w:b/>
          <w:spacing w:val="-1"/>
          <w:position w:val="2"/>
        </w:rPr>
        <w:t xml:space="preserve"> </w:t>
      </w:r>
      <w:r w:rsidRPr="00534C8E">
        <w:t>No</w:t>
      </w:r>
      <w:r w:rsidR="00981118">
        <w:t xml:space="preserve">                 </w:t>
      </w:r>
      <w:r w:rsidR="00981118" w:rsidRPr="00981118">
        <w:rPr>
          <w:b/>
          <w:position w:val="2"/>
          <w:sz w:val="28"/>
          <w:szCs w:val="28"/>
        </w:rPr>
        <w:t>□</w:t>
      </w:r>
      <w:r w:rsidR="00981118" w:rsidRPr="00534C8E">
        <w:rPr>
          <w:b/>
          <w:spacing w:val="-1"/>
          <w:position w:val="2"/>
        </w:rPr>
        <w:t xml:space="preserve"> </w:t>
      </w:r>
      <w:r w:rsidR="00981118">
        <w:t>Prefer not to answer</w:t>
      </w:r>
    </w:p>
    <w:p w14:paraId="5B9FDE91" w14:textId="39DEDDC2" w:rsidR="00277FF3" w:rsidRDefault="0061160C" w:rsidP="00277FF3">
      <w:pPr>
        <w:pStyle w:val="BodyText"/>
        <w:spacing w:after="120"/>
      </w:pPr>
      <w:r w:rsidRPr="00534C8E">
        <w:t xml:space="preserve">Please suggest additional ways you think </w:t>
      </w:r>
      <w:r w:rsidR="00981118">
        <w:t>INDOT</w:t>
      </w:r>
      <w:r w:rsidRPr="00534C8E">
        <w:t xml:space="preserve"> can improve </w:t>
      </w:r>
      <w:r>
        <w:t xml:space="preserve">inclusiveness of our </w:t>
      </w:r>
      <w:r w:rsidRPr="00534C8E">
        <w:t>public outreach efforts</w:t>
      </w:r>
      <w:r w:rsidR="00981118">
        <w:t>:</w:t>
      </w:r>
    </w:p>
    <w:p w14:paraId="55F37196" w14:textId="2D6390F9" w:rsidR="00277FF3" w:rsidRDefault="00277FF3" w:rsidP="00277FF3">
      <w:r>
        <w:rPr>
          <w:sz w:val="20"/>
          <w:szCs w:val="20"/>
        </w:rPr>
        <w:t>____________________________________________________________________________________</w:t>
      </w:r>
      <w:r>
        <w:t>_______</w:t>
      </w:r>
    </w:p>
    <w:p w14:paraId="5FBD7D37" w14:textId="77777777" w:rsidR="00277FF3" w:rsidRPr="00277FF3" w:rsidRDefault="00277FF3" w:rsidP="00277FF3"/>
    <w:p w14:paraId="67FA4384" w14:textId="02FE5823" w:rsidR="00277FF3" w:rsidRPr="00277FF3" w:rsidRDefault="00277FF3" w:rsidP="00277FF3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</w:t>
      </w:r>
    </w:p>
    <w:p w14:paraId="32F87DB4" w14:textId="77777777" w:rsidR="00277FF3" w:rsidRDefault="00277FF3" w:rsidP="006945D6">
      <w:pPr>
        <w:tabs>
          <w:tab w:val="left" w:pos="6179"/>
          <w:tab w:val="left" w:pos="6180"/>
        </w:tabs>
        <w:spacing w:before="8"/>
        <w:ind w:left="5760"/>
        <w:rPr>
          <w:color w:val="231F20"/>
          <w:spacing w:val="-3"/>
          <w:sz w:val="20"/>
        </w:rPr>
      </w:pPr>
    </w:p>
    <w:p w14:paraId="708CE403" w14:textId="2DEC0EA8" w:rsidR="00277FF3" w:rsidRDefault="00277FF3" w:rsidP="00277FF3">
      <w:pPr>
        <w:tabs>
          <w:tab w:val="left" w:pos="6179"/>
          <w:tab w:val="left" w:pos="6180"/>
        </w:tabs>
        <w:ind w:left="5760"/>
        <w:rPr>
          <w:color w:val="231F20"/>
          <w:spacing w:val="-3"/>
          <w:sz w:val="20"/>
        </w:rPr>
      </w:pPr>
      <w:r>
        <w:rPr>
          <w:color w:val="231F20"/>
          <w:spacing w:val="-3"/>
          <w:sz w:val="20"/>
        </w:rPr>
        <w:t>Please submit this page only:</w:t>
      </w:r>
    </w:p>
    <w:p w14:paraId="6CF2E907" w14:textId="10E92F93" w:rsidR="006945D6" w:rsidRPr="00277FF3" w:rsidRDefault="00277FF3" w:rsidP="00277FF3">
      <w:pPr>
        <w:tabs>
          <w:tab w:val="left" w:pos="6179"/>
          <w:tab w:val="left" w:pos="6180"/>
        </w:tabs>
        <w:spacing w:before="8"/>
        <w:ind w:left="576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42EE7189" wp14:editId="3F50ECDB">
                <wp:simplePos x="0" y="0"/>
                <wp:positionH relativeFrom="column">
                  <wp:posOffset>55245</wp:posOffset>
                </wp:positionH>
                <wp:positionV relativeFrom="paragraph">
                  <wp:posOffset>11430</wp:posOffset>
                </wp:positionV>
                <wp:extent cx="3028950" cy="685800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8950" cy="685800"/>
                          <a:chOff x="0" y="0"/>
                          <a:chExt cx="3013710" cy="807720"/>
                        </a:xfrm>
                      </wpg:grpSpPr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13710" cy="807720"/>
                          </a:xfrm>
                          <a:prstGeom prst="rect">
                            <a:avLst/>
                          </a:prstGeom>
                          <a:solidFill>
                            <a:srgbClr val="25408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C58555E" w14:textId="77777777" w:rsidR="006945D6" w:rsidRDefault="006945D6" w:rsidP="006945D6">
                              <w:pPr>
                                <w:pStyle w:val="BodyText"/>
                                <w:spacing w:before="3"/>
                                <w:rPr>
                                  <w:sz w:val="37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60960" y="167640"/>
                            <a:ext cx="2910840" cy="4800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2426D8" w14:textId="755BEEAE" w:rsidR="006945D6" w:rsidRPr="006945D6" w:rsidRDefault="006945D6" w:rsidP="006945D6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945D6"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  <w:t xml:space="preserve">Thank you for helping </w:t>
                              </w:r>
                              <w:r w:rsidR="00981118"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  <w:t>INDOT</w:t>
                              </w:r>
                              <w:r w:rsidRPr="006945D6"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  <w:t xml:space="preserve"> improve its public involvement practices!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EE7189" id="Group 18" o:spid="_x0000_s1026" style="position:absolute;left:0;text-align:left;margin-left:4.35pt;margin-top:.9pt;width:238.5pt;height:54pt;z-index:251811840;mso-width-relative:margin;mso-height-relative:margin" coordsize="30137,8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30137;height:8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" fillcolor="#25408f" stroked="f">
                  <v:textbox inset="0,0,0,0">
                    <w:txbxContent>
                      <w:p w14:paraId="0C58555E" w14:textId="77777777" w:rsidR="006945D6" w:rsidRDefault="006945D6" w:rsidP="006945D6">
                        <w:pPr>
                          <w:pStyle w:val="BodyText"/>
                          <w:spacing w:before="3"/>
                          <w:rPr>
                            <w:sz w:val="37"/>
                          </w:rPr>
                        </w:pPr>
                      </w:p>
                    </w:txbxContent>
                  </v:textbox>
                </v:shape>
                <v:shape id="Text Box 19" o:spid="_x0000_s1028" type="#_x0000_t202" style="position:absolute;left:609;top:1676;width:29109;height:4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14:paraId="212426D8" w14:textId="755BEEAE" w:rsidR="006945D6" w:rsidRPr="006945D6" w:rsidRDefault="006945D6" w:rsidP="006945D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945D6">
                          <w:rPr>
                            <w:color w:val="FFFFFF"/>
                            <w:sz w:val="24"/>
                            <w:szCs w:val="24"/>
                          </w:rPr>
                          <w:t xml:space="preserve">Thank you for helping </w:t>
                        </w:r>
                        <w:r w:rsidR="00981118">
                          <w:rPr>
                            <w:color w:val="FFFFFF"/>
                            <w:sz w:val="24"/>
                            <w:szCs w:val="24"/>
                          </w:rPr>
                          <w:t>INDOT</w:t>
                        </w:r>
                        <w:r w:rsidRPr="006945D6">
                          <w:rPr>
                            <w:color w:val="FFFFFF"/>
                            <w:sz w:val="24"/>
                            <w:szCs w:val="24"/>
                          </w:rPr>
                          <w:t xml:space="preserve"> improve its public involvement practices!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45D6">
        <w:rPr>
          <w:color w:val="231F20"/>
          <w:spacing w:val="-3"/>
          <w:sz w:val="20"/>
        </w:rPr>
        <w:t xml:space="preserve">Email </w:t>
      </w:r>
      <w:hyperlink r:id="rId11" w:history="1">
        <w:r w:rsidRPr="00E76A35">
          <w:rPr>
            <w:rStyle w:val="Hyperlink"/>
            <w:spacing w:val="-3"/>
            <w:sz w:val="20"/>
            <w:highlight w:val="yellow"/>
          </w:rPr>
          <w:t>[Insert</w:t>
        </w:r>
      </w:hyperlink>
      <w:r w:rsidRPr="00E76A35">
        <w:rPr>
          <w:rStyle w:val="Hyperlink"/>
          <w:spacing w:val="-3"/>
          <w:sz w:val="20"/>
          <w:highlight w:val="yellow"/>
        </w:rPr>
        <w:t xml:space="preserve"> </w:t>
      </w:r>
      <w:hyperlink r:id="rId12" w:history="1">
        <w:r w:rsidRPr="00E76A35">
          <w:rPr>
            <w:rStyle w:val="Hyperlink"/>
            <w:spacing w:val="-3"/>
            <w:sz w:val="20"/>
            <w:highlight w:val="yellow"/>
          </w:rPr>
          <w:t>email@indot.IN.gov</w:t>
        </w:r>
      </w:hyperlink>
      <w:r>
        <w:rPr>
          <w:rStyle w:val="Hyperlink"/>
          <w:spacing w:val="-3"/>
          <w:sz w:val="20"/>
        </w:rPr>
        <w:t>]</w:t>
      </w:r>
      <w:r>
        <w:rPr>
          <w:rStyle w:val="Hyperlink"/>
          <w:spacing w:val="-3"/>
          <w:sz w:val="20"/>
          <w:u w:val="none"/>
        </w:rPr>
        <w:t xml:space="preserve"> </w:t>
      </w:r>
      <w:r w:rsidRPr="00277FF3">
        <w:rPr>
          <w:rStyle w:val="Hyperlink"/>
          <w:color w:val="auto"/>
          <w:spacing w:val="-3"/>
          <w:sz w:val="20"/>
          <w:u w:val="none"/>
        </w:rPr>
        <w:t xml:space="preserve">or mail to: </w:t>
      </w:r>
    </w:p>
    <w:p w14:paraId="3DE29559" w14:textId="18DAA7F9" w:rsidR="006945D6" w:rsidRPr="00876B03" w:rsidRDefault="00277FF3" w:rsidP="006945D6">
      <w:pPr>
        <w:tabs>
          <w:tab w:val="left" w:pos="6179"/>
          <w:tab w:val="left" w:pos="6180"/>
        </w:tabs>
        <w:spacing w:before="8"/>
        <w:ind w:left="6179"/>
        <w:rPr>
          <w:b/>
          <w:sz w:val="20"/>
        </w:rPr>
      </w:pPr>
      <w:r>
        <w:rPr>
          <w:color w:val="231F20"/>
          <w:sz w:val="20"/>
        </w:rPr>
        <w:t xml:space="preserve">Attn: </w:t>
      </w:r>
      <w:r w:rsidR="006945D6" w:rsidRPr="00876B03">
        <w:rPr>
          <w:color w:val="231F20"/>
          <w:sz w:val="20"/>
        </w:rPr>
        <w:t>Public Involvement</w:t>
      </w:r>
    </w:p>
    <w:p w14:paraId="38884F13" w14:textId="0F28BA8E" w:rsidR="006945D6" w:rsidRPr="00876B03" w:rsidRDefault="00277FF3" w:rsidP="006945D6">
      <w:pPr>
        <w:tabs>
          <w:tab w:val="left" w:pos="6179"/>
          <w:tab w:val="left" w:pos="6180"/>
        </w:tabs>
        <w:spacing w:before="7"/>
        <w:ind w:left="6179"/>
        <w:rPr>
          <w:sz w:val="20"/>
        </w:rPr>
      </w:pPr>
      <w:r>
        <w:rPr>
          <w:color w:val="231F20"/>
          <w:sz w:val="20"/>
        </w:rPr>
        <w:t>Indiana</w:t>
      </w:r>
      <w:r w:rsidR="006945D6" w:rsidRPr="00876B03">
        <w:rPr>
          <w:color w:val="231F20"/>
          <w:sz w:val="20"/>
        </w:rPr>
        <w:t xml:space="preserve"> Department of Transportation</w:t>
      </w:r>
    </w:p>
    <w:p w14:paraId="52D6607E" w14:textId="2A003B1E" w:rsidR="005D2162" w:rsidRDefault="00277FF3" w:rsidP="00277FF3">
      <w:pPr>
        <w:tabs>
          <w:tab w:val="left" w:pos="6179"/>
          <w:tab w:val="left" w:pos="6180"/>
        </w:tabs>
        <w:spacing w:before="7"/>
        <w:ind w:left="6179"/>
        <w:rPr>
          <w:color w:val="231F20"/>
          <w:sz w:val="20"/>
        </w:rPr>
      </w:pPr>
      <w:r>
        <w:rPr>
          <w:color w:val="231F20"/>
          <w:sz w:val="20"/>
        </w:rPr>
        <w:t>100 N Senate Ave.</w:t>
      </w:r>
    </w:p>
    <w:p w14:paraId="6D451E44" w14:textId="07CBA519" w:rsidR="00277FF3" w:rsidRPr="00277FF3" w:rsidRDefault="00277FF3" w:rsidP="00277FF3">
      <w:pPr>
        <w:tabs>
          <w:tab w:val="left" w:pos="6179"/>
          <w:tab w:val="left" w:pos="6180"/>
        </w:tabs>
        <w:spacing w:before="7"/>
        <w:ind w:left="6179"/>
        <w:rPr>
          <w:sz w:val="20"/>
        </w:rPr>
      </w:pPr>
      <w:r>
        <w:rPr>
          <w:color w:val="231F20"/>
          <w:sz w:val="20"/>
        </w:rPr>
        <w:t>Indianapolis, IN  46204</w:t>
      </w:r>
    </w:p>
    <w:sectPr w:rsidR="00277FF3" w:rsidRPr="00277FF3" w:rsidSect="00277FF3">
      <w:headerReference w:type="default" r:id="rId13"/>
      <w:footerReference w:type="default" r:id="rId14"/>
      <w:pgSz w:w="12242" w:h="15842" w:code="1"/>
      <w:pgMar w:top="720" w:right="720" w:bottom="720" w:left="720" w:header="1152" w:footer="0" w:gutter="461"/>
      <w:cols w:space="737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351C91" w14:textId="77777777" w:rsidR="008C1905" w:rsidRDefault="008C1905" w:rsidP="003F0066">
      <w:r>
        <w:separator/>
      </w:r>
    </w:p>
  </w:endnote>
  <w:endnote w:type="continuationSeparator" w:id="0">
    <w:p w14:paraId="3DB47FE8" w14:textId="77777777" w:rsidR="008C1905" w:rsidRDefault="008C1905" w:rsidP="003F0066">
      <w:r>
        <w:continuationSeparator/>
      </w:r>
    </w:p>
  </w:endnote>
  <w:endnote w:type="continuationNotice" w:id="1">
    <w:p w14:paraId="0110622A" w14:textId="77777777" w:rsidR="008C1905" w:rsidRDefault="008C19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B89E28EC-EAD1-4250-9AEF-0CB031E819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F702170E-7784-443B-91EC-18895FDD1CD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3" w:fontKey="{3A9B32EB-3C9A-44C9-A0BD-7FBA867285B9}"/>
    <w:embedItalic r:id="rId4" w:fontKey="{F8914AC2-BF29-45D4-A9A6-4F83B4E8341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6D06CAE-4DE6-4DB9-AB1E-D7AA6B82FA7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3FF2B58-3DF5-4CE8-A2D2-BFDE519FAF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FF8F0" w14:textId="3C87D2AA" w:rsidR="00425340" w:rsidRDefault="00425340" w:rsidP="00981118">
    <w:pPr>
      <w:pStyle w:val="NormalWeb"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center" w:pos="4735"/>
      </w:tabs>
      <w:spacing w:before="0" w:beforeAutospacing="0" w:after="0" w:afterAutospacing="0" w:line="240" w:lineRule="exact"/>
      <w:rPr>
        <w:rStyle w:val="PageNumber"/>
        <w:rFonts w:asciiTheme="majorHAnsi" w:hAnsiTheme="majorHAnsi" w:cstheme="majorHAnsi"/>
        <w:b w:val="0"/>
        <w:bCs/>
        <w:color w:val="25408F"/>
        <w:sz w:val="16"/>
      </w:rPr>
    </w:pPr>
    <w:r w:rsidRPr="009A11C2">
      <w:rPr>
        <w:b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16DD4BA" wp14:editId="4CF51084">
              <wp:simplePos x="0" y="0"/>
              <wp:positionH relativeFrom="column">
                <wp:posOffset>902335</wp:posOffset>
              </wp:positionH>
              <wp:positionV relativeFrom="page">
                <wp:posOffset>10217092</wp:posOffset>
              </wp:positionV>
              <wp:extent cx="3719945" cy="429491"/>
              <wp:effectExtent l="0" t="0" r="0" b="889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9945" cy="4294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C146FF" w14:textId="390770E6" w:rsidR="00425340" w:rsidRPr="002E0312" w:rsidRDefault="00425340" w:rsidP="003F0066">
                          <w:r w:rsidRPr="002E0312">
                            <w:t xml:space="preserve">©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SAVEDATE \@ "yyyy" </w:instrText>
                          </w:r>
                          <w:r w:rsidRPr="002E0312">
                            <w:fldChar w:fldCharType="separate"/>
                          </w:r>
                          <w:r w:rsidR="00D24635">
                            <w:rPr>
                              <w:noProof/>
                            </w:rPr>
                            <w:t>2023</w:t>
                          </w:r>
                          <w:r w:rsidRPr="002E0312">
                            <w:fldChar w:fldCharType="end"/>
                          </w:r>
                          <w:r w:rsidRPr="002E0312">
                            <w:t xml:space="preserve">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if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 &lt;&gt; "" "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"KPMG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"KISSvcPrtName" </w:instrText>
                          </w:r>
                          <w:r>
                            <w:fldChar w:fldCharType="separate"/>
                          </w:r>
                          <w:r w:rsidRPr="002E0312">
                            <w:instrText>Core service or market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</w:instrText>
                          </w:r>
                          <w:r w:rsidRPr="002E0312">
                            <w:fldChar w:fldCharType="separate"/>
                          </w:r>
                          <w:r w:rsidR="00D24635">
                            <w:rPr>
                              <w:noProof/>
                            </w:rPr>
                            <w:t>KPMG LLP</w:t>
                          </w:r>
                          <w:r w:rsidRPr="002E0312">
                            <w:fldChar w:fldCharType="end"/>
                          </w:r>
                          <w:r w:rsidRPr="002E0312">
                            <w:t>. All rights reserved.</w:t>
                          </w:r>
                        </w:p>
                        <w:p w14:paraId="3ECD4F32" w14:textId="3A7BB2DF" w:rsidR="00425340" w:rsidRPr="002E0312" w:rsidRDefault="00425340" w:rsidP="003F0066">
                          <w:r>
                            <w:fldChar w:fldCharType="begin"/>
                          </w:r>
                          <w:r>
                            <w:instrText xml:space="preserve"> DOCPROPERTY  KISDocClassMsg </w:instrText>
                          </w:r>
                          <w:r>
                            <w:fldChar w:fldCharType="end"/>
                          </w:r>
                          <w:sdt>
                            <w:sdtPr>
                              <w:alias w:val="Category"/>
                              <w:tag w:val="Category"/>
                              <w:id w:val="179556430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Content>
                              <w: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6DD4B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71.05pt;margin-top:804.5pt;width:292.9pt;height:33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" filled="f" stroked="f">
              <v:textbox>
                <w:txbxContent>
                  <w:p w14:paraId="11C146FF" w14:textId="390770E6" w:rsidR="00425340" w:rsidRPr="002E0312" w:rsidRDefault="00425340" w:rsidP="003F0066">
                    <w:r w:rsidRPr="002E0312">
                      <w:t xml:space="preserve">© </w:t>
                    </w:r>
                    <w:r w:rsidRPr="002E0312">
                      <w:fldChar w:fldCharType="begin"/>
                    </w:r>
                    <w:r w:rsidRPr="002E0312">
                      <w:instrText xml:space="preserve"> SAVEDATE \@ "yyyy" </w:instrText>
                    </w:r>
                    <w:r w:rsidRPr="002E0312">
                      <w:fldChar w:fldCharType="separate"/>
                    </w:r>
                    <w:r w:rsidR="00D24635">
                      <w:rPr>
                        <w:noProof/>
                      </w:rPr>
                      <w:t>2023</w:t>
                    </w:r>
                    <w:r w:rsidRPr="002E0312">
                      <w:fldChar w:fldCharType="end"/>
                    </w:r>
                    <w:r w:rsidRPr="002E0312">
                      <w:t xml:space="preserve"> </w:t>
                    </w:r>
                    <w:r w:rsidRPr="002E0312">
                      <w:fldChar w:fldCharType="begin"/>
                    </w:r>
                    <w:r w:rsidRPr="002E0312">
                      <w:instrText xml:space="preserve"> if 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 &lt;&gt; "" "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" "KPMG </w:instrText>
                    </w:r>
                    <w:r>
                      <w:fldChar w:fldCharType="begin"/>
                    </w:r>
                    <w:r>
                      <w:instrText xml:space="preserve"> DOCPROPERTY "KISSvcPrtName" </w:instrText>
                    </w:r>
                    <w:r>
                      <w:fldChar w:fldCharType="separate"/>
                    </w:r>
                    <w:r w:rsidRPr="002E0312">
                      <w:instrText>Core service or market</w:instrText>
                    </w:r>
                    <w:r>
                      <w:fldChar w:fldCharType="end"/>
                    </w:r>
                    <w:r w:rsidRPr="002E0312">
                      <w:instrText xml:space="preserve">" </w:instrText>
                    </w:r>
                    <w:r w:rsidRPr="002E0312">
                      <w:fldChar w:fldCharType="separate"/>
                    </w:r>
                    <w:r w:rsidR="00D24635">
                      <w:rPr>
                        <w:noProof/>
                      </w:rPr>
                      <w:t>KPMG LLP</w:t>
                    </w:r>
                    <w:r w:rsidRPr="002E0312">
                      <w:fldChar w:fldCharType="end"/>
                    </w:r>
                    <w:r w:rsidRPr="002E0312">
                      <w:t>. All rights reserved.</w:t>
                    </w:r>
                  </w:p>
                  <w:p w14:paraId="3ECD4F32" w14:textId="3A7BB2DF" w:rsidR="00425340" w:rsidRPr="002E0312" w:rsidRDefault="00425340" w:rsidP="003F0066">
                    <w:r>
                      <w:fldChar w:fldCharType="begin"/>
                    </w:r>
                    <w:r>
                      <w:instrText xml:space="preserve"> DOCPROPERTY  KISDocClassMsg </w:instrText>
                    </w:r>
                    <w:r>
                      <w:fldChar w:fldCharType="end"/>
                    </w:r>
                    <w:sdt>
                      <w:sdtPr>
                        <w:alias w:val="Category"/>
                        <w:tag w:val="Category"/>
                        <w:id w:val="1795564309"/>
                        <w:showingPlcHdr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Content>
                        <w:r>
                          <w:t xml:space="preserve">     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 w:rsidRPr="009A11C2">
      <w:rPr>
        <w:rFonts w:asciiTheme="majorHAnsi" w:hAnsiTheme="majorHAnsi" w:cstheme="majorHAnsi"/>
        <w:b/>
        <w:noProof/>
        <w:color w:val="25408F"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CD99600" wp14:editId="708782E0">
              <wp:simplePos x="0" y="0"/>
              <wp:positionH relativeFrom="column">
                <wp:posOffset>756920</wp:posOffset>
              </wp:positionH>
              <wp:positionV relativeFrom="page">
                <wp:posOffset>10224655</wp:posOffset>
              </wp:positionV>
              <wp:extent cx="3851564" cy="436418"/>
              <wp:effectExtent l="0" t="0" r="0" b="1905"/>
              <wp:wrapNone/>
              <wp:docPr id="1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1564" cy="4364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C8CC77" w14:textId="374C237F" w:rsidR="00425340" w:rsidRPr="002E0312" w:rsidRDefault="00425340" w:rsidP="00317D31">
                          <w:r w:rsidRPr="002E0312">
                            <w:t xml:space="preserve">©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SAVEDATE \@ "yyyy" </w:instrText>
                          </w:r>
                          <w:r w:rsidRPr="002E0312">
                            <w:fldChar w:fldCharType="separate"/>
                          </w:r>
                          <w:r w:rsidR="00D24635">
                            <w:rPr>
                              <w:noProof/>
                            </w:rPr>
                            <w:t>2023</w:t>
                          </w:r>
                          <w:r w:rsidRPr="002E0312">
                            <w:fldChar w:fldCharType="end"/>
                          </w:r>
                          <w:r w:rsidRPr="002E0312">
                            <w:t xml:space="preserve">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if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 &lt;&gt; "" "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"KPMG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"KISSvcPrtName" </w:instrText>
                          </w:r>
                          <w:r>
                            <w:fldChar w:fldCharType="separate"/>
                          </w:r>
                          <w:r w:rsidRPr="002E0312">
                            <w:instrText>Core service or market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</w:instrText>
                          </w:r>
                          <w:r w:rsidRPr="002E0312">
                            <w:fldChar w:fldCharType="separate"/>
                          </w:r>
                          <w:r w:rsidR="00D24635">
                            <w:rPr>
                              <w:noProof/>
                            </w:rPr>
                            <w:t>KPMG LLP</w:t>
                          </w:r>
                          <w:r w:rsidRPr="002E0312">
                            <w:fldChar w:fldCharType="end"/>
                          </w:r>
                          <w:r w:rsidRPr="002E0312">
                            <w:t>. All rights reserved.</w:t>
                          </w:r>
                        </w:p>
                        <w:p w14:paraId="6758B9FC" w14:textId="7771AF11" w:rsidR="00425340" w:rsidRPr="002E0312" w:rsidRDefault="00425340" w:rsidP="00317D31">
                          <w:r>
                            <w:fldChar w:fldCharType="begin"/>
                          </w:r>
                          <w:r>
                            <w:instrText xml:space="preserve"> DOCPROPERTY  KISDocClassMsg </w:instrText>
                          </w:r>
                          <w:r>
                            <w:fldChar w:fldCharType="end"/>
                          </w:r>
                          <w:sdt>
                            <w:sdtPr>
                              <w:alias w:val="Category"/>
                              <w:tag w:val="Category"/>
                              <w:id w:val="-177786856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Content>
                              <w: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D99600" id="Text Box 3" o:spid="_x0000_s1030" type="#_x0000_t202" style="position:absolute;margin-left:59.6pt;margin-top:805.1pt;width:303.25pt;height:34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" filled="f" stroked="f">
              <v:textbox>
                <w:txbxContent>
                  <w:p w14:paraId="39C8CC77" w14:textId="374C237F" w:rsidR="00425340" w:rsidRPr="002E0312" w:rsidRDefault="00425340" w:rsidP="00317D31">
                    <w:r w:rsidRPr="002E0312">
                      <w:t xml:space="preserve">© </w:t>
                    </w:r>
                    <w:r w:rsidRPr="002E0312">
                      <w:fldChar w:fldCharType="begin"/>
                    </w:r>
                    <w:r w:rsidRPr="002E0312">
                      <w:instrText xml:space="preserve"> SAVEDATE \@ "yyyy" </w:instrText>
                    </w:r>
                    <w:r w:rsidRPr="002E0312">
                      <w:fldChar w:fldCharType="separate"/>
                    </w:r>
                    <w:r w:rsidR="00D24635">
                      <w:rPr>
                        <w:noProof/>
                      </w:rPr>
                      <w:t>2023</w:t>
                    </w:r>
                    <w:r w:rsidRPr="002E0312">
                      <w:fldChar w:fldCharType="end"/>
                    </w:r>
                    <w:r w:rsidRPr="002E0312">
                      <w:t xml:space="preserve"> </w:t>
                    </w:r>
                    <w:r w:rsidRPr="002E0312">
                      <w:fldChar w:fldCharType="begin"/>
                    </w:r>
                    <w:r w:rsidRPr="002E0312">
                      <w:instrText xml:space="preserve"> if 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 &lt;&gt; "" "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" "KPMG </w:instrText>
                    </w:r>
                    <w:r>
                      <w:fldChar w:fldCharType="begin"/>
                    </w:r>
                    <w:r>
                      <w:instrText xml:space="preserve"> DOCPROPERTY "KISSvcPrtName" </w:instrText>
                    </w:r>
                    <w:r>
                      <w:fldChar w:fldCharType="separate"/>
                    </w:r>
                    <w:r w:rsidRPr="002E0312">
                      <w:instrText>Core service or market</w:instrText>
                    </w:r>
                    <w:r>
                      <w:fldChar w:fldCharType="end"/>
                    </w:r>
                    <w:r w:rsidRPr="002E0312">
                      <w:instrText xml:space="preserve">" </w:instrText>
                    </w:r>
                    <w:r w:rsidRPr="002E0312">
                      <w:fldChar w:fldCharType="separate"/>
                    </w:r>
                    <w:r w:rsidR="00D24635">
                      <w:rPr>
                        <w:noProof/>
                      </w:rPr>
                      <w:t>KPMG LLP</w:t>
                    </w:r>
                    <w:r w:rsidRPr="002E0312">
                      <w:fldChar w:fldCharType="end"/>
                    </w:r>
                    <w:r w:rsidRPr="002E0312">
                      <w:t>. All rights reserved.</w:t>
                    </w:r>
                  </w:p>
                  <w:p w14:paraId="6758B9FC" w14:textId="7771AF11" w:rsidR="00425340" w:rsidRPr="002E0312" w:rsidRDefault="00425340" w:rsidP="00317D31">
                    <w:r>
                      <w:fldChar w:fldCharType="begin"/>
                    </w:r>
                    <w:r>
                      <w:instrText xml:space="preserve"> DOCPROPERTY  KISDocClassMsg </w:instrText>
                    </w:r>
                    <w:r>
                      <w:fldChar w:fldCharType="end"/>
                    </w:r>
                    <w:sdt>
                      <w:sdtPr>
                        <w:alias w:val="Category"/>
                        <w:tag w:val="Category"/>
                        <w:id w:val="-1777868569"/>
                        <w:showingPlcHdr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Content>
                        <w:r>
                          <w:t xml:space="preserve">     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 w:rsid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</w:p>
  <w:p w14:paraId="7FC03DF6" w14:textId="581BA0C9" w:rsidR="009A11C2" w:rsidRPr="009A11C2" w:rsidRDefault="009A11C2" w:rsidP="009A11C2">
    <w:pPr>
      <w:pStyle w:val="NormalWeb"/>
      <w:spacing w:before="0" w:beforeAutospacing="0" w:after="0" w:afterAutospacing="0" w:line="240" w:lineRule="exact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E698B" w14:textId="77777777" w:rsidR="008C1905" w:rsidRDefault="008C1905" w:rsidP="003F0066">
      <w:r>
        <w:separator/>
      </w:r>
    </w:p>
  </w:footnote>
  <w:footnote w:type="continuationSeparator" w:id="0">
    <w:p w14:paraId="640C6D63" w14:textId="77777777" w:rsidR="008C1905" w:rsidRDefault="008C1905" w:rsidP="003F0066">
      <w:r>
        <w:continuationSeparator/>
      </w:r>
    </w:p>
  </w:footnote>
  <w:footnote w:type="continuationNotice" w:id="1">
    <w:p w14:paraId="21402C8A" w14:textId="77777777" w:rsidR="008C1905" w:rsidRDefault="008C190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7925" w14:textId="77777777" w:rsidR="001F1C3C" w:rsidRPr="0018510F" w:rsidRDefault="001F1C3C" w:rsidP="00981118">
    <w:pPr>
      <w:spacing w:before="20"/>
      <w:rPr>
        <w:color w:val="A6A6A6" w:themeColor="background2" w:themeShade="A6"/>
      </w:rPr>
    </w:pPr>
    <w:r w:rsidRPr="0018510F">
      <w:rPr>
        <w:noProof/>
        <w:color w:val="A6A6A6" w:themeColor="background2" w:themeShade="A6"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76DC3BA2" wp14:editId="62191CA8">
              <wp:simplePos x="0" y="0"/>
              <wp:positionH relativeFrom="page">
                <wp:align>center</wp:align>
              </wp:positionH>
              <wp:positionV relativeFrom="paragraph">
                <wp:posOffset>-557530</wp:posOffset>
              </wp:positionV>
              <wp:extent cx="7899400" cy="535697"/>
              <wp:effectExtent l="0" t="0" r="6350" b="36195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9400" cy="535697"/>
                        <a:chOff x="0" y="0"/>
                        <a:chExt cx="7766685" cy="727671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00857"/>
                          <a:ext cx="7766685" cy="3352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3" name="object 7"/>
                      <wps:cNvSpPr/>
                      <wps:spPr>
                        <a:xfrm>
                          <a:off x="3582495" y="0"/>
                          <a:ext cx="539496" cy="727671"/>
                        </a:xfrm>
                        <a:prstGeom prst="rect">
                          <a:avLst/>
                        </a:prstGeom>
                        <a:blipFill>
                          <a:blip r:embed="rId2" cstate="print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12700" dist="254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wrap="square" lIns="0" tIns="0" rIns="0" bIns="0" rtlCol="0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087F5BB" id="Group 2" o:spid="_x0000_s1026" style="position:absolute;margin-left:0;margin-top:-43.9pt;width:622pt;height:42.2pt;z-index:-251656704;mso-position-horizontal:center;mso-position-horizontal-relative:page;mso-width-relative:margin;mso-height-relative:margin" coordsize="77666,7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top:2008;width:77666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">
                <v:imagedata r:id="rId3" o:title=""/>
              </v:shape>
              <v:rect id="object 7" o:spid="_x0000_s1028" style="position:absolute;left:35824;width:5395;height:7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" stroked="f">
                <v:fill r:id="rId4" o:title="" recolor="t" rotate="t" type="frame"/>
                <v:shadow on="t" color="black" opacity="26214f" origin="-.5,-.5" offset=".49892mm,.49892mm"/>
                <v:textbox inset="0,0,0,0"/>
              </v:rect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D6666"/>
    <w:multiLevelType w:val="multilevel"/>
    <w:tmpl w:val="DD0E0746"/>
    <w:lvl w:ilvl="0">
      <w:start w:val="1"/>
      <w:numFmt w:val="bullet"/>
      <w:pStyle w:val="ListBullet"/>
      <w:lvlText w:val=""/>
      <w:lvlJc w:val="left"/>
      <w:pPr>
        <w:ind w:left="360" w:hanging="360"/>
      </w:pPr>
      <w:rPr>
        <w:rFonts w:ascii="Wingdings 2" w:hAnsi="Wingdings 2" w:hint="default"/>
        <w:b w:val="0"/>
        <w:i w:val="0"/>
        <w:color w:val="CDA139" w:themeColor="text2"/>
        <w:sz w:val="20"/>
        <w:szCs w:val="22"/>
      </w:rPr>
    </w:lvl>
    <w:lvl w:ilvl="1">
      <w:start w:val="1"/>
      <w:numFmt w:val="bullet"/>
      <w:lvlText w:val="-"/>
      <w:lvlJc w:val="left"/>
      <w:pPr>
        <w:tabs>
          <w:tab w:val="num" w:pos="680"/>
        </w:tabs>
        <w:ind w:left="680" w:hanging="340"/>
      </w:pPr>
      <w:rPr>
        <w:rFonts w:ascii="Arial" w:hAnsi="Arial" w:hint="default"/>
      </w:rPr>
    </w:lvl>
    <w:lvl w:ilvl="2">
      <w:start w:val="1"/>
      <w:numFmt w:val="bullet"/>
      <w:lvlText w:val="—"/>
      <w:lvlJc w:val="left"/>
      <w:pPr>
        <w:tabs>
          <w:tab w:val="num" w:pos="1020"/>
        </w:tabs>
        <w:ind w:left="1020" w:hanging="340"/>
      </w:pPr>
      <w:rPr>
        <w:rFonts w:ascii="Arial" w:hAnsi="Arial" w:hint="default"/>
        <w:color w:val="auto"/>
      </w:rPr>
    </w:lvl>
    <w:lvl w:ilvl="3">
      <w:start w:val="1"/>
      <w:numFmt w:val="bullet"/>
      <w:lvlText w:val="-"/>
      <w:lvlJc w:val="left"/>
      <w:pPr>
        <w:tabs>
          <w:tab w:val="num" w:pos="1360"/>
        </w:tabs>
        <w:ind w:left="1360" w:hanging="340"/>
      </w:pPr>
      <w:rPr>
        <w:rFonts w:ascii="Arial" w:hAnsi="Arial" w:hint="default"/>
      </w:rPr>
    </w:lvl>
    <w:lvl w:ilvl="4">
      <w:start w:val="1"/>
      <w:numFmt w:val="bullet"/>
      <w:pStyle w:val="ListBullet5"/>
      <w:lvlText w:val="—"/>
      <w:lvlJc w:val="left"/>
      <w:pPr>
        <w:tabs>
          <w:tab w:val="num" w:pos="1700"/>
        </w:tabs>
        <w:ind w:left="1700" w:hanging="340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tabs>
          <w:tab w:val="num" w:pos="2040"/>
        </w:tabs>
        <w:ind w:left="2040" w:hanging="340"/>
      </w:pPr>
      <w:rPr>
        <w:rFonts w:ascii="Arial" w:hAnsi="Arial" w:hint="default"/>
      </w:rPr>
    </w:lvl>
    <w:lvl w:ilvl="6">
      <w:start w:val="1"/>
      <w:numFmt w:val="bullet"/>
      <w:lvlText w:val=""/>
      <w:lvlJc w:val="left"/>
      <w:pPr>
        <w:tabs>
          <w:tab w:val="num" w:pos="2380"/>
        </w:tabs>
        <w:ind w:left="238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720"/>
        </w:tabs>
        <w:ind w:left="2720" w:hanging="34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060"/>
        </w:tabs>
        <w:ind w:left="3060" w:hanging="340"/>
      </w:pPr>
      <w:rPr>
        <w:rFonts w:ascii="Wingdings" w:hAnsi="Wingdings" w:hint="default"/>
      </w:rPr>
    </w:lvl>
  </w:abstractNum>
  <w:abstractNum w:abstractNumId="1" w15:restartNumberingAfterBreak="0">
    <w:nsid w:val="18582012"/>
    <w:multiLevelType w:val="hybridMultilevel"/>
    <w:tmpl w:val="23BA2342"/>
    <w:lvl w:ilvl="0" w:tplc="0336AE4C">
      <w:start w:val="1"/>
      <w:numFmt w:val="bullet"/>
      <w:pStyle w:val="ListBullet4"/>
      <w:lvlText w:val="—"/>
      <w:lvlJc w:val="left"/>
      <w:pPr>
        <w:ind w:left="3580" w:hanging="360"/>
      </w:pPr>
      <w:rPr>
        <w:rFonts w:ascii="Roboto" w:hAnsi="Roboto" w:hint="default"/>
        <w:b w:val="0"/>
        <w:i w:val="0"/>
        <w:color w:val="CDA139" w:themeColor="text2"/>
        <w:sz w:val="16"/>
      </w:rPr>
    </w:lvl>
    <w:lvl w:ilvl="1" w:tplc="04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40" w:hanging="360"/>
      </w:pPr>
      <w:rPr>
        <w:rFonts w:ascii="Wingdings" w:hAnsi="Wingdings" w:hint="default"/>
      </w:rPr>
    </w:lvl>
  </w:abstractNum>
  <w:abstractNum w:abstractNumId="2" w15:restartNumberingAfterBreak="0">
    <w:nsid w:val="21865563"/>
    <w:multiLevelType w:val="multilevel"/>
    <w:tmpl w:val="6170A530"/>
    <w:lvl w:ilvl="0">
      <w:start w:val="1"/>
      <w:numFmt w:val="upperLetter"/>
      <w:lvlText w:val="%1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84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56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28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600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724" w:firstLine="0"/>
      </w:pPr>
      <w:rPr>
        <w:rFonts w:hint="default"/>
      </w:rPr>
    </w:lvl>
  </w:abstractNum>
  <w:abstractNum w:abstractNumId="3" w15:restartNumberingAfterBreak="0">
    <w:nsid w:val="251D0FB3"/>
    <w:multiLevelType w:val="hybridMultilevel"/>
    <w:tmpl w:val="065EAB94"/>
    <w:lvl w:ilvl="0" w:tplc="595A40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DA139" w:themeColor="text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6F514E"/>
    <w:multiLevelType w:val="multilevel"/>
    <w:tmpl w:val="EE8CFA50"/>
    <w:lvl w:ilvl="0">
      <w:start w:val="1"/>
      <w:numFmt w:val="decimal"/>
      <w:pStyle w:val="List"/>
      <w:lvlText w:val="%1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1">
      <w:start w:val="1"/>
      <w:numFmt w:val="decimal"/>
      <w:pStyle w:val="List2"/>
      <w:lvlText w:val="%1.%2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2">
      <w:start w:val="1"/>
      <w:numFmt w:val="decimal"/>
      <w:pStyle w:val="List3"/>
      <w:lvlText w:val="%1.%2.%3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auto"/>
      </w:rPr>
    </w:lvl>
    <w:lvl w:ilvl="5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6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8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</w:abstractNum>
  <w:abstractNum w:abstractNumId="5" w15:restartNumberingAfterBreak="0">
    <w:nsid w:val="6B392907"/>
    <w:multiLevelType w:val="hybridMultilevel"/>
    <w:tmpl w:val="516CF2DA"/>
    <w:lvl w:ilvl="0" w:tplc="DCAA04D8">
      <w:start w:val="1"/>
      <w:numFmt w:val="bullet"/>
      <w:pStyle w:val="ListBullet3"/>
      <w:lvlText w:val=""/>
      <w:lvlJc w:val="left"/>
      <w:pPr>
        <w:ind w:left="792" w:hanging="360"/>
      </w:pPr>
      <w:rPr>
        <w:rFonts w:ascii="Wingdings 2" w:hAnsi="Wingdings 2" w:hint="default"/>
        <w:b w:val="0"/>
        <w:i w:val="0"/>
        <w:color w:val="CDA139" w:themeColor="text2"/>
        <w:sz w:val="14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6" w15:restartNumberingAfterBreak="0">
    <w:nsid w:val="6BC66967"/>
    <w:multiLevelType w:val="hybridMultilevel"/>
    <w:tmpl w:val="2D846E78"/>
    <w:lvl w:ilvl="0" w:tplc="081A3DF2">
      <w:start w:val="1"/>
      <w:numFmt w:val="decimal"/>
      <w:pStyle w:val="ListNumber"/>
      <w:lvlText w:val="%1"/>
      <w:lvlJc w:val="left"/>
      <w:pPr>
        <w:tabs>
          <w:tab w:val="num" w:pos="340"/>
        </w:tabs>
        <w:ind w:left="340" w:hanging="340"/>
      </w:pPr>
      <w:rPr>
        <w:rFonts w:asciiTheme="minorHAnsi" w:hAnsiTheme="minorHAnsi" w:hint="default"/>
        <w:sz w:val="22"/>
      </w:rPr>
    </w:lvl>
    <w:lvl w:ilvl="1" w:tplc="D2AA3B24">
      <w:start w:val="1"/>
      <w:numFmt w:val="lowerLetter"/>
      <w:pStyle w:val="ListNumber2"/>
      <w:lvlText w:val="%2)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 w:tplc="34483A7A">
      <w:start w:val="1"/>
      <w:numFmt w:val="bullet"/>
      <w:lvlText w:val="—"/>
      <w:lvlJc w:val="left"/>
      <w:pPr>
        <w:tabs>
          <w:tab w:val="num" w:pos="1020"/>
        </w:tabs>
        <w:ind w:left="1020" w:hanging="340"/>
      </w:pPr>
      <w:rPr>
        <w:rFonts w:asciiTheme="minorHAnsi" w:hAnsiTheme="minorHAnsi" w:cs="Times New Roman" w:hint="default"/>
        <w:color w:val="auto"/>
      </w:rPr>
    </w:lvl>
    <w:lvl w:ilvl="3" w:tplc="A6404E2C">
      <w:start w:val="1"/>
      <w:numFmt w:val="bullet"/>
      <w:lvlText w:val="-"/>
      <w:lvlJc w:val="left"/>
      <w:pPr>
        <w:tabs>
          <w:tab w:val="num" w:pos="1360"/>
        </w:tabs>
        <w:ind w:left="1360" w:hanging="340"/>
      </w:pPr>
      <w:rPr>
        <w:rFonts w:ascii="Arial" w:hAnsi="Arial" w:hint="default"/>
      </w:rPr>
    </w:lvl>
    <w:lvl w:ilvl="4" w:tplc="6096DF66">
      <w:start w:val="1"/>
      <w:numFmt w:val="bullet"/>
      <w:lvlText w:val="—"/>
      <w:lvlJc w:val="left"/>
      <w:pPr>
        <w:tabs>
          <w:tab w:val="num" w:pos="1700"/>
        </w:tabs>
        <w:ind w:left="1700" w:hanging="340"/>
      </w:pPr>
      <w:rPr>
        <w:rFonts w:asciiTheme="minorHAnsi" w:hAnsiTheme="minorHAnsi" w:cs="Times New Roman" w:hint="default"/>
        <w:color w:val="auto"/>
      </w:rPr>
    </w:lvl>
    <w:lvl w:ilvl="5" w:tplc="E0B068D8">
      <w:start w:val="1"/>
      <w:numFmt w:val="bullet"/>
      <w:lvlText w:val="-"/>
      <w:lvlJc w:val="left"/>
      <w:pPr>
        <w:tabs>
          <w:tab w:val="num" w:pos="2040"/>
        </w:tabs>
        <w:ind w:left="2040" w:hanging="340"/>
      </w:pPr>
      <w:rPr>
        <w:rFonts w:ascii="Arial" w:hAnsi="Arial" w:hint="default"/>
      </w:rPr>
    </w:lvl>
    <w:lvl w:ilvl="6" w:tplc="95204FF8">
      <w:start w:val="1"/>
      <w:numFmt w:val="bullet"/>
      <w:lvlText w:val="—"/>
      <w:lvlJc w:val="left"/>
      <w:pPr>
        <w:tabs>
          <w:tab w:val="num" w:pos="2380"/>
        </w:tabs>
        <w:ind w:left="2380" w:hanging="340"/>
      </w:pPr>
      <w:rPr>
        <w:rFonts w:ascii="Arial" w:hAnsi="Arial" w:hint="default"/>
      </w:rPr>
    </w:lvl>
    <w:lvl w:ilvl="7" w:tplc="2F32F6C0">
      <w:start w:val="1"/>
      <w:numFmt w:val="bullet"/>
      <w:lvlText w:val="-"/>
      <w:lvlJc w:val="left"/>
      <w:pPr>
        <w:tabs>
          <w:tab w:val="num" w:pos="2720"/>
        </w:tabs>
        <w:ind w:left="2720" w:hanging="340"/>
      </w:pPr>
      <w:rPr>
        <w:rFonts w:ascii="Arial" w:hAnsi="Arial" w:hint="default"/>
      </w:rPr>
    </w:lvl>
    <w:lvl w:ilvl="8" w:tplc="D2DCBE4E">
      <w:start w:val="1"/>
      <w:numFmt w:val="bullet"/>
      <w:lvlText w:val="—"/>
      <w:lvlJc w:val="left"/>
      <w:pPr>
        <w:tabs>
          <w:tab w:val="num" w:pos="3060"/>
        </w:tabs>
        <w:ind w:left="3060" w:hanging="340"/>
      </w:pPr>
      <w:rPr>
        <w:rFonts w:ascii="Arial" w:hAnsi="Arial" w:hint="default"/>
      </w:rPr>
    </w:lvl>
  </w:abstractNum>
  <w:abstractNum w:abstractNumId="7" w15:restartNumberingAfterBreak="0">
    <w:nsid w:val="71F92FB4"/>
    <w:multiLevelType w:val="hybridMultilevel"/>
    <w:tmpl w:val="A0CA0B3E"/>
    <w:lvl w:ilvl="0" w:tplc="508C9DCA">
      <w:start w:val="1"/>
      <w:numFmt w:val="bullet"/>
      <w:pStyle w:val="ListBullet2"/>
      <w:lvlText w:val="—"/>
      <w:lvlJc w:val="left"/>
      <w:pPr>
        <w:ind w:left="1060" w:hanging="360"/>
      </w:pPr>
      <w:rPr>
        <w:rFonts w:ascii="Roboto" w:hAnsi="Roboto" w:hint="default"/>
        <w:b w:val="0"/>
        <w:i w:val="0"/>
        <w:color w:val="CDA139" w:themeColor="text2"/>
        <w:sz w:val="20"/>
      </w:rPr>
    </w:lvl>
    <w:lvl w:ilvl="1" w:tplc="040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 w16cid:durableId="311910226">
    <w:abstractNumId w:val="0"/>
  </w:num>
  <w:num w:numId="2" w16cid:durableId="368914125">
    <w:abstractNumId w:val="6"/>
  </w:num>
  <w:num w:numId="3" w16cid:durableId="1969624719">
    <w:abstractNumId w:val="4"/>
  </w:num>
  <w:num w:numId="4" w16cid:durableId="594560630">
    <w:abstractNumId w:val="2"/>
  </w:num>
  <w:num w:numId="5" w16cid:durableId="978850309">
    <w:abstractNumId w:val="7"/>
  </w:num>
  <w:num w:numId="6" w16cid:durableId="335309447">
    <w:abstractNumId w:val="5"/>
  </w:num>
  <w:num w:numId="7" w16cid:durableId="1875144946">
    <w:abstractNumId w:val="1"/>
  </w:num>
  <w:num w:numId="8" w16cid:durableId="1759056640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ocumentProtection w:edit="readOnly" w:enforcement="0"/>
  <w:defaultTabStop w:val="567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irmName" w:val="KPMG LLP"/>
    <w:docVar w:name="HdrInfo" w:val="January 2021"/>
    <w:docVar w:name="KISDocType" w:val="Report"/>
    <w:docVar w:name="KISFilledIn" w:val="Y"/>
    <w:docVar w:name="KISVer" w:val="5.2"/>
    <w:docVar w:name="Num3Paras" w:val="No"/>
    <w:docVar w:name="OffIndex" w:val=" 0"/>
    <w:docVar w:name="OffName" w:val="Please select an office"/>
    <w:docVar w:name="Orientation" w:val="Portrait"/>
    <w:docVar w:name="PrLangInserted" w:val="1"/>
    <w:docVar w:name="ReptStyle" w:val=" 0"/>
  </w:docVars>
  <w:rsids>
    <w:rsidRoot w:val="003A4ECE"/>
    <w:rsid w:val="000008A5"/>
    <w:rsid w:val="00000EFA"/>
    <w:rsid w:val="0000156C"/>
    <w:rsid w:val="00002385"/>
    <w:rsid w:val="00002C1B"/>
    <w:rsid w:val="000033A5"/>
    <w:rsid w:val="0000444B"/>
    <w:rsid w:val="00004AA9"/>
    <w:rsid w:val="00004B6F"/>
    <w:rsid w:val="0000560C"/>
    <w:rsid w:val="00005942"/>
    <w:rsid w:val="00005E31"/>
    <w:rsid w:val="00006095"/>
    <w:rsid w:val="00006FA2"/>
    <w:rsid w:val="0000771C"/>
    <w:rsid w:val="0001001C"/>
    <w:rsid w:val="000108D5"/>
    <w:rsid w:val="00010B14"/>
    <w:rsid w:val="00011475"/>
    <w:rsid w:val="00011589"/>
    <w:rsid w:val="000120F9"/>
    <w:rsid w:val="0001258D"/>
    <w:rsid w:val="00013543"/>
    <w:rsid w:val="00014085"/>
    <w:rsid w:val="00014EC2"/>
    <w:rsid w:val="0001569C"/>
    <w:rsid w:val="00016482"/>
    <w:rsid w:val="000205A3"/>
    <w:rsid w:val="0002088C"/>
    <w:rsid w:val="00021419"/>
    <w:rsid w:val="00021AE3"/>
    <w:rsid w:val="000222AB"/>
    <w:rsid w:val="00022B75"/>
    <w:rsid w:val="00022DCA"/>
    <w:rsid w:val="00022FAE"/>
    <w:rsid w:val="00023565"/>
    <w:rsid w:val="000242E5"/>
    <w:rsid w:val="00024AB1"/>
    <w:rsid w:val="00024BB2"/>
    <w:rsid w:val="00025329"/>
    <w:rsid w:val="00025C89"/>
    <w:rsid w:val="00025CC8"/>
    <w:rsid w:val="000272CE"/>
    <w:rsid w:val="00027408"/>
    <w:rsid w:val="00027E00"/>
    <w:rsid w:val="00027EBD"/>
    <w:rsid w:val="00030C25"/>
    <w:rsid w:val="00030F85"/>
    <w:rsid w:val="00032DA7"/>
    <w:rsid w:val="00032F39"/>
    <w:rsid w:val="00033689"/>
    <w:rsid w:val="000343E0"/>
    <w:rsid w:val="00036222"/>
    <w:rsid w:val="0004063C"/>
    <w:rsid w:val="00040D2C"/>
    <w:rsid w:val="00040FFE"/>
    <w:rsid w:val="0004140C"/>
    <w:rsid w:val="00041476"/>
    <w:rsid w:val="00042517"/>
    <w:rsid w:val="00042A50"/>
    <w:rsid w:val="00042E60"/>
    <w:rsid w:val="000432F8"/>
    <w:rsid w:val="000436FB"/>
    <w:rsid w:val="000440E5"/>
    <w:rsid w:val="00044212"/>
    <w:rsid w:val="0004485E"/>
    <w:rsid w:val="00044AA0"/>
    <w:rsid w:val="00044C47"/>
    <w:rsid w:val="000454FB"/>
    <w:rsid w:val="0004563B"/>
    <w:rsid w:val="00045ACB"/>
    <w:rsid w:val="0004614B"/>
    <w:rsid w:val="00046A2B"/>
    <w:rsid w:val="00047356"/>
    <w:rsid w:val="00047F25"/>
    <w:rsid w:val="00047FFE"/>
    <w:rsid w:val="00050262"/>
    <w:rsid w:val="0005051A"/>
    <w:rsid w:val="00050A69"/>
    <w:rsid w:val="00050B5C"/>
    <w:rsid w:val="00050BE4"/>
    <w:rsid w:val="00051CA0"/>
    <w:rsid w:val="00052E8F"/>
    <w:rsid w:val="00053E09"/>
    <w:rsid w:val="000545DB"/>
    <w:rsid w:val="000551E9"/>
    <w:rsid w:val="0005667B"/>
    <w:rsid w:val="0005738F"/>
    <w:rsid w:val="000575CB"/>
    <w:rsid w:val="0005767F"/>
    <w:rsid w:val="00057CB3"/>
    <w:rsid w:val="00060DDF"/>
    <w:rsid w:val="00061BC8"/>
    <w:rsid w:val="00061EE0"/>
    <w:rsid w:val="000625BA"/>
    <w:rsid w:val="00062F3E"/>
    <w:rsid w:val="000634C4"/>
    <w:rsid w:val="00063E4F"/>
    <w:rsid w:val="00064111"/>
    <w:rsid w:val="000645FA"/>
    <w:rsid w:val="00064C70"/>
    <w:rsid w:val="00065EA1"/>
    <w:rsid w:val="000667B8"/>
    <w:rsid w:val="00067A2D"/>
    <w:rsid w:val="00067ED8"/>
    <w:rsid w:val="00070683"/>
    <w:rsid w:val="00070D68"/>
    <w:rsid w:val="0007147C"/>
    <w:rsid w:val="00071B66"/>
    <w:rsid w:val="00072524"/>
    <w:rsid w:val="000741B4"/>
    <w:rsid w:val="00074375"/>
    <w:rsid w:val="00074FCC"/>
    <w:rsid w:val="00075733"/>
    <w:rsid w:val="00076C4B"/>
    <w:rsid w:val="00080D9B"/>
    <w:rsid w:val="000814D5"/>
    <w:rsid w:val="00082851"/>
    <w:rsid w:val="000837E5"/>
    <w:rsid w:val="00083817"/>
    <w:rsid w:val="000843BD"/>
    <w:rsid w:val="00084FCF"/>
    <w:rsid w:val="000859FA"/>
    <w:rsid w:val="00086F2E"/>
    <w:rsid w:val="00087015"/>
    <w:rsid w:val="0008730D"/>
    <w:rsid w:val="0008731B"/>
    <w:rsid w:val="00091106"/>
    <w:rsid w:val="00091210"/>
    <w:rsid w:val="00092309"/>
    <w:rsid w:val="00092A17"/>
    <w:rsid w:val="00093BA7"/>
    <w:rsid w:val="00093CCF"/>
    <w:rsid w:val="000947BD"/>
    <w:rsid w:val="00094CF1"/>
    <w:rsid w:val="00094F92"/>
    <w:rsid w:val="000958CF"/>
    <w:rsid w:val="00096169"/>
    <w:rsid w:val="000969D7"/>
    <w:rsid w:val="000969EC"/>
    <w:rsid w:val="0009787E"/>
    <w:rsid w:val="00097CE8"/>
    <w:rsid w:val="000A002C"/>
    <w:rsid w:val="000A0095"/>
    <w:rsid w:val="000A11B5"/>
    <w:rsid w:val="000A22E3"/>
    <w:rsid w:val="000A3C30"/>
    <w:rsid w:val="000A3FED"/>
    <w:rsid w:val="000A410E"/>
    <w:rsid w:val="000A4ED1"/>
    <w:rsid w:val="000A67B2"/>
    <w:rsid w:val="000A72D0"/>
    <w:rsid w:val="000A7624"/>
    <w:rsid w:val="000A7872"/>
    <w:rsid w:val="000A78F2"/>
    <w:rsid w:val="000A7E52"/>
    <w:rsid w:val="000B09CC"/>
    <w:rsid w:val="000B0E05"/>
    <w:rsid w:val="000B3553"/>
    <w:rsid w:val="000B3CFD"/>
    <w:rsid w:val="000B5263"/>
    <w:rsid w:val="000B5D50"/>
    <w:rsid w:val="000B6D5A"/>
    <w:rsid w:val="000B799B"/>
    <w:rsid w:val="000C0491"/>
    <w:rsid w:val="000C06F3"/>
    <w:rsid w:val="000C0A79"/>
    <w:rsid w:val="000C115D"/>
    <w:rsid w:val="000C1CA6"/>
    <w:rsid w:val="000C21E4"/>
    <w:rsid w:val="000C3B08"/>
    <w:rsid w:val="000C444F"/>
    <w:rsid w:val="000C4A1A"/>
    <w:rsid w:val="000C4AFF"/>
    <w:rsid w:val="000C4FD8"/>
    <w:rsid w:val="000C5EFF"/>
    <w:rsid w:val="000C7224"/>
    <w:rsid w:val="000C7267"/>
    <w:rsid w:val="000C73DD"/>
    <w:rsid w:val="000D132A"/>
    <w:rsid w:val="000D179D"/>
    <w:rsid w:val="000D210D"/>
    <w:rsid w:val="000D2822"/>
    <w:rsid w:val="000D31CB"/>
    <w:rsid w:val="000D31EF"/>
    <w:rsid w:val="000D35F3"/>
    <w:rsid w:val="000D4E43"/>
    <w:rsid w:val="000D4FBE"/>
    <w:rsid w:val="000D562B"/>
    <w:rsid w:val="000D66D4"/>
    <w:rsid w:val="000D7956"/>
    <w:rsid w:val="000E0071"/>
    <w:rsid w:val="000E01FB"/>
    <w:rsid w:val="000E083D"/>
    <w:rsid w:val="000E1459"/>
    <w:rsid w:val="000E1528"/>
    <w:rsid w:val="000E194C"/>
    <w:rsid w:val="000E1BCE"/>
    <w:rsid w:val="000E1D06"/>
    <w:rsid w:val="000E282B"/>
    <w:rsid w:val="000E29C5"/>
    <w:rsid w:val="000E2D82"/>
    <w:rsid w:val="000E3506"/>
    <w:rsid w:val="000E4462"/>
    <w:rsid w:val="000E54E2"/>
    <w:rsid w:val="000E61E0"/>
    <w:rsid w:val="000E64CD"/>
    <w:rsid w:val="000E6953"/>
    <w:rsid w:val="000E7BDA"/>
    <w:rsid w:val="000F03D3"/>
    <w:rsid w:val="000F052B"/>
    <w:rsid w:val="000F0690"/>
    <w:rsid w:val="000F0DFE"/>
    <w:rsid w:val="000F1038"/>
    <w:rsid w:val="000F194D"/>
    <w:rsid w:val="000F218F"/>
    <w:rsid w:val="000F2205"/>
    <w:rsid w:val="000F2F0A"/>
    <w:rsid w:val="000F372F"/>
    <w:rsid w:val="000F458A"/>
    <w:rsid w:val="000F55CF"/>
    <w:rsid w:val="000F649F"/>
    <w:rsid w:val="000F6937"/>
    <w:rsid w:val="000F6999"/>
    <w:rsid w:val="00100453"/>
    <w:rsid w:val="001004EA"/>
    <w:rsid w:val="001010FF"/>
    <w:rsid w:val="001018C2"/>
    <w:rsid w:val="00101F99"/>
    <w:rsid w:val="0010296D"/>
    <w:rsid w:val="00103190"/>
    <w:rsid w:val="001031E3"/>
    <w:rsid w:val="00103427"/>
    <w:rsid w:val="001040B6"/>
    <w:rsid w:val="001042AD"/>
    <w:rsid w:val="00104816"/>
    <w:rsid w:val="00104B27"/>
    <w:rsid w:val="00105011"/>
    <w:rsid w:val="001055A8"/>
    <w:rsid w:val="00105F05"/>
    <w:rsid w:val="00106589"/>
    <w:rsid w:val="00106944"/>
    <w:rsid w:val="0011133E"/>
    <w:rsid w:val="0011199E"/>
    <w:rsid w:val="00113216"/>
    <w:rsid w:val="00113462"/>
    <w:rsid w:val="00113532"/>
    <w:rsid w:val="00113655"/>
    <w:rsid w:val="00114883"/>
    <w:rsid w:val="00114F16"/>
    <w:rsid w:val="00115363"/>
    <w:rsid w:val="0011562F"/>
    <w:rsid w:val="00116163"/>
    <w:rsid w:val="00116800"/>
    <w:rsid w:val="00116AC1"/>
    <w:rsid w:val="00120A50"/>
    <w:rsid w:val="00122234"/>
    <w:rsid w:val="00122690"/>
    <w:rsid w:val="00122D2B"/>
    <w:rsid w:val="001236F8"/>
    <w:rsid w:val="00124649"/>
    <w:rsid w:val="001246FA"/>
    <w:rsid w:val="00124E22"/>
    <w:rsid w:val="00125263"/>
    <w:rsid w:val="00125587"/>
    <w:rsid w:val="00125823"/>
    <w:rsid w:val="0012609C"/>
    <w:rsid w:val="001261AE"/>
    <w:rsid w:val="00127837"/>
    <w:rsid w:val="001305D0"/>
    <w:rsid w:val="00131189"/>
    <w:rsid w:val="001317C3"/>
    <w:rsid w:val="0013229B"/>
    <w:rsid w:val="001323CD"/>
    <w:rsid w:val="00132BA2"/>
    <w:rsid w:val="00134636"/>
    <w:rsid w:val="00134C5B"/>
    <w:rsid w:val="0013524F"/>
    <w:rsid w:val="00135EB8"/>
    <w:rsid w:val="00136827"/>
    <w:rsid w:val="001401BA"/>
    <w:rsid w:val="001404E4"/>
    <w:rsid w:val="00140533"/>
    <w:rsid w:val="001405B9"/>
    <w:rsid w:val="001405C9"/>
    <w:rsid w:val="001409AC"/>
    <w:rsid w:val="001412A4"/>
    <w:rsid w:val="00141338"/>
    <w:rsid w:val="0014139B"/>
    <w:rsid w:val="00142D86"/>
    <w:rsid w:val="00142EE0"/>
    <w:rsid w:val="001433D4"/>
    <w:rsid w:val="001436D6"/>
    <w:rsid w:val="00143DA6"/>
    <w:rsid w:val="00144AF3"/>
    <w:rsid w:val="00144F55"/>
    <w:rsid w:val="00145898"/>
    <w:rsid w:val="00145F3D"/>
    <w:rsid w:val="001469A4"/>
    <w:rsid w:val="00146BD7"/>
    <w:rsid w:val="00147EA6"/>
    <w:rsid w:val="001504AA"/>
    <w:rsid w:val="001513C5"/>
    <w:rsid w:val="00151868"/>
    <w:rsid w:val="00151F44"/>
    <w:rsid w:val="00152E37"/>
    <w:rsid w:val="0015306F"/>
    <w:rsid w:val="001537C6"/>
    <w:rsid w:val="0015402C"/>
    <w:rsid w:val="00154116"/>
    <w:rsid w:val="001543DF"/>
    <w:rsid w:val="0015440D"/>
    <w:rsid w:val="00154610"/>
    <w:rsid w:val="001552AF"/>
    <w:rsid w:val="001562BA"/>
    <w:rsid w:val="001563D4"/>
    <w:rsid w:val="00156831"/>
    <w:rsid w:val="00156887"/>
    <w:rsid w:val="00156B95"/>
    <w:rsid w:val="00157398"/>
    <w:rsid w:val="00160FF6"/>
    <w:rsid w:val="001628AD"/>
    <w:rsid w:val="00163115"/>
    <w:rsid w:val="00163B6F"/>
    <w:rsid w:val="001644B9"/>
    <w:rsid w:val="00164FDF"/>
    <w:rsid w:val="001658D3"/>
    <w:rsid w:val="00165A84"/>
    <w:rsid w:val="00165F1D"/>
    <w:rsid w:val="00166ACA"/>
    <w:rsid w:val="00166CDB"/>
    <w:rsid w:val="00167AA0"/>
    <w:rsid w:val="00167BD6"/>
    <w:rsid w:val="00171491"/>
    <w:rsid w:val="00171721"/>
    <w:rsid w:val="001720B8"/>
    <w:rsid w:val="0017314D"/>
    <w:rsid w:val="001733EF"/>
    <w:rsid w:val="001735AE"/>
    <w:rsid w:val="00173830"/>
    <w:rsid w:val="00173A46"/>
    <w:rsid w:val="00174262"/>
    <w:rsid w:val="00174AB8"/>
    <w:rsid w:val="00174F00"/>
    <w:rsid w:val="001756B0"/>
    <w:rsid w:val="00175860"/>
    <w:rsid w:val="00175AF6"/>
    <w:rsid w:val="00175B03"/>
    <w:rsid w:val="001763D6"/>
    <w:rsid w:val="00176552"/>
    <w:rsid w:val="001765A4"/>
    <w:rsid w:val="00177129"/>
    <w:rsid w:val="00177510"/>
    <w:rsid w:val="001775D7"/>
    <w:rsid w:val="0018005C"/>
    <w:rsid w:val="00180C57"/>
    <w:rsid w:val="001814B3"/>
    <w:rsid w:val="00181648"/>
    <w:rsid w:val="00181A66"/>
    <w:rsid w:val="00182FFC"/>
    <w:rsid w:val="00183E14"/>
    <w:rsid w:val="00184A57"/>
    <w:rsid w:val="0018510F"/>
    <w:rsid w:val="0018537D"/>
    <w:rsid w:val="001853EE"/>
    <w:rsid w:val="001861B0"/>
    <w:rsid w:val="0018678E"/>
    <w:rsid w:val="00186DA4"/>
    <w:rsid w:val="001870EB"/>
    <w:rsid w:val="00187AB0"/>
    <w:rsid w:val="00187F49"/>
    <w:rsid w:val="0019036C"/>
    <w:rsid w:val="0019053F"/>
    <w:rsid w:val="00191A75"/>
    <w:rsid w:val="001931AC"/>
    <w:rsid w:val="00193427"/>
    <w:rsid w:val="0019373C"/>
    <w:rsid w:val="00193F54"/>
    <w:rsid w:val="00194AED"/>
    <w:rsid w:val="00195719"/>
    <w:rsid w:val="00196C78"/>
    <w:rsid w:val="001A0EF7"/>
    <w:rsid w:val="001A1332"/>
    <w:rsid w:val="001A2463"/>
    <w:rsid w:val="001A3473"/>
    <w:rsid w:val="001A438E"/>
    <w:rsid w:val="001A445B"/>
    <w:rsid w:val="001A447D"/>
    <w:rsid w:val="001A4E71"/>
    <w:rsid w:val="001A4E8E"/>
    <w:rsid w:val="001A52D0"/>
    <w:rsid w:val="001A5D76"/>
    <w:rsid w:val="001A6CD1"/>
    <w:rsid w:val="001A6CD7"/>
    <w:rsid w:val="001A6D0D"/>
    <w:rsid w:val="001A74B6"/>
    <w:rsid w:val="001B08B5"/>
    <w:rsid w:val="001B09C3"/>
    <w:rsid w:val="001B1683"/>
    <w:rsid w:val="001B289B"/>
    <w:rsid w:val="001B28F3"/>
    <w:rsid w:val="001B2BAD"/>
    <w:rsid w:val="001B2DC0"/>
    <w:rsid w:val="001B328B"/>
    <w:rsid w:val="001B3FB0"/>
    <w:rsid w:val="001B4133"/>
    <w:rsid w:val="001B41BD"/>
    <w:rsid w:val="001B5285"/>
    <w:rsid w:val="001B5F8B"/>
    <w:rsid w:val="001B6441"/>
    <w:rsid w:val="001B71AE"/>
    <w:rsid w:val="001B7813"/>
    <w:rsid w:val="001B7CD0"/>
    <w:rsid w:val="001B7FC4"/>
    <w:rsid w:val="001C1225"/>
    <w:rsid w:val="001C151E"/>
    <w:rsid w:val="001C184A"/>
    <w:rsid w:val="001C226F"/>
    <w:rsid w:val="001C240F"/>
    <w:rsid w:val="001C3547"/>
    <w:rsid w:val="001C3C9B"/>
    <w:rsid w:val="001C3DE0"/>
    <w:rsid w:val="001C42A7"/>
    <w:rsid w:val="001C49E5"/>
    <w:rsid w:val="001C4F2A"/>
    <w:rsid w:val="001C53F5"/>
    <w:rsid w:val="001C70A1"/>
    <w:rsid w:val="001C73A6"/>
    <w:rsid w:val="001C7435"/>
    <w:rsid w:val="001C7625"/>
    <w:rsid w:val="001C767B"/>
    <w:rsid w:val="001D0599"/>
    <w:rsid w:val="001D1845"/>
    <w:rsid w:val="001D1B9D"/>
    <w:rsid w:val="001D24C0"/>
    <w:rsid w:val="001D272D"/>
    <w:rsid w:val="001D2DB3"/>
    <w:rsid w:val="001D3E12"/>
    <w:rsid w:val="001D4EDF"/>
    <w:rsid w:val="001D53E6"/>
    <w:rsid w:val="001D5498"/>
    <w:rsid w:val="001D5B1C"/>
    <w:rsid w:val="001D5FC0"/>
    <w:rsid w:val="001D633D"/>
    <w:rsid w:val="001D66B3"/>
    <w:rsid w:val="001D6807"/>
    <w:rsid w:val="001D6BA7"/>
    <w:rsid w:val="001D6DA6"/>
    <w:rsid w:val="001D7299"/>
    <w:rsid w:val="001E03E4"/>
    <w:rsid w:val="001E06D4"/>
    <w:rsid w:val="001E12F4"/>
    <w:rsid w:val="001E1E23"/>
    <w:rsid w:val="001E1F56"/>
    <w:rsid w:val="001E1F9D"/>
    <w:rsid w:val="001E2556"/>
    <w:rsid w:val="001E3049"/>
    <w:rsid w:val="001E3071"/>
    <w:rsid w:val="001E3471"/>
    <w:rsid w:val="001E3655"/>
    <w:rsid w:val="001E4A66"/>
    <w:rsid w:val="001E4FE5"/>
    <w:rsid w:val="001E57DA"/>
    <w:rsid w:val="001E603D"/>
    <w:rsid w:val="001E649D"/>
    <w:rsid w:val="001E67CF"/>
    <w:rsid w:val="001E7086"/>
    <w:rsid w:val="001E74A6"/>
    <w:rsid w:val="001E782F"/>
    <w:rsid w:val="001E7AA4"/>
    <w:rsid w:val="001E7AA9"/>
    <w:rsid w:val="001E7D24"/>
    <w:rsid w:val="001F0811"/>
    <w:rsid w:val="001F09AE"/>
    <w:rsid w:val="001F1320"/>
    <w:rsid w:val="001F162D"/>
    <w:rsid w:val="001F1C3C"/>
    <w:rsid w:val="001F2893"/>
    <w:rsid w:val="001F4B3B"/>
    <w:rsid w:val="001F4EEF"/>
    <w:rsid w:val="001F506F"/>
    <w:rsid w:val="001F53C3"/>
    <w:rsid w:val="001F545C"/>
    <w:rsid w:val="001F5707"/>
    <w:rsid w:val="001F6223"/>
    <w:rsid w:val="001F74A0"/>
    <w:rsid w:val="001F78AE"/>
    <w:rsid w:val="001F7B7B"/>
    <w:rsid w:val="00200613"/>
    <w:rsid w:val="002006A5"/>
    <w:rsid w:val="00200A7F"/>
    <w:rsid w:val="00200CC7"/>
    <w:rsid w:val="00200FB9"/>
    <w:rsid w:val="00201FFE"/>
    <w:rsid w:val="002026EA"/>
    <w:rsid w:val="0020371F"/>
    <w:rsid w:val="00203906"/>
    <w:rsid w:val="00203DE8"/>
    <w:rsid w:val="00205019"/>
    <w:rsid w:val="0020512B"/>
    <w:rsid w:val="002055B1"/>
    <w:rsid w:val="00205DBA"/>
    <w:rsid w:val="0020629F"/>
    <w:rsid w:val="00206D51"/>
    <w:rsid w:val="00207063"/>
    <w:rsid w:val="0021022A"/>
    <w:rsid w:val="002104D3"/>
    <w:rsid w:val="00210DAE"/>
    <w:rsid w:val="002111C4"/>
    <w:rsid w:val="00211316"/>
    <w:rsid w:val="0021150E"/>
    <w:rsid w:val="00211ADF"/>
    <w:rsid w:val="00211C5A"/>
    <w:rsid w:val="00211D2B"/>
    <w:rsid w:val="0021246A"/>
    <w:rsid w:val="00212EA6"/>
    <w:rsid w:val="00213023"/>
    <w:rsid w:val="002133B3"/>
    <w:rsid w:val="002136A6"/>
    <w:rsid w:val="0021371B"/>
    <w:rsid w:val="00214993"/>
    <w:rsid w:val="00214B36"/>
    <w:rsid w:val="00214BB3"/>
    <w:rsid w:val="00214E87"/>
    <w:rsid w:val="00215510"/>
    <w:rsid w:val="00215598"/>
    <w:rsid w:val="002159B4"/>
    <w:rsid w:val="002164C2"/>
    <w:rsid w:val="00216A8A"/>
    <w:rsid w:val="00216B7B"/>
    <w:rsid w:val="00217354"/>
    <w:rsid w:val="00217FB0"/>
    <w:rsid w:val="00220061"/>
    <w:rsid w:val="00220684"/>
    <w:rsid w:val="00221001"/>
    <w:rsid w:val="002216E9"/>
    <w:rsid w:val="0022188A"/>
    <w:rsid w:val="00221962"/>
    <w:rsid w:val="00222286"/>
    <w:rsid w:val="002223B8"/>
    <w:rsid w:val="00222405"/>
    <w:rsid w:val="00223940"/>
    <w:rsid w:val="002248CD"/>
    <w:rsid w:val="0022491A"/>
    <w:rsid w:val="002257D4"/>
    <w:rsid w:val="002260A0"/>
    <w:rsid w:val="002262AD"/>
    <w:rsid w:val="00226398"/>
    <w:rsid w:val="00226462"/>
    <w:rsid w:val="00226843"/>
    <w:rsid w:val="00227475"/>
    <w:rsid w:val="00227A00"/>
    <w:rsid w:val="00227B0B"/>
    <w:rsid w:val="00227D9C"/>
    <w:rsid w:val="002305A4"/>
    <w:rsid w:val="0023062F"/>
    <w:rsid w:val="0023069C"/>
    <w:rsid w:val="00230C7E"/>
    <w:rsid w:val="00231A3E"/>
    <w:rsid w:val="00231CA0"/>
    <w:rsid w:val="002321F3"/>
    <w:rsid w:val="002327A8"/>
    <w:rsid w:val="00232900"/>
    <w:rsid w:val="0023298A"/>
    <w:rsid w:val="00233493"/>
    <w:rsid w:val="00233756"/>
    <w:rsid w:val="0023443A"/>
    <w:rsid w:val="00234EC0"/>
    <w:rsid w:val="002350AF"/>
    <w:rsid w:val="00235838"/>
    <w:rsid w:val="0023597F"/>
    <w:rsid w:val="00235EDD"/>
    <w:rsid w:val="0023685A"/>
    <w:rsid w:val="00236BAB"/>
    <w:rsid w:val="00236C22"/>
    <w:rsid w:val="00237A37"/>
    <w:rsid w:val="00240DBB"/>
    <w:rsid w:val="00240ED1"/>
    <w:rsid w:val="00241EF7"/>
    <w:rsid w:val="0024289C"/>
    <w:rsid w:val="0024312E"/>
    <w:rsid w:val="00243B09"/>
    <w:rsid w:val="00243BDE"/>
    <w:rsid w:val="00243F7F"/>
    <w:rsid w:val="00244807"/>
    <w:rsid w:val="0024503F"/>
    <w:rsid w:val="00245548"/>
    <w:rsid w:val="0024566A"/>
    <w:rsid w:val="00245E7D"/>
    <w:rsid w:val="00251404"/>
    <w:rsid w:val="00251680"/>
    <w:rsid w:val="002516EB"/>
    <w:rsid w:val="00251F2A"/>
    <w:rsid w:val="002535C8"/>
    <w:rsid w:val="002540B9"/>
    <w:rsid w:val="002549A8"/>
    <w:rsid w:val="00254B6C"/>
    <w:rsid w:val="00255A99"/>
    <w:rsid w:val="00255EE4"/>
    <w:rsid w:val="00256214"/>
    <w:rsid w:val="0025671E"/>
    <w:rsid w:val="0026071C"/>
    <w:rsid w:val="00260C66"/>
    <w:rsid w:val="00260F3F"/>
    <w:rsid w:val="00261374"/>
    <w:rsid w:val="0026166E"/>
    <w:rsid w:val="00262196"/>
    <w:rsid w:val="00262954"/>
    <w:rsid w:val="00262CD1"/>
    <w:rsid w:val="00262DD3"/>
    <w:rsid w:val="002634F8"/>
    <w:rsid w:val="00263662"/>
    <w:rsid w:val="0026449D"/>
    <w:rsid w:val="0026458D"/>
    <w:rsid w:val="0026467D"/>
    <w:rsid w:val="00265C6A"/>
    <w:rsid w:val="00266702"/>
    <w:rsid w:val="00266A49"/>
    <w:rsid w:val="00266A4F"/>
    <w:rsid w:val="002673A2"/>
    <w:rsid w:val="00267A62"/>
    <w:rsid w:val="00271134"/>
    <w:rsid w:val="002713CB"/>
    <w:rsid w:val="00271497"/>
    <w:rsid w:val="0027179B"/>
    <w:rsid w:val="00271EA1"/>
    <w:rsid w:val="00271F4E"/>
    <w:rsid w:val="002729F2"/>
    <w:rsid w:val="00272F51"/>
    <w:rsid w:val="002730FE"/>
    <w:rsid w:val="002731FE"/>
    <w:rsid w:val="00274284"/>
    <w:rsid w:val="00274DF9"/>
    <w:rsid w:val="00274F18"/>
    <w:rsid w:val="00275FFD"/>
    <w:rsid w:val="002760BF"/>
    <w:rsid w:val="0027625F"/>
    <w:rsid w:val="00276723"/>
    <w:rsid w:val="002768DD"/>
    <w:rsid w:val="0027706A"/>
    <w:rsid w:val="00277147"/>
    <w:rsid w:val="00277539"/>
    <w:rsid w:val="002777DD"/>
    <w:rsid w:val="00277FF3"/>
    <w:rsid w:val="002828A1"/>
    <w:rsid w:val="00283233"/>
    <w:rsid w:val="00283A2D"/>
    <w:rsid w:val="002841DC"/>
    <w:rsid w:val="002844CD"/>
    <w:rsid w:val="00284ECE"/>
    <w:rsid w:val="0028527F"/>
    <w:rsid w:val="00285832"/>
    <w:rsid w:val="0028607D"/>
    <w:rsid w:val="002861D9"/>
    <w:rsid w:val="002863F5"/>
    <w:rsid w:val="00286442"/>
    <w:rsid w:val="00286B5B"/>
    <w:rsid w:val="0028708C"/>
    <w:rsid w:val="00287771"/>
    <w:rsid w:val="00290227"/>
    <w:rsid w:val="002908B4"/>
    <w:rsid w:val="00290F06"/>
    <w:rsid w:val="00291A2E"/>
    <w:rsid w:val="00291FF1"/>
    <w:rsid w:val="00292302"/>
    <w:rsid w:val="002934CB"/>
    <w:rsid w:val="00293A34"/>
    <w:rsid w:val="00293DB8"/>
    <w:rsid w:val="00293FB2"/>
    <w:rsid w:val="002941DA"/>
    <w:rsid w:val="00294F15"/>
    <w:rsid w:val="002953F2"/>
    <w:rsid w:val="002955F5"/>
    <w:rsid w:val="002970E1"/>
    <w:rsid w:val="00297C48"/>
    <w:rsid w:val="002A0870"/>
    <w:rsid w:val="002A107F"/>
    <w:rsid w:val="002A1476"/>
    <w:rsid w:val="002A2D23"/>
    <w:rsid w:val="002A2EDF"/>
    <w:rsid w:val="002A3003"/>
    <w:rsid w:val="002A33BC"/>
    <w:rsid w:val="002A344D"/>
    <w:rsid w:val="002A4DB9"/>
    <w:rsid w:val="002A4FF9"/>
    <w:rsid w:val="002A5613"/>
    <w:rsid w:val="002A6979"/>
    <w:rsid w:val="002A7989"/>
    <w:rsid w:val="002A7BC6"/>
    <w:rsid w:val="002A7E2F"/>
    <w:rsid w:val="002B0491"/>
    <w:rsid w:val="002B08C2"/>
    <w:rsid w:val="002B107C"/>
    <w:rsid w:val="002B1390"/>
    <w:rsid w:val="002B2E19"/>
    <w:rsid w:val="002B37D6"/>
    <w:rsid w:val="002B3DC2"/>
    <w:rsid w:val="002B3E46"/>
    <w:rsid w:val="002B61CD"/>
    <w:rsid w:val="002B6CFA"/>
    <w:rsid w:val="002B6E5B"/>
    <w:rsid w:val="002B746B"/>
    <w:rsid w:val="002B75B1"/>
    <w:rsid w:val="002B7A79"/>
    <w:rsid w:val="002C0653"/>
    <w:rsid w:val="002C083A"/>
    <w:rsid w:val="002C0A8C"/>
    <w:rsid w:val="002C0D3D"/>
    <w:rsid w:val="002C1E83"/>
    <w:rsid w:val="002C2A3D"/>
    <w:rsid w:val="002C2A41"/>
    <w:rsid w:val="002C33E4"/>
    <w:rsid w:val="002C3AF4"/>
    <w:rsid w:val="002C4599"/>
    <w:rsid w:val="002C4997"/>
    <w:rsid w:val="002C5792"/>
    <w:rsid w:val="002C6132"/>
    <w:rsid w:val="002C6508"/>
    <w:rsid w:val="002C6D49"/>
    <w:rsid w:val="002C7EC0"/>
    <w:rsid w:val="002D0150"/>
    <w:rsid w:val="002D038E"/>
    <w:rsid w:val="002D0468"/>
    <w:rsid w:val="002D050F"/>
    <w:rsid w:val="002D059C"/>
    <w:rsid w:val="002D14AC"/>
    <w:rsid w:val="002D1CFD"/>
    <w:rsid w:val="002D309D"/>
    <w:rsid w:val="002D3233"/>
    <w:rsid w:val="002D59BB"/>
    <w:rsid w:val="002D6DF1"/>
    <w:rsid w:val="002D7143"/>
    <w:rsid w:val="002D7167"/>
    <w:rsid w:val="002D76D3"/>
    <w:rsid w:val="002D7A65"/>
    <w:rsid w:val="002D7BAD"/>
    <w:rsid w:val="002E0312"/>
    <w:rsid w:val="002E05C5"/>
    <w:rsid w:val="002E08CE"/>
    <w:rsid w:val="002E0BEF"/>
    <w:rsid w:val="002E10DB"/>
    <w:rsid w:val="002E14AE"/>
    <w:rsid w:val="002E1E73"/>
    <w:rsid w:val="002E2CD4"/>
    <w:rsid w:val="002E38C9"/>
    <w:rsid w:val="002E4B16"/>
    <w:rsid w:val="002E4E1C"/>
    <w:rsid w:val="002E5DA7"/>
    <w:rsid w:val="002E6E0F"/>
    <w:rsid w:val="002E7148"/>
    <w:rsid w:val="002E798C"/>
    <w:rsid w:val="002E7B68"/>
    <w:rsid w:val="002F00C0"/>
    <w:rsid w:val="002F09AB"/>
    <w:rsid w:val="002F144D"/>
    <w:rsid w:val="002F1A86"/>
    <w:rsid w:val="002F2022"/>
    <w:rsid w:val="002F2194"/>
    <w:rsid w:val="002F249C"/>
    <w:rsid w:val="002F260A"/>
    <w:rsid w:val="002F3B01"/>
    <w:rsid w:val="002F45F7"/>
    <w:rsid w:val="002F5025"/>
    <w:rsid w:val="002F544A"/>
    <w:rsid w:val="002F5A13"/>
    <w:rsid w:val="002F62D9"/>
    <w:rsid w:val="002F6AEA"/>
    <w:rsid w:val="002F6BE7"/>
    <w:rsid w:val="002F70CA"/>
    <w:rsid w:val="002F7577"/>
    <w:rsid w:val="002F7B53"/>
    <w:rsid w:val="002F7BDA"/>
    <w:rsid w:val="00300057"/>
    <w:rsid w:val="00301656"/>
    <w:rsid w:val="00301B9F"/>
    <w:rsid w:val="00301D05"/>
    <w:rsid w:val="003023C5"/>
    <w:rsid w:val="003029E2"/>
    <w:rsid w:val="00303EAD"/>
    <w:rsid w:val="003042B7"/>
    <w:rsid w:val="00304487"/>
    <w:rsid w:val="00304729"/>
    <w:rsid w:val="00304770"/>
    <w:rsid w:val="00305446"/>
    <w:rsid w:val="00305E53"/>
    <w:rsid w:val="00307174"/>
    <w:rsid w:val="00307BCF"/>
    <w:rsid w:val="003106AA"/>
    <w:rsid w:val="003117A5"/>
    <w:rsid w:val="00312667"/>
    <w:rsid w:val="00313595"/>
    <w:rsid w:val="00313738"/>
    <w:rsid w:val="0031390F"/>
    <w:rsid w:val="00314D48"/>
    <w:rsid w:val="00315282"/>
    <w:rsid w:val="003153DD"/>
    <w:rsid w:val="0031578E"/>
    <w:rsid w:val="00316A91"/>
    <w:rsid w:val="00316E25"/>
    <w:rsid w:val="00316EC7"/>
    <w:rsid w:val="003179A4"/>
    <w:rsid w:val="00317D31"/>
    <w:rsid w:val="0032057D"/>
    <w:rsid w:val="00320A87"/>
    <w:rsid w:val="003216CD"/>
    <w:rsid w:val="0032206E"/>
    <w:rsid w:val="00322D71"/>
    <w:rsid w:val="00323560"/>
    <w:rsid w:val="003238B4"/>
    <w:rsid w:val="00323FFC"/>
    <w:rsid w:val="00324BF4"/>
    <w:rsid w:val="00325065"/>
    <w:rsid w:val="00325415"/>
    <w:rsid w:val="00326801"/>
    <w:rsid w:val="00327866"/>
    <w:rsid w:val="003319F7"/>
    <w:rsid w:val="00331E4D"/>
    <w:rsid w:val="003320D9"/>
    <w:rsid w:val="00332DCD"/>
    <w:rsid w:val="0033333A"/>
    <w:rsid w:val="00333F36"/>
    <w:rsid w:val="00334E17"/>
    <w:rsid w:val="00334ECB"/>
    <w:rsid w:val="00335AE4"/>
    <w:rsid w:val="00336AB5"/>
    <w:rsid w:val="003377ED"/>
    <w:rsid w:val="00340523"/>
    <w:rsid w:val="00340F1B"/>
    <w:rsid w:val="003420A9"/>
    <w:rsid w:val="0034218A"/>
    <w:rsid w:val="00342380"/>
    <w:rsid w:val="003434AB"/>
    <w:rsid w:val="0034367B"/>
    <w:rsid w:val="00343E96"/>
    <w:rsid w:val="003444A8"/>
    <w:rsid w:val="003451A6"/>
    <w:rsid w:val="003453C7"/>
    <w:rsid w:val="0034549F"/>
    <w:rsid w:val="003454EF"/>
    <w:rsid w:val="00345512"/>
    <w:rsid w:val="00345E8E"/>
    <w:rsid w:val="00346BE8"/>
    <w:rsid w:val="00347355"/>
    <w:rsid w:val="003505D4"/>
    <w:rsid w:val="003514A3"/>
    <w:rsid w:val="00351D71"/>
    <w:rsid w:val="00351F1C"/>
    <w:rsid w:val="0035297D"/>
    <w:rsid w:val="00354D84"/>
    <w:rsid w:val="003554EA"/>
    <w:rsid w:val="00355AB8"/>
    <w:rsid w:val="0035606D"/>
    <w:rsid w:val="00357325"/>
    <w:rsid w:val="00357A02"/>
    <w:rsid w:val="003606CF"/>
    <w:rsid w:val="00360C32"/>
    <w:rsid w:val="00361B78"/>
    <w:rsid w:val="00361F73"/>
    <w:rsid w:val="00362E12"/>
    <w:rsid w:val="0036407E"/>
    <w:rsid w:val="00364720"/>
    <w:rsid w:val="003647CB"/>
    <w:rsid w:val="00364B51"/>
    <w:rsid w:val="00364CCD"/>
    <w:rsid w:val="003661D9"/>
    <w:rsid w:val="00366778"/>
    <w:rsid w:val="00366D43"/>
    <w:rsid w:val="00367675"/>
    <w:rsid w:val="003677E1"/>
    <w:rsid w:val="00367C0D"/>
    <w:rsid w:val="0037057A"/>
    <w:rsid w:val="00370719"/>
    <w:rsid w:val="003713C4"/>
    <w:rsid w:val="0037149F"/>
    <w:rsid w:val="003716C1"/>
    <w:rsid w:val="0037280F"/>
    <w:rsid w:val="00372B28"/>
    <w:rsid w:val="00372D17"/>
    <w:rsid w:val="00373820"/>
    <w:rsid w:val="00373C5A"/>
    <w:rsid w:val="0037410D"/>
    <w:rsid w:val="00374840"/>
    <w:rsid w:val="00374987"/>
    <w:rsid w:val="00374A1F"/>
    <w:rsid w:val="00374F87"/>
    <w:rsid w:val="00375AC6"/>
    <w:rsid w:val="0037601A"/>
    <w:rsid w:val="00376810"/>
    <w:rsid w:val="003768C3"/>
    <w:rsid w:val="00376FDB"/>
    <w:rsid w:val="00377739"/>
    <w:rsid w:val="00377CD0"/>
    <w:rsid w:val="00380005"/>
    <w:rsid w:val="00380079"/>
    <w:rsid w:val="00380236"/>
    <w:rsid w:val="00381912"/>
    <w:rsid w:val="003823AF"/>
    <w:rsid w:val="00382494"/>
    <w:rsid w:val="00383CCB"/>
    <w:rsid w:val="003842C3"/>
    <w:rsid w:val="003843B7"/>
    <w:rsid w:val="00385CF6"/>
    <w:rsid w:val="0038618E"/>
    <w:rsid w:val="0038646B"/>
    <w:rsid w:val="00386E66"/>
    <w:rsid w:val="0039053E"/>
    <w:rsid w:val="00390934"/>
    <w:rsid w:val="00390AFA"/>
    <w:rsid w:val="0039200F"/>
    <w:rsid w:val="0039206A"/>
    <w:rsid w:val="003920AB"/>
    <w:rsid w:val="003928F8"/>
    <w:rsid w:val="00392936"/>
    <w:rsid w:val="00393138"/>
    <w:rsid w:val="00393B85"/>
    <w:rsid w:val="003947E6"/>
    <w:rsid w:val="0039625D"/>
    <w:rsid w:val="00397075"/>
    <w:rsid w:val="0039750E"/>
    <w:rsid w:val="0039789C"/>
    <w:rsid w:val="00397F05"/>
    <w:rsid w:val="003A08B9"/>
    <w:rsid w:val="003A2331"/>
    <w:rsid w:val="003A241F"/>
    <w:rsid w:val="003A2EC3"/>
    <w:rsid w:val="003A2F2A"/>
    <w:rsid w:val="003A3655"/>
    <w:rsid w:val="003A3A8B"/>
    <w:rsid w:val="003A3C25"/>
    <w:rsid w:val="003A4463"/>
    <w:rsid w:val="003A4640"/>
    <w:rsid w:val="003A4C22"/>
    <w:rsid w:val="003A4CF2"/>
    <w:rsid w:val="003A4ECE"/>
    <w:rsid w:val="003A52AD"/>
    <w:rsid w:val="003A58A3"/>
    <w:rsid w:val="003A65F3"/>
    <w:rsid w:val="003A6DB0"/>
    <w:rsid w:val="003A7076"/>
    <w:rsid w:val="003A768C"/>
    <w:rsid w:val="003A7D20"/>
    <w:rsid w:val="003B035B"/>
    <w:rsid w:val="003B03FF"/>
    <w:rsid w:val="003B0E1B"/>
    <w:rsid w:val="003B1298"/>
    <w:rsid w:val="003B1B06"/>
    <w:rsid w:val="003B1BC5"/>
    <w:rsid w:val="003B3EC3"/>
    <w:rsid w:val="003B414E"/>
    <w:rsid w:val="003B4276"/>
    <w:rsid w:val="003B4C5B"/>
    <w:rsid w:val="003B4F52"/>
    <w:rsid w:val="003B52A5"/>
    <w:rsid w:val="003B56B0"/>
    <w:rsid w:val="003B57FD"/>
    <w:rsid w:val="003B6206"/>
    <w:rsid w:val="003B6274"/>
    <w:rsid w:val="003C1204"/>
    <w:rsid w:val="003C2105"/>
    <w:rsid w:val="003C2224"/>
    <w:rsid w:val="003C3B0B"/>
    <w:rsid w:val="003C3C8E"/>
    <w:rsid w:val="003C3CBF"/>
    <w:rsid w:val="003C5149"/>
    <w:rsid w:val="003C5C49"/>
    <w:rsid w:val="003C67B1"/>
    <w:rsid w:val="003C6A67"/>
    <w:rsid w:val="003C7154"/>
    <w:rsid w:val="003C7F0E"/>
    <w:rsid w:val="003D0BCE"/>
    <w:rsid w:val="003D1EB4"/>
    <w:rsid w:val="003D1F17"/>
    <w:rsid w:val="003D22D5"/>
    <w:rsid w:val="003D25DA"/>
    <w:rsid w:val="003D2C06"/>
    <w:rsid w:val="003D2D0F"/>
    <w:rsid w:val="003D4148"/>
    <w:rsid w:val="003D43D4"/>
    <w:rsid w:val="003D47F0"/>
    <w:rsid w:val="003D4ECB"/>
    <w:rsid w:val="003D5547"/>
    <w:rsid w:val="003D6569"/>
    <w:rsid w:val="003D757A"/>
    <w:rsid w:val="003E04DD"/>
    <w:rsid w:val="003E0538"/>
    <w:rsid w:val="003E088A"/>
    <w:rsid w:val="003E0A9C"/>
    <w:rsid w:val="003E16F4"/>
    <w:rsid w:val="003E22CB"/>
    <w:rsid w:val="003E2679"/>
    <w:rsid w:val="003E2B5C"/>
    <w:rsid w:val="003E3D32"/>
    <w:rsid w:val="003E48C8"/>
    <w:rsid w:val="003E4DDE"/>
    <w:rsid w:val="003E4E98"/>
    <w:rsid w:val="003E4EDF"/>
    <w:rsid w:val="003E57BF"/>
    <w:rsid w:val="003E5A74"/>
    <w:rsid w:val="003E5B3B"/>
    <w:rsid w:val="003E64BE"/>
    <w:rsid w:val="003E72F8"/>
    <w:rsid w:val="003E7445"/>
    <w:rsid w:val="003E74A9"/>
    <w:rsid w:val="003E7B6B"/>
    <w:rsid w:val="003F0066"/>
    <w:rsid w:val="003F180A"/>
    <w:rsid w:val="003F1AD2"/>
    <w:rsid w:val="003F27A4"/>
    <w:rsid w:val="003F2918"/>
    <w:rsid w:val="003F2AEA"/>
    <w:rsid w:val="003F393D"/>
    <w:rsid w:val="003F3E3D"/>
    <w:rsid w:val="003F487A"/>
    <w:rsid w:val="003F4A5F"/>
    <w:rsid w:val="003F4B70"/>
    <w:rsid w:val="003F4CC6"/>
    <w:rsid w:val="003F5233"/>
    <w:rsid w:val="003F5652"/>
    <w:rsid w:val="003F5A40"/>
    <w:rsid w:val="003F5A9E"/>
    <w:rsid w:val="003F654D"/>
    <w:rsid w:val="003F6BB3"/>
    <w:rsid w:val="004001D4"/>
    <w:rsid w:val="004005CD"/>
    <w:rsid w:val="004008E7"/>
    <w:rsid w:val="0040128C"/>
    <w:rsid w:val="00401C31"/>
    <w:rsid w:val="00401C98"/>
    <w:rsid w:val="004032A6"/>
    <w:rsid w:val="00403C21"/>
    <w:rsid w:val="00403E16"/>
    <w:rsid w:val="00403ECE"/>
    <w:rsid w:val="00404326"/>
    <w:rsid w:val="00404673"/>
    <w:rsid w:val="004049E7"/>
    <w:rsid w:val="00404F9F"/>
    <w:rsid w:val="00405396"/>
    <w:rsid w:val="00405C38"/>
    <w:rsid w:val="00405CDD"/>
    <w:rsid w:val="0040603D"/>
    <w:rsid w:val="00406FFF"/>
    <w:rsid w:val="0040798D"/>
    <w:rsid w:val="0041063E"/>
    <w:rsid w:val="00410A10"/>
    <w:rsid w:val="00410A4E"/>
    <w:rsid w:val="0041151A"/>
    <w:rsid w:val="00411F5C"/>
    <w:rsid w:val="00411FE2"/>
    <w:rsid w:val="00412BAF"/>
    <w:rsid w:val="00412C8A"/>
    <w:rsid w:val="00413087"/>
    <w:rsid w:val="004130CA"/>
    <w:rsid w:val="004133A6"/>
    <w:rsid w:val="00413818"/>
    <w:rsid w:val="00413E2D"/>
    <w:rsid w:val="0041471C"/>
    <w:rsid w:val="0041473F"/>
    <w:rsid w:val="00415080"/>
    <w:rsid w:val="00415E17"/>
    <w:rsid w:val="00416520"/>
    <w:rsid w:val="0041658C"/>
    <w:rsid w:val="00417331"/>
    <w:rsid w:val="00417DBE"/>
    <w:rsid w:val="004207BE"/>
    <w:rsid w:val="00420D6B"/>
    <w:rsid w:val="00421D2E"/>
    <w:rsid w:val="00422795"/>
    <w:rsid w:val="00422F9E"/>
    <w:rsid w:val="00423007"/>
    <w:rsid w:val="004236E9"/>
    <w:rsid w:val="00425234"/>
    <w:rsid w:val="00425340"/>
    <w:rsid w:val="0042619C"/>
    <w:rsid w:val="004262AC"/>
    <w:rsid w:val="00427F2C"/>
    <w:rsid w:val="00430AB2"/>
    <w:rsid w:val="0043158D"/>
    <w:rsid w:val="004316D7"/>
    <w:rsid w:val="0043290F"/>
    <w:rsid w:val="004353FF"/>
    <w:rsid w:val="00435594"/>
    <w:rsid w:val="00435620"/>
    <w:rsid w:val="0043586F"/>
    <w:rsid w:val="004372E2"/>
    <w:rsid w:val="004378BC"/>
    <w:rsid w:val="00437E21"/>
    <w:rsid w:val="004401E6"/>
    <w:rsid w:val="00440297"/>
    <w:rsid w:val="004404F5"/>
    <w:rsid w:val="004418F7"/>
    <w:rsid w:val="0044265C"/>
    <w:rsid w:val="00443828"/>
    <w:rsid w:val="00443837"/>
    <w:rsid w:val="00443D7A"/>
    <w:rsid w:val="00443D98"/>
    <w:rsid w:val="00444635"/>
    <w:rsid w:val="00444670"/>
    <w:rsid w:val="004447C8"/>
    <w:rsid w:val="00444D0A"/>
    <w:rsid w:val="00445063"/>
    <w:rsid w:val="00446B42"/>
    <w:rsid w:val="00447054"/>
    <w:rsid w:val="00447675"/>
    <w:rsid w:val="00447934"/>
    <w:rsid w:val="00450748"/>
    <w:rsid w:val="00452788"/>
    <w:rsid w:val="00452F79"/>
    <w:rsid w:val="0045326C"/>
    <w:rsid w:val="00453E20"/>
    <w:rsid w:val="0045456D"/>
    <w:rsid w:val="00454A77"/>
    <w:rsid w:val="00454EAE"/>
    <w:rsid w:val="00454F1B"/>
    <w:rsid w:val="00455603"/>
    <w:rsid w:val="004559D3"/>
    <w:rsid w:val="00456EB4"/>
    <w:rsid w:val="00456F42"/>
    <w:rsid w:val="0045711E"/>
    <w:rsid w:val="0045712A"/>
    <w:rsid w:val="0045756F"/>
    <w:rsid w:val="00460729"/>
    <w:rsid w:val="00460857"/>
    <w:rsid w:val="00460F11"/>
    <w:rsid w:val="00461155"/>
    <w:rsid w:val="00461A83"/>
    <w:rsid w:val="00461F81"/>
    <w:rsid w:val="004620B4"/>
    <w:rsid w:val="004622F3"/>
    <w:rsid w:val="004624C3"/>
    <w:rsid w:val="00462B83"/>
    <w:rsid w:val="004630A8"/>
    <w:rsid w:val="00463338"/>
    <w:rsid w:val="00463CB0"/>
    <w:rsid w:val="00463EDB"/>
    <w:rsid w:val="00463F59"/>
    <w:rsid w:val="00465598"/>
    <w:rsid w:val="004663D4"/>
    <w:rsid w:val="00466573"/>
    <w:rsid w:val="004673FD"/>
    <w:rsid w:val="00467623"/>
    <w:rsid w:val="00470270"/>
    <w:rsid w:val="00470E98"/>
    <w:rsid w:val="0047104A"/>
    <w:rsid w:val="004725D1"/>
    <w:rsid w:val="00472840"/>
    <w:rsid w:val="004753C1"/>
    <w:rsid w:val="00475F8E"/>
    <w:rsid w:val="0047681E"/>
    <w:rsid w:val="00476A31"/>
    <w:rsid w:val="00476EBB"/>
    <w:rsid w:val="004776F3"/>
    <w:rsid w:val="00477EAA"/>
    <w:rsid w:val="00480076"/>
    <w:rsid w:val="004801C6"/>
    <w:rsid w:val="004808AE"/>
    <w:rsid w:val="00481436"/>
    <w:rsid w:val="00482075"/>
    <w:rsid w:val="004837D9"/>
    <w:rsid w:val="00483F23"/>
    <w:rsid w:val="00484B22"/>
    <w:rsid w:val="004859D3"/>
    <w:rsid w:val="00486691"/>
    <w:rsid w:val="00486C3D"/>
    <w:rsid w:val="00486FEA"/>
    <w:rsid w:val="004872CC"/>
    <w:rsid w:val="00487A2E"/>
    <w:rsid w:val="00490455"/>
    <w:rsid w:val="004906B0"/>
    <w:rsid w:val="00491092"/>
    <w:rsid w:val="0049155F"/>
    <w:rsid w:val="00492D47"/>
    <w:rsid w:val="00493726"/>
    <w:rsid w:val="00493754"/>
    <w:rsid w:val="00493856"/>
    <w:rsid w:val="004950D8"/>
    <w:rsid w:val="004954BE"/>
    <w:rsid w:val="004957EE"/>
    <w:rsid w:val="00495E95"/>
    <w:rsid w:val="00495FFD"/>
    <w:rsid w:val="004963EE"/>
    <w:rsid w:val="00496546"/>
    <w:rsid w:val="00497246"/>
    <w:rsid w:val="004A0421"/>
    <w:rsid w:val="004A0E44"/>
    <w:rsid w:val="004A0FBF"/>
    <w:rsid w:val="004A1378"/>
    <w:rsid w:val="004A142A"/>
    <w:rsid w:val="004A166D"/>
    <w:rsid w:val="004A1DF9"/>
    <w:rsid w:val="004A3FD4"/>
    <w:rsid w:val="004A4A74"/>
    <w:rsid w:val="004A5762"/>
    <w:rsid w:val="004A6137"/>
    <w:rsid w:val="004A6D3D"/>
    <w:rsid w:val="004A7AD0"/>
    <w:rsid w:val="004B03E2"/>
    <w:rsid w:val="004B0731"/>
    <w:rsid w:val="004B083B"/>
    <w:rsid w:val="004B12CB"/>
    <w:rsid w:val="004B271E"/>
    <w:rsid w:val="004B2B3B"/>
    <w:rsid w:val="004B2E5D"/>
    <w:rsid w:val="004B2F32"/>
    <w:rsid w:val="004B3B09"/>
    <w:rsid w:val="004B474F"/>
    <w:rsid w:val="004B4C48"/>
    <w:rsid w:val="004B514F"/>
    <w:rsid w:val="004B5828"/>
    <w:rsid w:val="004B5F41"/>
    <w:rsid w:val="004C0A32"/>
    <w:rsid w:val="004C16A6"/>
    <w:rsid w:val="004C1C2F"/>
    <w:rsid w:val="004C33D9"/>
    <w:rsid w:val="004C3480"/>
    <w:rsid w:val="004C3564"/>
    <w:rsid w:val="004C3DB1"/>
    <w:rsid w:val="004C4706"/>
    <w:rsid w:val="004C4A11"/>
    <w:rsid w:val="004C4A69"/>
    <w:rsid w:val="004C6621"/>
    <w:rsid w:val="004D0055"/>
    <w:rsid w:val="004D063C"/>
    <w:rsid w:val="004D06FB"/>
    <w:rsid w:val="004D0996"/>
    <w:rsid w:val="004D2FE6"/>
    <w:rsid w:val="004D3020"/>
    <w:rsid w:val="004D32B2"/>
    <w:rsid w:val="004D3C9B"/>
    <w:rsid w:val="004D3D47"/>
    <w:rsid w:val="004D4754"/>
    <w:rsid w:val="004D5901"/>
    <w:rsid w:val="004D5E79"/>
    <w:rsid w:val="004D6769"/>
    <w:rsid w:val="004D72C9"/>
    <w:rsid w:val="004D73B8"/>
    <w:rsid w:val="004D7526"/>
    <w:rsid w:val="004D760B"/>
    <w:rsid w:val="004D797D"/>
    <w:rsid w:val="004D7A0B"/>
    <w:rsid w:val="004D7B34"/>
    <w:rsid w:val="004D7F42"/>
    <w:rsid w:val="004E0778"/>
    <w:rsid w:val="004E10DD"/>
    <w:rsid w:val="004E1587"/>
    <w:rsid w:val="004E1666"/>
    <w:rsid w:val="004E17F1"/>
    <w:rsid w:val="004E19C4"/>
    <w:rsid w:val="004E1DF2"/>
    <w:rsid w:val="004E2B75"/>
    <w:rsid w:val="004E2E0C"/>
    <w:rsid w:val="004E31AC"/>
    <w:rsid w:val="004E347F"/>
    <w:rsid w:val="004E3528"/>
    <w:rsid w:val="004E3ADF"/>
    <w:rsid w:val="004E3C21"/>
    <w:rsid w:val="004E4B01"/>
    <w:rsid w:val="004E4C40"/>
    <w:rsid w:val="004E5338"/>
    <w:rsid w:val="004E5473"/>
    <w:rsid w:val="004E5814"/>
    <w:rsid w:val="004E6C04"/>
    <w:rsid w:val="004E74BE"/>
    <w:rsid w:val="004E7EAC"/>
    <w:rsid w:val="004F1727"/>
    <w:rsid w:val="004F19C9"/>
    <w:rsid w:val="004F246C"/>
    <w:rsid w:val="004F2646"/>
    <w:rsid w:val="004F2C4B"/>
    <w:rsid w:val="004F3103"/>
    <w:rsid w:val="004F3527"/>
    <w:rsid w:val="004F3E33"/>
    <w:rsid w:val="004F4541"/>
    <w:rsid w:val="004F4718"/>
    <w:rsid w:val="004F4EC5"/>
    <w:rsid w:val="004F4F3E"/>
    <w:rsid w:val="004F5A25"/>
    <w:rsid w:val="004F6021"/>
    <w:rsid w:val="004F6CE6"/>
    <w:rsid w:val="004F7956"/>
    <w:rsid w:val="004F7CB3"/>
    <w:rsid w:val="005004E3"/>
    <w:rsid w:val="0050072D"/>
    <w:rsid w:val="00500781"/>
    <w:rsid w:val="00500EAB"/>
    <w:rsid w:val="005011BA"/>
    <w:rsid w:val="005015FE"/>
    <w:rsid w:val="00501A18"/>
    <w:rsid w:val="0050286E"/>
    <w:rsid w:val="0050332E"/>
    <w:rsid w:val="0050335E"/>
    <w:rsid w:val="0050367D"/>
    <w:rsid w:val="005043F0"/>
    <w:rsid w:val="00506A95"/>
    <w:rsid w:val="00507B90"/>
    <w:rsid w:val="0051070D"/>
    <w:rsid w:val="00510EA0"/>
    <w:rsid w:val="00511940"/>
    <w:rsid w:val="00511ABC"/>
    <w:rsid w:val="00511C5A"/>
    <w:rsid w:val="0051225E"/>
    <w:rsid w:val="00512D16"/>
    <w:rsid w:val="00512ED8"/>
    <w:rsid w:val="00513F02"/>
    <w:rsid w:val="00514003"/>
    <w:rsid w:val="00514684"/>
    <w:rsid w:val="005153B6"/>
    <w:rsid w:val="00515CD6"/>
    <w:rsid w:val="00515EBD"/>
    <w:rsid w:val="00515F93"/>
    <w:rsid w:val="005165BA"/>
    <w:rsid w:val="00516EB7"/>
    <w:rsid w:val="00516FC7"/>
    <w:rsid w:val="005172F1"/>
    <w:rsid w:val="00517A26"/>
    <w:rsid w:val="00517CCC"/>
    <w:rsid w:val="00517FA5"/>
    <w:rsid w:val="0052190C"/>
    <w:rsid w:val="00521DAB"/>
    <w:rsid w:val="00521E09"/>
    <w:rsid w:val="00523734"/>
    <w:rsid w:val="005249DA"/>
    <w:rsid w:val="00524AD7"/>
    <w:rsid w:val="005253DA"/>
    <w:rsid w:val="0052585B"/>
    <w:rsid w:val="00526CCF"/>
    <w:rsid w:val="00527165"/>
    <w:rsid w:val="00527813"/>
    <w:rsid w:val="00527FEC"/>
    <w:rsid w:val="00530A0F"/>
    <w:rsid w:val="00531D4E"/>
    <w:rsid w:val="005326ED"/>
    <w:rsid w:val="00532938"/>
    <w:rsid w:val="00532E1B"/>
    <w:rsid w:val="005333C2"/>
    <w:rsid w:val="00534F18"/>
    <w:rsid w:val="0053515C"/>
    <w:rsid w:val="00535816"/>
    <w:rsid w:val="00536D15"/>
    <w:rsid w:val="005374E4"/>
    <w:rsid w:val="005386F0"/>
    <w:rsid w:val="00540135"/>
    <w:rsid w:val="0054038E"/>
    <w:rsid w:val="005404E2"/>
    <w:rsid w:val="005405ED"/>
    <w:rsid w:val="0054193B"/>
    <w:rsid w:val="00542293"/>
    <w:rsid w:val="00543113"/>
    <w:rsid w:val="00543AC7"/>
    <w:rsid w:val="005452F7"/>
    <w:rsid w:val="00545476"/>
    <w:rsid w:val="00546010"/>
    <w:rsid w:val="0054645D"/>
    <w:rsid w:val="005468D5"/>
    <w:rsid w:val="0054710D"/>
    <w:rsid w:val="00547655"/>
    <w:rsid w:val="00547ABA"/>
    <w:rsid w:val="00547D48"/>
    <w:rsid w:val="00547F12"/>
    <w:rsid w:val="005510CA"/>
    <w:rsid w:val="00551D31"/>
    <w:rsid w:val="00551E23"/>
    <w:rsid w:val="00551FB5"/>
    <w:rsid w:val="00552665"/>
    <w:rsid w:val="00553A71"/>
    <w:rsid w:val="005540CE"/>
    <w:rsid w:val="0055438A"/>
    <w:rsid w:val="005547D8"/>
    <w:rsid w:val="0055531E"/>
    <w:rsid w:val="00555515"/>
    <w:rsid w:val="00555B59"/>
    <w:rsid w:val="00555FAD"/>
    <w:rsid w:val="0055785D"/>
    <w:rsid w:val="00561D30"/>
    <w:rsid w:val="0056206D"/>
    <w:rsid w:val="00562377"/>
    <w:rsid w:val="0056257B"/>
    <w:rsid w:val="00562DF1"/>
    <w:rsid w:val="00563418"/>
    <w:rsid w:val="00563C14"/>
    <w:rsid w:val="0056405E"/>
    <w:rsid w:val="005653B5"/>
    <w:rsid w:val="00565798"/>
    <w:rsid w:val="00565ECE"/>
    <w:rsid w:val="00565FD0"/>
    <w:rsid w:val="005660BB"/>
    <w:rsid w:val="0056617B"/>
    <w:rsid w:val="0056644A"/>
    <w:rsid w:val="005665DB"/>
    <w:rsid w:val="00566BDB"/>
    <w:rsid w:val="005705CE"/>
    <w:rsid w:val="00570E16"/>
    <w:rsid w:val="00571000"/>
    <w:rsid w:val="0057118D"/>
    <w:rsid w:val="0057164A"/>
    <w:rsid w:val="00571A67"/>
    <w:rsid w:val="00571A68"/>
    <w:rsid w:val="005723D0"/>
    <w:rsid w:val="005725FF"/>
    <w:rsid w:val="00573C5A"/>
    <w:rsid w:val="00573E93"/>
    <w:rsid w:val="00574221"/>
    <w:rsid w:val="00574774"/>
    <w:rsid w:val="005767FE"/>
    <w:rsid w:val="00576CC8"/>
    <w:rsid w:val="00576EED"/>
    <w:rsid w:val="00577470"/>
    <w:rsid w:val="005775F3"/>
    <w:rsid w:val="00580032"/>
    <w:rsid w:val="00580076"/>
    <w:rsid w:val="0058101A"/>
    <w:rsid w:val="005825B6"/>
    <w:rsid w:val="00582646"/>
    <w:rsid w:val="005832BD"/>
    <w:rsid w:val="00584233"/>
    <w:rsid w:val="005849FF"/>
    <w:rsid w:val="00584D10"/>
    <w:rsid w:val="005854C1"/>
    <w:rsid w:val="00585766"/>
    <w:rsid w:val="00585D3A"/>
    <w:rsid w:val="00585F27"/>
    <w:rsid w:val="0058777E"/>
    <w:rsid w:val="00590160"/>
    <w:rsid w:val="00591399"/>
    <w:rsid w:val="00592365"/>
    <w:rsid w:val="005931AC"/>
    <w:rsid w:val="00593B4E"/>
    <w:rsid w:val="00594538"/>
    <w:rsid w:val="005948A8"/>
    <w:rsid w:val="00595579"/>
    <w:rsid w:val="00595AC7"/>
    <w:rsid w:val="005960CC"/>
    <w:rsid w:val="00596191"/>
    <w:rsid w:val="0059634B"/>
    <w:rsid w:val="00596860"/>
    <w:rsid w:val="00597705"/>
    <w:rsid w:val="00597823"/>
    <w:rsid w:val="00597D23"/>
    <w:rsid w:val="00597D86"/>
    <w:rsid w:val="00597E0C"/>
    <w:rsid w:val="005A0279"/>
    <w:rsid w:val="005A076B"/>
    <w:rsid w:val="005A0CD1"/>
    <w:rsid w:val="005A1674"/>
    <w:rsid w:val="005A196E"/>
    <w:rsid w:val="005A1A00"/>
    <w:rsid w:val="005A25A1"/>
    <w:rsid w:val="005A2988"/>
    <w:rsid w:val="005A2CDA"/>
    <w:rsid w:val="005A2E80"/>
    <w:rsid w:val="005A3CAC"/>
    <w:rsid w:val="005A4203"/>
    <w:rsid w:val="005A5FB3"/>
    <w:rsid w:val="005A73A4"/>
    <w:rsid w:val="005A7498"/>
    <w:rsid w:val="005B167F"/>
    <w:rsid w:val="005B171C"/>
    <w:rsid w:val="005B1A51"/>
    <w:rsid w:val="005B20E4"/>
    <w:rsid w:val="005B254E"/>
    <w:rsid w:val="005B2DEB"/>
    <w:rsid w:val="005B3722"/>
    <w:rsid w:val="005B3D52"/>
    <w:rsid w:val="005B45A1"/>
    <w:rsid w:val="005B4C4B"/>
    <w:rsid w:val="005B5706"/>
    <w:rsid w:val="005B5A84"/>
    <w:rsid w:val="005B5BB0"/>
    <w:rsid w:val="005B67DA"/>
    <w:rsid w:val="005B68BC"/>
    <w:rsid w:val="005B6B81"/>
    <w:rsid w:val="005B6CB9"/>
    <w:rsid w:val="005C0D3B"/>
    <w:rsid w:val="005C2913"/>
    <w:rsid w:val="005C29F4"/>
    <w:rsid w:val="005C2DE0"/>
    <w:rsid w:val="005C31BF"/>
    <w:rsid w:val="005C3907"/>
    <w:rsid w:val="005C441D"/>
    <w:rsid w:val="005C491F"/>
    <w:rsid w:val="005C4BBD"/>
    <w:rsid w:val="005C4F83"/>
    <w:rsid w:val="005C654E"/>
    <w:rsid w:val="005C7328"/>
    <w:rsid w:val="005D01C7"/>
    <w:rsid w:val="005D03B3"/>
    <w:rsid w:val="005D0814"/>
    <w:rsid w:val="005D0A73"/>
    <w:rsid w:val="005D129E"/>
    <w:rsid w:val="005D144A"/>
    <w:rsid w:val="005D2162"/>
    <w:rsid w:val="005D2330"/>
    <w:rsid w:val="005D286B"/>
    <w:rsid w:val="005D305C"/>
    <w:rsid w:val="005D4573"/>
    <w:rsid w:val="005D4738"/>
    <w:rsid w:val="005D4AE5"/>
    <w:rsid w:val="005D4E3E"/>
    <w:rsid w:val="005D5457"/>
    <w:rsid w:val="005D5498"/>
    <w:rsid w:val="005D5805"/>
    <w:rsid w:val="005D5B67"/>
    <w:rsid w:val="005D6649"/>
    <w:rsid w:val="005D6C6A"/>
    <w:rsid w:val="005D70A9"/>
    <w:rsid w:val="005D7C4D"/>
    <w:rsid w:val="005D7D01"/>
    <w:rsid w:val="005E0C3F"/>
    <w:rsid w:val="005E170C"/>
    <w:rsid w:val="005E25EB"/>
    <w:rsid w:val="005E2615"/>
    <w:rsid w:val="005E267E"/>
    <w:rsid w:val="005E2A7E"/>
    <w:rsid w:val="005E2D83"/>
    <w:rsid w:val="005E3005"/>
    <w:rsid w:val="005E389A"/>
    <w:rsid w:val="005E3B2A"/>
    <w:rsid w:val="005E47A2"/>
    <w:rsid w:val="005E4FAE"/>
    <w:rsid w:val="005E57B8"/>
    <w:rsid w:val="005E5BCB"/>
    <w:rsid w:val="005E6865"/>
    <w:rsid w:val="005E6EC0"/>
    <w:rsid w:val="005E710B"/>
    <w:rsid w:val="005F0674"/>
    <w:rsid w:val="005F1E21"/>
    <w:rsid w:val="005F303B"/>
    <w:rsid w:val="005F386B"/>
    <w:rsid w:val="005F4ACA"/>
    <w:rsid w:val="005F4D7F"/>
    <w:rsid w:val="005F5BFF"/>
    <w:rsid w:val="005F5C47"/>
    <w:rsid w:val="005F60DF"/>
    <w:rsid w:val="005F6480"/>
    <w:rsid w:val="005F659D"/>
    <w:rsid w:val="005F66B9"/>
    <w:rsid w:val="005F70D9"/>
    <w:rsid w:val="005F70E9"/>
    <w:rsid w:val="006015D0"/>
    <w:rsid w:val="0060181D"/>
    <w:rsid w:val="00601BAC"/>
    <w:rsid w:val="006022F7"/>
    <w:rsid w:val="00602B7B"/>
    <w:rsid w:val="00604F71"/>
    <w:rsid w:val="0060532A"/>
    <w:rsid w:val="00605AE4"/>
    <w:rsid w:val="00606E86"/>
    <w:rsid w:val="0060761C"/>
    <w:rsid w:val="00607F19"/>
    <w:rsid w:val="0061160C"/>
    <w:rsid w:val="006119B6"/>
    <w:rsid w:val="0061252B"/>
    <w:rsid w:val="00612904"/>
    <w:rsid w:val="00612963"/>
    <w:rsid w:val="00613C05"/>
    <w:rsid w:val="00613E42"/>
    <w:rsid w:val="00614505"/>
    <w:rsid w:val="0061563F"/>
    <w:rsid w:val="00616709"/>
    <w:rsid w:val="0061731D"/>
    <w:rsid w:val="0061753B"/>
    <w:rsid w:val="006204EB"/>
    <w:rsid w:val="006208F1"/>
    <w:rsid w:val="006231BA"/>
    <w:rsid w:val="006242D4"/>
    <w:rsid w:val="00624B12"/>
    <w:rsid w:val="00624C2C"/>
    <w:rsid w:val="00625CA2"/>
    <w:rsid w:val="006261A2"/>
    <w:rsid w:val="00626F38"/>
    <w:rsid w:val="00630563"/>
    <w:rsid w:val="006305D3"/>
    <w:rsid w:val="006306B4"/>
    <w:rsid w:val="006311E3"/>
    <w:rsid w:val="00631BDD"/>
    <w:rsid w:val="00631DC3"/>
    <w:rsid w:val="00632A2D"/>
    <w:rsid w:val="00633D41"/>
    <w:rsid w:val="00634A4A"/>
    <w:rsid w:val="00634CBB"/>
    <w:rsid w:val="00635143"/>
    <w:rsid w:val="006359F7"/>
    <w:rsid w:val="00635A43"/>
    <w:rsid w:val="00636053"/>
    <w:rsid w:val="006362B3"/>
    <w:rsid w:val="00636B5D"/>
    <w:rsid w:val="006370A0"/>
    <w:rsid w:val="00637551"/>
    <w:rsid w:val="006377C2"/>
    <w:rsid w:val="00637D7F"/>
    <w:rsid w:val="00640290"/>
    <w:rsid w:val="006414D2"/>
    <w:rsid w:val="006422B2"/>
    <w:rsid w:val="00643FC5"/>
    <w:rsid w:val="00645C38"/>
    <w:rsid w:val="00645C97"/>
    <w:rsid w:val="00647849"/>
    <w:rsid w:val="00647AA9"/>
    <w:rsid w:val="00650109"/>
    <w:rsid w:val="0065081F"/>
    <w:rsid w:val="00650DDD"/>
    <w:rsid w:val="00651458"/>
    <w:rsid w:val="006516BE"/>
    <w:rsid w:val="0065200E"/>
    <w:rsid w:val="006527AF"/>
    <w:rsid w:val="00654178"/>
    <w:rsid w:val="00654C4C"/>
    <w:rsid w:val="00654D00"/>
    <w:rsid w:val="0065514D"/>
    <w:rsid w:val="00655608"/>
    <w:rsid w:val="00655AB0"/>
    <w:rsid w:val="006604CD"/>
    <w:rsid w:val="00660B73"/>
    <w:rsid w:val="00660D3F"/>
    <w:rsid w:val="00662AA7"/>
    <w:rsid w:val="00662F5A"/>
    <w:rsid w:val="00663809"/>
    <w:rsid w:val="00664535"/>
    <w:rsid w:val="00664C4F"/>
    <w:rsid w:val="00665139"/>
    <w:rsid w:val="00665657"/>
    <w:rsid w:val="00666001"/>
    <w:rsid w:val="006677F7"/>
    <w:rsid w:val="006708AC"/>
    <w:rsid w:val="00670A4F"/>
    <w:rsid w:val="00670E11"/>
    <w:rsid w:val="0067198E"/>
    <w:rsid w:val="0067206E"/>
    <w:rsid w:val="006720DF"/>
    <w:rsid w:val="00672947"/>
    <w:rsid w:val="00672ED8"/>
    <w:rsid w:val="00674954"/>
    <w:rsid w:val="00675A94"/>
    <w:rsid w:val="00675B76"/>
    <w:rsid w:val="00675C65"/>
    <w:rsid w:val="00676525"/>
    <w:rsid w:val="00676535"/>
    <w:rsid w:val="00676DE6"/>
    <w:rsid w:val="006777AE"/>
    <w:rsid w:val="0068050E"/>
    <w:rsid w:val="006813A6"/>
    <w:rsid w:val="00681839"/>
    <w:rsid w:val="00682F50"/>
    <w:rsid w:val="006834D2"/>
    <w:rsid w:val="00684301"/>
    <w:rsid w:val="0068491E"/>
    <w:rsid w:val="00685422"/>
    <w:rsid w:val="00685725"/>
    <w:rsid w:val="00685C2F"/>
    <w:rsid w:val="00685D6A"/>
    <w:rsid w:val="00685F9C"/>
    <w:rsid w:val="00686224"/>
    <w:rsid w:val="00690E00"/>
    <w:rsid w:val="00691022"/>
    <w:rsid w:val="0069268A"/>
    <w:rsid w:val="00692AFC"/>
    <w:rsid w:val="00693188"/>
    <w:rsid w:val="00694124"/>
    <w:rsid w:val="006945D6"/>
    <w:rsid w:val="0069463D"/>
    <w:rsid w:val="00694F23"/>
    <w:rsid w:val="00694F7C"/>
    <w:rsid w:val="00695155"/>
    <w:rsid w:val="00696346"/>
    <w:rsid w:val="00697EED"/>
    <w:rsid w:val="006A01B0"/>
    <w:rsid w:val="006A0628"/>
    <w:rsid w:val="006A0B1D"/>
    <w:rsid w:val="006A0E4A"/>
    <w:rsid w:val="006A0EE9"/>
    <w:rsid w:val="006A12EB"/>
    <w:rsid w:val="006A166A"/>
    <w:rsid w:val="006A1DF0"/>
    <w:rsid w:val="006A3D55"/>
    <w:rsid w:val="006A471A"/>
    <w:rsid w:val="006A6675"/>
    <w:rsid w:val="006A67C7"/>
    <w:rsid w:val="006A694E"/>
    <w:rsid w:val="006A6ED6"/>
    <w:rsid w:val="006A7383"/>
    <w:rsid w:val="006A7964"/>
    <w:rsid w:val="006A7BB9"/>
    <w:rsid w:val="006B0403"/>
    <w:rsid w:val="006B06BF"/>
    <w:rsid w:val="006B10B7"/>
    <w:rsid w:val="006B116F"/>
    <w:rsid w:val="006B1857"/>
    <w:rsid w:val="006B20D4"/>
    <w:rsid w:val="006B21EF"/>
    <w:rsid w:val="006B3A52"/>
    <w:rsid w:val="006B4617"/>
    <w:rsid w:val="006B48E7"/>
    <w:rsid w:val="006B5146"/>
    <w:rsid w:val="006B6537"/>
    <w:rsid w:val="006B6C01"/>
    <w:rsid w:val="006B75B6"/>
    <w:rsid w:val="006B7AAF"/>
    <w:rsid w:val="006B7AB9"/>
    <w:rsid w:val="006C038A"/>
    <w:rsid w:val="006C0DD6"/>
    <w:rsid w:val="006C1083"/>
    <w:rsid w:val="006C1FAF"/>
    <w:rsid w:val="006C23C4"/>
    <w:rsid w:val="006C25DE"/>
    <w:rsid w:val="006C2802"/>
    <w:rsid w:val="006C30C4"/>
    <w:rsid w:val="006C384A"/>
    <w:rsid w:val="006C4291"/>
    <w:rsid w:val="006C4C10"/>
    <w:rsid w:val="006C6DA3"/>
    <w:rsid w:val="006C75A3"/>
    <w:rsid w:val="006C7772"/>
    <w:rsid w:val="006C77FB"/>
    <w:rsid w:val="006C7AD1"/>
    <w:rsid w:val="006D0B1A"/>
    <w:rsid w:val="006D14BA"/>
    <w:rsid w:val="006D1FFD"/>
    <w:rsid w:val="006D3BD7"/>
    <w:rsid w:val="006D3EAE"/>
    <w:rsid w:val="006D3F99"/>
    <w:rsid w:val="006D4177"/>
    <w:rsid w:val="006D5B66"/>
    <w:rsid w:val="006D74A6"/>
    <w:rsid w:val="006D7619"/>
    <w:rsid w:val="006D7D7A"/>
    <w:rsid w:val="006E0751"/>
    <w:rsid w:val="006E092B"/>
    <w:rsid w:val="006E1031"/>
    <w:rsid w:val="006E140E"/>
    <w:rsid w:val="006E1462"/>
    <w:rsid w:val="006E15E3"/>
    <w:rsid w:val="006E1A4F"/>
    <w:rsid w:val="006E3165"/>
    <w:rsid w:val="006E364C"/>
    <w:rsid w:val="006E3F3F"/>
    <w:rsid w:val="006E462B"/>
    <w:rsid w:val="006E4682"/>
    <w:rsid w:val="006E4C88"/>
    <w:rsid w:val="006E5268"/>
    <w:rsid w:val="006E5550"/>
    <w:rsid w:val="006E6705"/>
    <w:rsid w:val="006E6D9E"/>
    <w:rsid w:val="006E6DBD"/>
    <w:rsid w:val="006E6FD0"/>
    <w:rsid w:val="006F05F7"/>
    <w:rsid w:val="006F103A"/>
    <w:rsid w:val="006F23C0"/>
    <w:rsid w:val="006F281C"/>
    <w:rsid w:val="006F3626"/>
    <w:rsid w:val="006F3E99"/>
    <w:rsid w:val="006F4473"/>
    <w:rsid w:val="006F486A"/>
    <w:rsid w:val="006F5B84"/>
    <w:rsid w:val="006F6AE8"/>
    <w:rsid w:val="006F705F"/>
    <w:rsid w:val="006F7479"/>
    <w:rsid w:val="006F7637"/>
    <w:rsid w:val="0070096A"/>
    <w:rsid w:val="00700D9A"/>
    <w:rsid w:val="00700E96"/>
    <w:rsid w:val="00701223"/>
    <w:rsid w:val="0070171A"/>
    <w:rsid w:val="00701790"/>
    <w:rsid w:val="00701C54"/>
    <w:rsid w:val="0070210A"/>
    <w:rsid w:val="007027D8"/>
    <w:rsid w:val="00702939"/>
    <w:rsid w:val="00702AD5"/>
    <w:rsid w:val="00702F1C"/>
    <w:rsid w:val="00703832"/>
    <w:rsid w:val="00703BD3"/>
    <w:rsid w:val="00703EBC"/>
    <w:rsid w:val="0070459E"/>
    <w:rsid w:val="00704772"/>
    <w:rsid w:val="0070547A"/>
    <w:rsid w:val="00705C86"/>
    <w:rsid w:val="00706111"/>
    <w:rsid w:val="00707889"/>
    <w:rsid w:val="007078E5"/>
    <w:rsid w:val="00707975"/>
    <w:rsid w:val="00707BCF"/>
    <w:rsid w:val="00707E49"/>
    <w:rsid w:val="00707F0B"/>
    <w:rsid w:val="00710B8F"/>
    <w:rsid w:val="00710F4C"/>
    <w:rsid w:val="00712907"/>
    <w:rsid w:val="007129F8"/>
    <w:rsid w:val="007132CD"/>
    <w:rsid w:val="00713442"/>
    <w:rsid w:val="00713F45"/>
    <w:rsid w:val="00714731"/>
    <w:rsid w:val="007147DD"/>
    <w:rsid w:val="007154D5"/>
    <w:rsid w:val="00715AF9"/>
    <w:rsid w:val="00716605"/>
    <w:rsid w:val="0071682D"/>
    <w:rsid w:val="00716B05"/>
    <w:rsid w:val="00717400"/>
    <w:rsid w:val="0072086B"/>
    <w:rsid w:val="00722FE2"/>
    <w:rsid w:val="00723CFA"/>
    <w:rsid w:val="007248C1"/>
    <w:rsid w:val="00725466"/>
    <w:rsid w:val="007267B0"/>
    <w:rsid w:val="00726CD8"/>
    <w:rsid w:val="00727BAE"/>
    <w:rsid w:val="00727DF3"/>
    <w:rsid w:val="00727E5C"/>
    <w:rsid w:val="0073015D"/>
    <w:rsid w:val="0073025F"/>
    <w:rsid w:val="00730306"/>
    <w:rsid w:val="00730752"/>
    <w:rsid w:val="00731235"/>
    <w:rsid w:val="007313B9"/>
    <w:rsid w:val="007314D9"/>
    <w:rsid w:val="00731595"/>
    <w:rsid w:val="0073161A"/>
    <w:rsid w:val="00731F2C"/>
    <w:rsid w:val="00732B23"/>
    <w:rsid w:val="00732BCE"/>
    <w:rsid w:val="00733184"/>
    <w:rsid w:val="007336E3"/>
    <w:rsid w:val="00733A6A"/>
    <w:rsid w:val="00733A6F"/>
    <w:rsid w:val="00733E57"/>
    <w:rsid w:val="007346D7"/>
    <w:rsid w:val="00734997"/>
    <w:rsid w:val="007349B5"/>
    <w:rsid w:val="00734D22"/>
    <w:rsid w:val="0073622E"/>
    <w:rsid w:val="007371A6"/>
    <w:rsid w:val="007407A5"/>
    <w:rsid w:val="00741794"/>
    <w:rsid w:val="00742223"/>
    <w:rsid w:val="0074246A"/>
    <w:rsid w:val="00742643"/>
    <w:rsid w:val="00743496"/>
    <w:rsid w:val="00745528"/>
    <w:rsid w:val="007459C9"/>
    <w:rsid w:val="00745C19"/>
    <w:rsid w:val="00746326"/>
    <w:rsid w:val="00747499"/>
    <w:rsid w:val="0075082D"/>
    <w:rsid w:val="0075097E"/>
    <w:rsid w:val="00750CB4"/>
    <w:rsid w:val="00751415"/>
    <w:rsid w:val="007536B3"/>
    <w:rsid w:val="00753AAA"/>
    <w:rsid w:val="00753FB2"/>
    <w:rsid w:val="007547B9"/>
    <w:rsid w:val="00754BD7"/>
    <w:rsid w:val="007553D7"/>
    <w:rsid w:val="0075625E"/>
    <w:rsid w:val="007564C6"/>
    <w:rsid w:val="00756E53"/>
    <w:rsid w:val="00757934"/>
    <w:rsid w:val="007613C6"/>
    <w:rsid w:val="0076152B"/>
    <w:rsid w:val="00762ADB"/>
    <w:rsid w:val="00764AC3"/>
    <w:rsid w:val="007653A7"/>
    <w:rsid w:val="00765457"/>
    <w:rsid w:val="00765E16"/>
    <w:rsid w:val="00765EE1"/>
    <w:rsid w:val="0076635C"/>
    <w:rsid w:val="0076641F"/>
    <w:rsid w:val="00766508"/>
    <w:rsid w:val="00766D47"/>
    <w:rsid w:val="00766F82"/>
    <w:rsid w:val="0076791C"/>
    <w:rsid w:val="007709ED"/>
    <w:rsid w:val="00770BA2"/>
    <w:rsid w:val="00770D75"/>
    <w:rsid w:val="0077135B"/>
    <w:rsid w:val="00771442"/>
    <w:rsid w:val="007717B1"/>
    <w:rsid w:val="00771B6E"/>
    <w:rsid w:val="00771C56"/>
    <w:rsid w:val="00771DE5"/>
    <w:rsid w:val="007729F8"/>
    <w:rsid w:val="00772EAE"/>
    <w:rsid w:val="00775315"/>
    <w:rsid w:val="0077538D"/>
    <w:rsid w:val="007756C8"/>
    <w:rsid w:val="007769D4"/>
    <w:rsid w:val="00776AD9"/>
    <w:rsid w:val="00776E9E"/>
    <w:rsid w:val="00777D48"/>
    <w:rsid w:val="007802C1"/>
    <w:rsid w:val="00780BD8"/>
    <w:rsid w:val="007820C0"/>
    <w:rsid w:val="0078287E"/>
    <w:rsid w:val="00782B38"/>
    <w:rsid w:val="00783034"/>
    <w:rsid w:val="007832BA"/>
    <w:rsid w:val="00783978"/>
    <w:rsid w:val="00784E33"/>
    <w:rsid w:val="00784EC4"/>
    <w:rsid w:val="007855A7"/>
    <w:rsid w:val="00785680"/>
    <w:rsid w:val="00785ABA"/>
    <w:rsid w:val="00785C62"/>
    <w:rsid w:val="00785EEF"/>
    <w:rsid w:val="00785F4D"/>
    <w:rsid w:val="0078642B"/>
    <w:rsid w:val="00787C03"/>
    <w:rsid w:val="007902F3"/>
    <w:rsid w:val="00790393"/>
    <w:rsid w:val="00790857"/>
    <w:rsid w:val="00790CC7"/>
    <w:rsid w:val="007913EC"/>
    <w:rsid w:val="00791871"/>
    <w:rsid w:val="007919B9"/>
    <w:rsid w:val="00791E65"/>
    <w:rsid w:val="00791F35"/>
    <w:rsid w:val="007922F1"/>
    <w:rsid w:val="007927E3"/>
    <w:rsid w:val="00793EDD"/>
    <w:rsid w:val="00794102"/>
    <w:rsid w:val="0079513C"/>
    <w:rsid w:val="00796468"/>
    <w:rsid w:val="00796606"/>
    <w:rsid w:val="00796961"/>
    <w:rsid w:val="007A00CC"/>
    <w:rsid w:val="007A0DC6"/>
    <w:rsid w:val="007A10DE"/>
    <w:rsid w:val="007A1D2A"/>
    <w:rsid w:val="007A22D9"/>
    <w:rsid w:val="007A2CF0"/>
    <w:rsid w:val="007A4B1C"/>
    <w:rsid w:val="007A72BB"/>
    <w:rsid w:val="007A72F4"/>
    <w:rsid w:val="007A7C1D"/>
    <w:rsid w:val="007B030A"/>
    <w:rsid w:val="007B0C88"/>
    <w:rsid w:val="007B0E67"/>
    <w:rsid w:val="007B139E"/>
    <w:rsid w:val="007B1457"/>
    <w:rsid w:val="007B249E"/>
    <w:rsid w:val="007B25B8"/>
    <w:rsid w:val="007B26A4"/>
    <w:rsid w:val="007B2A05"/>
    <w:rsid w:val="007B393B"/>
    <w:rsid w:val="007B4158"/>
    <w:rsid w:val="007B41FD"/>
    <w:rsid w:val="007B5351"/>
    <w:rsid w:val="007B5BCB"/>
    <w:rsid w:val="007B73AD"/>
    <w:rsid w:val="007B7EAF"/>
    <w:rsid w:val="007C3E94"/>
    <w:rsid w:val="007C4236"/>
    <w:rsid w:val="007C5AD0"/>
    <w:rsid w:val="007C5D9D"/>
    <w:rsid w:val="007C621B"/>
    <w:rsid w:val="007C6515"/>
    <w:rsid w:val="007C6624"/>
    <w:rsid w:val="007C7A4F"/>
    <w:rsid w:val="007C7B28"/>
    <w:rsid w:val="007C7F2F"/>
    <w:rsid w:val="007D03A4"/>
    <w:rsid w:val="007D13CB"/>
    <w:rsid w:val="007D145A"/>
    <w:rsid w:val="007D1C6F"/>
    <w:rsid w:val="007D1F77"/>
    <w:rsid w:val="007D381B"/>
    <w:rsid w:val="007D3B1C"/>
    <w:rsid w:val="007D3FAB"/>
    <w:rsid w:val="007D42F5"/>
    <w:rsid w:val="007D4ACB"/>
    <w:rsid w:val="007D51FF"/>
    <w:rsid w:val="007D553D"/>
    <w:rsid w:val="007D6C1D"/>
    <w:rsid w:val="007D6D92"/>
    <w:rsid w:val="007D7386"/>
    <w:rsid w:val="007D73A2"/>
    <w:rsid w:val="007D790C"/>
    <w:rsid w:val="007E00AB"/>
    <w:rsid w:val="007E0C40"/>
    <w:rsid w:val="007E10C1"/>
    <w:rsid w:val="007E1CA8"/>
    <w:rsid w:val="007E2DF8"/>
    <w:rsid w:val="007E38D8"/>
    <w:rsid w:val="007E4122"/>
    <w:rsid w:val="007E490E"/>
    <w:rsid w:val="007E5A31"/>
    <w:rsid w:val="007E5CA7"/>
    <w:rsid w:val="007E6508"/>
    <w:rsid w:val="007E6CF3"/>
    <w:rsid w:val="007E7069"/>
    <w:rsid w:val="007F0839"/>
    <w:rsid w:val="007F086D"/>
    <w:rsid w:val="007F0A69"/>
    <w:rsid w:val="007F10DC"/>
    <w:rsid w:val="007F10DE"/>
    <w:rsid w:val="007F1E44"/>
    <w:rsid w:val="007F2868"/>
    <w:rsid w:val="007F29BB"/>
    <w:rsid w:val="007F391C"/>
    <w:rsid w:val="007F3C16"/>
    <w:rsid w:val="007F3D0D"/>
    <w:rsid w:val="007F5011"/>
    <w:rsid w:val="007F52AA"/>
    <w:rsid w:val="007F5B98"/>
    <w:rsid w:val="007F65D8"/>
    <w:rsid w:val="008001C7"/>
    <w:rsid w:val="0080041A"/>
    <w:rsid w:val="00801464"/>
    <w:rsid w:val="008017E5"/>
    <w:rsid w:val="00801D81"/>
    <w:rsid w:val="00801F84"/>
    <w:rsid w:val="00802436"/>
    <w:rsid w:val="00802F22"/>
    <w:rsid w:val="008033CA"/>
    <w:rsid w:val="00803451"/>
    <w:rsid w:val="00803612"/>
    <w:rsid w:val="008045BE"/>
    <w:rsid w:val="0080479E"/>
    <w:rsid w:val="00804E24"/>
    <w:rsid w:val="00805215"/>
    <w:rsid w:val="0080555F"/>
    <w:rsid w:val="00805930"/>
    <w:rsid w:val="008060DD"/>
    <w:rsid w:val="0080627E"/>
    <w:rsid w:val="00806464"/>
    <w:rsid w:val="008066AB"/>
    <w:rsid w:val="00810822"/>
    <w:rsid w:val="0081140E"/>
    <w:rsid w:val="0081231F"/>
    <w:rsid w:val="00812D2F"/>
    <w:rsid w:val="00813378"/>
    <w:rsid w:val="008138B8"/>
    <w:rsid w:val="00814C86"/>
    <w:rsid w:val="00814F26"/>
    <w:rsid w:val="00815518"/>
    <w:rsid w:val="008166A5"/>
    <w:rsid w:val="0081672E"/>
    <w:rsid w:val="00816A8A"/>
    <w:rsid w:val="00816D54"/>
    <w:rsid w:val="00816ECD"/>
    <w:rsid w:val="008178D7"/>
    <w:rsid w:val="00820BBD"/>
    <w:rsid w:val="00820E12"/>
    <w:rsid w:val="008210B0"/>
    <w:rsid w:val="0082111D"/>
    <w:rsid w:val="00822290"/>
    <w:rsid w:val="008225DF"/>
    <w:rsid w:val="00822A6B"/>
    <w:rsid w:val="00824441"/>
    <w:rsid w:val="008267CA"/>
    <w:rsid w:val="008269B4"/>
    <w:rsid w:val="00826AC2"/>
    <w:rsid w:val="00826F68"/>
    <w:rsid w:val="008317CB"/>
    <w:rsid w:val="00831A5B"/>
    <w:rsid w:val="008323F2"/>
    <w:rsid w:val="0083251A"/>
    <w:rsid w:val="00832534"/>
    <w:rsid w:val="008330AC"/>
    <w:rsid w:val="00833865"/>
    <w:rsid w:val="008344CF"/>
    <w:rsid w:val="00836003"/>
    <w:rsid w:val="0083613E"/>
    <w:rsid w:val="0083621A"/>
    <w:rsid w:val="008362D9"/>
    <w:rsid w:val="0083747D"/>
    <w:rsid w:val="0083773C"/>
    <w:rsid w:val="008406BF"/>
    <w:rsid w:val="00840F49"/>
    <w:rsid w:val="00841EDF"/>
    <w:rsid w:val="00841F70"/>
    <w:rsid w:val="008426F2"/>
    <w:rsid w:val="00842787"/>
    <w:rsid w:val="008429D8"/>
    <w:rsid w:val="00842C87"/>
    <w:rsid w:val="00843335"/>
    <w:rsid w:val="00843ACB"/>
    <w:rsid w:val="008452D8"/>
    <w:rsid w:val="0084542A"/>
    <w:rsid w:val="00845985"/>
    <w:rsid w:val="00845D6F"/>
    <w:rsid w:val="00846C01"/>
    <w:rsid w:val="0084746A"/>
    <w:rsid w:val="0085098C"/>
    <w:rsid w:val="00850B5A"/>
    <w:rsid w:val="00850CDD"/>
    <w:rsid w:val="008514CC"/>
    <w:rsid w:val="0085303D"/>
    <w:rsid w:val="008543EA"/>
    <w:rsid w:val="0085455B"/>
    <w:rsid w:val="00855937"/>
    <w:rsid w:val="008567C2"/>
    <w:rsid w:val="008573FA"/>
    <w:rsid w:val="0085791D"/>
    <w:rsid w:val="0086004F"/>
    <w:rsid w:val="00862125"/>
    <w:rsid w:val="008625A4"/>
    <w:rsid w:val="0086319E"/>
    <w:rsid w:val="00864FB3"/>
    <w:rsid w:val="0086510F"/>
    <w:rsid w:val="00867EBA"/>
    <w:rsid w:val="0087028D"/>
    <w:rsid w:val="00870413"/>
    <w:rsid w:val="00870846"/>
    <w:rsid w:val="00872EA3"/>
    <w:rsid w:val="00873C19"/>
    <w:rsid w:val="00873D08"/>
    <w:rsid w:val="008742B8"/>
    <w:rsid w:val="00874D43"/>
    <w:rsid w:val="00875379"/>
    <w:rsid w:val="008761B8"/>
    <w:rsid w:val="008766C9"/>
    <w:rsid w:val="0087674D"/>
    <w:rsid w:val="008806E5"/>
    <w:rsid w:val="00882029"/>
    <w:rsid w:val="00882273"/>
    <w:rsid w:val="00882318"/>
    <w:rsid w:val="00882B1E"/>
    <w:rsid w:val="00883236"/>
    <w:rsid w:val="00883392"/>
    <w:rsid w:val="00883DB9"/>
    <w:rsid w:val="00884459"/>
    <w:rsid w:val="00884805"/>
    <w:rsid w:val="00884874"/>
    <w:rsid w:val="00884944"/>
    <w:rsid w:val="00885ABD"/>
    <w:rsid w:val="008865D4"/>
    <w:rsid w:val="00886616"/>
    <w:rsid w:val="00886AEE"/>
    <w:rsid w:val="00886C66"/>
    <w:rsid w:val="00887A82"/>
    <w:rsid w:val="0089141B"/>
    <w:rsid w:val="00891E66"/>
    <w:rsid w:val="008935CB"/>
    <w:rsid w:val="00893A5A"/>
    <w:rsid w:val="00893A91"/>
    <w:rsid w:val="008944FC"/>
    <w:rsid w:val="008949EE"/>
    <w:rsid w:val="00895574"/>
    <w:rsid w:val="0089595B"/>
    <w:rsid w:val="00895ACA"/>
    <w:rsid w:val="008961D4"/>
    <w:rsid w:val="008968B6"/>
    <w:rsid w:val="00897EE2"/>
    <w:rsid w:val="008A0BFF"/>
    <w:rsid w:val="008A167C"/>
    <w:rsid w:val="008A1D0C"/>
    <w:rsid w:val="008A2DC9"/>
    <w:rsid w:val="008A32E2"/>
    <w:rsid w:val="008A35FE"/>
    <w:rsid w:val="008A4AAE"/>
    <w:rsid w:val="008A4EC3"/>
    <w:rsid w:val="008A5A65"/>
    <w:rsid w:val="008A6117"/>
    <w:rsid w:val="008A6482"/>
    <w:rsid w:val="008A649E"/>
    <w:rsid w:val="008A6A81"/>
    <w:rsid w:val="008A7BD6"/>
    <w:rsid w:val="008B1146"/>
    <w:rsid w:val="008B1A5D"/>
    <w:rsid w:val="008B1B65"/>
    <w:rsid w:val="008B327C"/>
    <w:rsid w:val="008B3BFB"/>
    <w:rsid w:val="008B3E53"/>
    <w:rsid w:val="008B4013"/>
    <w:rsid w:val="008B4B88"/>
    <w:rsid w:val="008B56F0"/>
    <w:rsid w:val="008B7A95"/>
    <w:rsid w:val="008C0156"/>
    <w:rsid w:val="008C12C5"/>
    <w:rsid w:val="008C1905"/>
    <w:rsid w:val="008C2AFE"/>
    <w:rsid w:val="008C2C5E"/>
    <w:rsid w:val="008C2D21"/>
    <w:rsid w:val="008C31E9"/>
    <w:rsid w:val="008C3C4F"/>
    <w:rsid w:val="008C5799"/>
    <w:rsid w:val="008C605B"/>
    <w:rsid w:val="008C698F"/>
    <w:rsid w:val="008C751F"/>
    <w:rsid w:val="008C79C8"/>
    <w:rsid w:val="008C7FE5"/>
    <w:rsid w:val="008D0BB5"/>
    <w:rsid w:val="008D1448"/>
    <w:rsid w:val="008D20D5"/>
    <w:rsid w:val="008D32E2"/>
    <w:rsid w:val="008D4629"/>
    <w:rsid w:val="008D4BE4"/>
    <w:rsid w:val="008D5796"/>
    <w:rsid w:val="008D57BD"/>
    <w:rsid w:val="008D63DF"/>
    <w:rsid w:val="008D6B95"/>
    <w:rsid w:val="008D7FC2"/>
    <w:rsid w:val="008E04B4"/>
    <w:rsid w:val="008E08FE"/>
    <w:rsid w:val="008E0F55"/>
    <w:rsid w:val="008E1B84"/>
    <w:rsid w:val="008E2256"/>
    <w:rsid w:val="008E36CB"/>
    <w:rsid w:val="008E3C71"/>
    <w:rsid w:val="008E3CC2"/>
    <w:rsid w:val="008E43C5"/>
    <w:rsid w:val="008E6731"/>
    <w:rsid w:val="008E6B11"/>
    <w:rsid w:val="008E7385"/>
    <w:rsid w:val="008E742F"/>
    <w:rsid w:val="008F059D"/>
    <w:rsid w:val="008F08EA"/>
    <w:rsid w:val="008F1016"/>
    <w:rsid w:val="008F1390"/>
    <w:rsid w:val="008F1BE8"/>
    <w:rsid w:val="008F1EE9"/>
    <w:rsid w:val="008F1F9A"/>
    <w:rsid w:val="008F2237"/>
    <w:rsid w:val="008F27B9"/>
    <w:rsid w:val="008F2974"/>
    <w:rsid w:val="008F375F"/>
    <w:rsid w:val="008F38CC"/>
    <w:rsid w:val="008F3A4A"/>
    <w:rsid w:val="008F45DE"/>
    <w:rsid w:val="008F5F22"/>
    <w:rsid w:val="008F6AF6"/>
    <w:rsid w:val="008F6D79"/>
    <w:rsid w:val="008F70F5"/>
    <w:rsid w:val="008F781E"/>
    <w:rsid w:val="008F7B9A"/>
    <w:rsid w:val="00900ECE"/>
    <w:rsid w:val="0090125C"/>
    <w:rsid w:val="00901CD7"/>
    <w:rsid w:val="00901FEB"/>
    <w:rsid w:val="0090208F"/>
    <w:rsid w:val="00902FF7"/>
    <w:rsid w:val="00904F5D"/>
    <w:rsid w:val="00905555"/>
    <w:rsid w:val="0090565D"/>
    <w:rsid w:val="00905BA0"/>
    <w:rsid w:val="00905E20"/>
    <w:rsid w:val="00906117"/>
    <w:rsid w:val="00906324"/>
    <w:rsid w:val="009068B5"/>
    <w:rsid w:val="00906BE6"/>
    <w:rsid w:val="00907939"/>
    <w:rsid w:val="00907989"/>
    <w:rsid w:val="00907D7C"/>
    <w:rsid w:val="00907FAA"/>
    <w:rsid w:val="00910A13"/>
    <w:rsid w:val="00910F90"/>
    <w:rsid w:val="009113CC"/>
    <w:rsid w:val="009115F3"/>
    <w:rsid w:val="0091160B"/>
    <w:rsid w:val="00911744"/>
    <w:rsid w:val="00912309"/>
    <w:rsid w:val="00912C32"/>
    <w:rsid w:val="00913516"/>
    <w:rsid w:val="00913700"/>
    <w:rsid w:val="00913E36"/>
    <w:rsid w:val="00914E0A"/>
    <w:rsid w:val="00914FCC"/>
    <w:rsid w:val="00915852"/>
    <w:rsid w:val="00915989"/>
    <w:rsid w:val="00915A8B"/>
    <w:rsid w:val="00916A26"/>
    <w:rsid w:val="00917468"/>
    <w:rsid w:val="009176CB"/>
    <w:rsid w:val="00917EBE"/>
    <w:rsid w:val="00920571"/>
    <w:rsid w:val="0092071F"/>
    <w:rsid w:val="00921041"/>
    <w:rsid w:val="00921F71"/>
    <w:rsid w:val="00922BC2"/>
    <w:rsid w:val="00923DA4"/>
    <w:rsid w:val="00924A63"/>
    <w:rsid w:val="00924EED"/>
    <w:rsid w:val="00925102"/>
    <w:rsid w:val="009258D9"/>
    <w:rsid w:val="00926338"/>
    <w:rsid w:val="0092703E"/>
    <w:rsid w:val="00927547"/>
    <w:rsid w:val="0092770E"/>
    <w:rsid w:val="00927D0A"/>
    <w:rsid w:val="009300B4"/>
    <w:rsid w:val="009304D8"/>
    <w:rsid w:val="00930806"/>
    <w:rsid w:val="00933C71"/>
    <w:rsid w:val="009352AB"/>
    <w:rsid w:val="009363CC"/>
    <w:rsid w:val="00936F5B"/>
    <w:rsid w:val="00936FF8"/>
    <w:rsid w:val="00940BCB"/>
    <w:rsid w:val="009415B0"/>
    <w:rsid w:val="00941E10"/>
    <w:rsid w:val="00941F47"/>
    <w:rsid w:val="0094250D"/>
    <w:rsid w:val="0094280C"/>
    <w:rsid w:val="009428D7"/>
    <w:rsid w:val="0094323A"/>
    <w:rsid w:val="00944AB4"/>
    <w:rsid w:val="00945A69"/>
    <w:rsid w:val="00945A7D"/>
    <w:rsid w:val="009461C7"/>
    <w:rsid w:val="00946A56"/>
    <w:rsid w:val="0094735D"/>
    <w:rsid w:val="009504F0"/>
    <w:rsid w:val="00950828"/>
    <w:rsid w:val="00950A21"/>
    <w:rsid w:val="0095135F"/>
    <w:rsid w:val="00952983"/>
    <w:rsid w:val="00952E1D"/>
    <w:rsid w:val="0095322F"/>
    <w:rsid w:val="00953E2B"/>
    <w:rsid w:val="0095416B"/>
    <w:rsid w:val="00954C8B"/>
    <w:rsid w:val="009557C9"/>
    <w:rsid w:val="00957337"/>
    <w:rsid w:val="00957824"/>
    <w:rsid w:val="009608B7"/>
    <w:rsid w:val="00960A59"/>
    <w:rsid w:val="00960BE7"/>
    <w:rsid w:val="00960F48"/>
    <w:rsid w:val="009634C1"/>
    <w:rsid w:val="00963D35"/>
    <w:rsid w:val="0096411A"/>
    <w:rsid w:val="00965311"/>
    <w:rsid w:val="009654FD"/>
    <w:rsid w:val="009657DA"/>
    <w:rsid w:val="0096640E"/>
    <w:rsid w:val="00966698"/>
    <w:rsid w:val="00966749"/>
    <w:rsid w:val="00966833"/>
    <w:rsid w:val="00966BEF"/>
    <w:rsid w:val="009710ED"/>
    <w:rsid w:val="009712D0"/>
    <w:rsid w:val="009713A9"/>
    <w:rsid w:val="00972172"/>
    <w:rsid w:val="00972B05"/>
    <w:rsid w:val="00972CD7"/>
    <w:rsid w:val="00972D0A"/>
    <w:rsid w:val="00972D26"/>
    <w:rsid w:val="009734BD"/>
    <w:rsid w:val="00973618"/>
    <w:rsid w:val="00973AF8"/>
    <w:rsid w:val="00974AA8"/>
    <w:rsid w:val="00974D0C"/>
    <w:rsid w:val="00974D94"/>
    <w:rsid w:val="00975D2F"/>
    <w:rsid w:val="00976985"/>
    <w:rsid w:val="00981118"/>
    <w:rsid w:val="00981539"/>
    <w:rsid w:val="0098243A"/>
    <w:rsid w:val="00982CDD"/>
    <w:rsid w:val="00982F4D"/>
    <w:rsid w:val="009831CD"/>
    <w:rsid w:val="009831DF"/>
    <w:rsid w:val="009845F6"/>
    <w:rsid w:val="009848B0"/>
    <w:rsid w:val="00984D8E"/>
    <w:rsid w:val="00985A0D"/>
    <w:rsid w:val="0098604B"/>
    <w:rsid w:val="00986C48"/>
    <w:rsid w:val="00987E7C"/>
    <w:rsid w:val="00990614"/>
    <w:rsid w:val="00990B81"/>
    <w:rsid w:val="00991463"/>
    <w:rsid w:val="00992FD9"/>
    <w:rsid w:val="00993480"/>
    <w:rsid w:val="009936C5"/>
    <w:rsid w:val="00993BCB"/>
    <w:rsid w:val="009942F9"/>
    <w:rsid w:val="00995012"/>
    <w:rsid w:val="00995039"/>
    <w:rsid w:val="00995E94"/>
    <w:rsid w:val="009962D2"/>
    <w:rsid w:val="00996A0B"/>
    <w:rsid w:val="00996FE4"/>
    <w:rsid w:val="00997093"/>
    <w:rsid w:val="009A0240"/>
    <w:rsid w:val="009A0867"/>
    <w:rsid w:val="009A08EC"/>
    <w:rsid w:val="009A11C2"/>
    <w:rsid w:val="009A1266"/>
    <w:rsid w:val="009A163A"/>
    <w:rsid w:val="009A172F"/>
    <w:rsid w:val="009A1B75"/>
    <w:rsid w:val="009A209B"/>
    <w:rsid w:val="009A247F"/>
    <w:rsid w:val="009A251B"/>
    <w:rsid w:val="009A334C"/>
    <w:rsid w:val="009A3509"/>
    <w:rsid w:val="009A3539"/>
    <w:rsid w:val="009A4211"/>
    <w:rsid w:val="009A6489"/>
    <w:rsid w:val="009A675E"/>
    <w:rsid w:val="009A6847"/>
    <w:rsid w:val="009A6B36"/>
    <w:rsid w:val="009A717E"/>
    <w:rsid w:val="009A751A"/>
    <w:rsid w:val="009A763C"/>
    <w:rsid w:val="009B0A73"/>
    <w:rsid w:val="009B2119"/>
    <w:rsid w:val="009B2345"/>
    <w:rsid w:val="009B23EA"/>
    <w:rsid w:val="009B2883"/>
    <w:rsid w:val="009B2E8A"/>
    <w:rsid w:val="009B3295"/>
    <w:rsid w:val="009B45C2"/>
    <w:rsid w:val="009B4A65"/>
    <w:rsid w:val="009B5324"/>
    <w:rsid w:val="009B5459"/>
    <w:rsid w:val="009B5CEE"/>
    <w:rsid w:val="009B5F91"/>
    <w:rsid w:val="009B633E"/>
    <w:rsid w:val="009B6468"/>
    <w:rsid w:val="009B661A"/>
    <w:rsid w:val="009B6715"/>
    <w:rsid w:val="009B72F3"/>
    <w:rsid w:val="009B74E1"/>
    <w:rsid w:val="009B7DBB"/>
    <w:rsid w:val="009C0665"/>
    <w:rsid w:val="009C071F"/>
    <w:rsid w:val="009C0BCC"/>
    <w:rsid w:val="009C0ED4"/>
    <w:rsid w:val="009C17D1"/>
    <w:rsid w:val="009C1C4A"/>
    <w:rsid w:val="009C2DB5"/>
    <w:rsid w:val="009C3463"/>
    <w:rsid w:val="009C3518"/>
    <w:rsid w:val="009C381C"/>
    <w:rsid w:val="009C38EB"/>
    <w:rsid w:val="009C3F07"/>
    <w:rsid w:val="009C42B0"/>
    <w:rsid w:val="009C460B"/>
    <w:rsid w:val="009C4AAA"/>
    <w:rsid w:val="009C4B1A"/>
    <w:rsid w:val="009C51A9"/>
    <w:rsid w:val="009C5DCC"/>
    <w:rsid w:val="009C5FEB"/>
    <w:rsid w:val="009C5FF9"/>
    <w:rsid w:val="009C6321"/>
    <w:rsid w:val="009C648A"/>
    <w:rsid w:val="009C656B"/>
    <w:rsid w:val="009C65FC"/>
    <w:rsid w:val="009C6A84"/>
    <w:rsid w:val="009D1A19"/>
    <w:rsid w:val="009D2107"/>
    <w:rsid w:val="009D2D13"/>
    <w:rsid w:val="009D344B"/>
    <w:rsid w:val="009D4018"/>
    <w:rsid w:val="009D4285"/>
    <w:rsid w:val="009D428C"/>
    <w:rsid w:val="009D4AA3"/>
    <w:rsid w:val="009D5ABB"/>
    <w:rsid w:val="009D6DEC"/>
    <w:rsid w:val="009D7316"/>
    <w:rsid w:val="009D77E0"/>
    <w:rsid w:val="009D7AAA"/>
    <w:rsid w:val="009D7B30"/>
    <w:rsid w:val="009E0854"/>
    <w:rsid w:val="009E1FFC"/>
    <w:rsid w:val="009E244B"/>
    <w:rsid w:val="009E2922"/>
    <w:rsid w:val="009E350B"/>
    <w:rsid w:val="009E49B4"/>
    <w:rsid w:val="009E4AE1"/>
    <w:rsid w:val="009E4AE9"/>
    <w:rsid w:val="009E4E69"/>
    <w:rsid w:val="009E5339"/>
    <w:rsid w:val="009E5B28"/>
    <w:rsid w:val="009E5CF3"/>
    <w:rsid w:val="009E7187"/>
    <w:rsid w:val="009F013F"/>
    <w:rsid w:val="009F0EF5"/>
    <w:rsid w:val="009F1440"/>
    <w:rsid w:val="009F17BD"/>
    <w:rsid w:val="009F2973"/>
    <w:rsid w:val="009F31CA"/>
    <w:rsid w:val="009F368E"/>
    <w:rsid w:val="009F439F"/>
    <w:rsid w:val="009F4D6A"/>
    <w:rsid w:val="009F5E75"/>
    <w:rsid w:val="009F5E76"/>
    <w:rsid w:val="009F63D5"/>
    <w:rsid w:val="009F6660"/>
    <w:rsid w:val="009F7F33"/>
    <w:rsid w:val="00A00C92"/>
    <w:rsid w:val="00A01483"/>
    <w:rsid w:val="00A014A2"/>
    <w:rsid w:val="00A018DB"/>
    <w:rsid w:val="00A0203B"/>
    <w:rsid w:val="00A031C0"/>
    <w:rsid w:val="00A04534"/>
    <w:rsid w:val="00A05258"/>
    <w:rsid w:val="00A10379"/>
    <w:rsid w:val="00A10A2F"/>
    <w:rsid w:val="00A10DD4"/>
    <w:rsid w:val="00A11501"/>
    <w:rsid w:val="00A115C9"/>
    <w:rsid w:val="00A11E4C"/>
    <w:rsid w:val="00A1261D"/>
    <w:rsid w:val="00A132C2"/>
    <w:rsid w:val="00A140B9"/>
    <w:rsid w:val="00A1455C"/>
    <w:rsid w:val="00A14604"/>
    <w:rsid w:val="00A14757"/>
    <w:rsid w:val="00A14C67"/>
    <w:rsid w:val="00A15551"/>
    <w:rsid w:val="00A15DB9"/>
    <w:rsid w:val="00A15FDD"/>
    <w:rsid w:val="00A17229"/>
    <w:rsid w:val="00A20A64"/>
    <w:rsid w:val="00A22478"/>
    <w:rsid w:val="00A225DE"/>
    <w:rsid w:val="00A23379"/>
    <w:rsid w:val="00A233C6"/>
    <w:rsid w:val="00A23BF1"/>
    <w:rsid w:val="00A242E6"/>
    <w:rsid w:val="00A26541"/>
    <w:rsid w:val="00A2745D"/>
    <w:rsid w:val="00A2790C"/>
    <w:rsid w:val="00A27A40"/>
    <w:rsid w:val="00A27A66"/>
    <w:rsid w:val="00A3059C"/>
    <w:rsid w:val="00A313E3"/>
    <w:rsid w:val="00A31E82"/>
    <w:rsid w:val="00A326F2"/>
    <w:rsid w:val="00A32700"/>
    <w:rsid w:val="00A328A0"/>
    <w:rsid w:val="00A32D55"/>
    <w:rsid w:val="00A33425"/>
    <w:rsid w:val="00A34290"/>
    <w:rsid w:val="00A34C21"/>
    <w:rsid w:val="00A354E5"/>
    <w:rsid w:val="00A36781"/>
    <w:rsid w:val="00A36D29"/>
    <w:rsid w:val="00A37C63"/>
    <w:rsid w:val="00A37CC5"/>
    <w:rsid w:val="00A4083A"/>
    <w:rsid w:val="00A41407"/>
    <w:rsid w:val="00A43705"/>
    <w:rsid w:val="00A43EF6"/>
    <w:rsid w:val="00A4424C"/>
    <w:rsid w:val="00A44EBD"/>
    <w:rsid w:val="00A46571"/>
    <w:rsid w:val="00A47742"/>
    <w:rsid w:val="00A4796B"/>
    <w:rsid w:val="00A47BEB"/>
    <w:rsid w:val="00A5152D"/>
    <w:rsid w:val="00A5362D"/>
    <w:rsid w:val="00A53B13"/>
    <w:rsid w:val="00A53BFF"/>
    <w:rsid w:val="00A54003"/>
    <w:rsid w:val="00A54057"/>
    <w:rsid w:val="00A540C0"/>
    <w:rsid w:val="00A541F0"/>
    <w:rsid w:val="00A54545"/>
    <w:rsid w:val="00A54756"/>
    <w:rsid w:val="00A549A9"/>
    <w:rsid w:val="00A61955"/>
    <w:rsid w:val="00A61F5B"/>
    <w:rsid w:val="00A62337"/>
    <w:rsid w:val="00A62F0B"/>
    <w:rsid w:val="00A63052"/>
    <w:rsid w:val="00A6517F"/>
    <w:rsid w:val="00A65D67"/>
    <w:rsid w:val="00A65DE7"/>
    <w:rsid w:val="00A66CDF"/>
    <w:rsid w:val="00A67DC2"/>
    <w:rsid w:val="00A67E07"/>
    <w:rsid w:val="00A70676"/>
    <w:rsid w:val="00A70C75"/>
    <w:rsid w:val="00A70D14"/>
    <w:rsid w:val="00A70F64"/>
    <w:rsid w:val="00A71063"/>
    <w:rsid w:val="00A712A4"/>
    <w:rsid w:val="00A7162C"/>
    <w:rsid w:val="00A71B15"/>
    <w:rsid w:val="00A71C64"/>
    <w:rsid w:val="00A72740"/>
    <w:rsid w:val="00A736C7"/>
    <w:rsid w:val="00A7405C"/>
    <w:rsid w:val="00A74681"/>
    <w:rsid w:val="00A7468E"/>
    <w:rsid w:val="00A74AFD"/>
    <w:rsid w:val="00A755BB"/>
    <w:rsid w:val="00A7564C"/>
    <w:rsid w:val="00A75E2C"/>
    <w:rsid w:val="00A75F92"/>
    <w:rsid w:val="00A76136"/>
    <w:rsid w:val="00A76815"/>
    <w:rsid w:val="00A76D6E"/>
    <w:rsid w:val="00A77765"/>
    <w:rsid w:val="00A806F2"/>
    <w:rsid w:val="00A80817"/>
    <w:rsid w:val="00A809C8"/>
    <w:rsid w:val="00A81B95"/>
    <w:rsid w:val="00A820D2"/>
    <w:rsid w:val="00A822EE"/>
    <w:rsid w:val="00A829ED"/>
    <w:rsid w:val="00A82ED7"/>
    <w:rsid w:val="00A83356"/>
    <w:rsid w:val="00A84219"/>
    <w:rsid w:val="00A84D52"/>
    <w:rsid w:val="00A86EFB"/>
    <w:rsid w:val="00A87C98"/>
    <w:rsid w:val="00A90A09"/>
    <w:rsid w:val="00A90D3C"/>
    <w:rsid w:val="00A910D8"/>
    <w:rsid w:val="00A9194F"/>
    <w:rsid w:val="00A94484"/>
    <w:rsid w:val="00A944BF"/>
    <w:rsid w:val="00A94998"/>
    <w:rsid w:val="00A94BD3"/>
    <w:rsid w:val="00A961EA"/>
    <w:rsid w:val="00A97079"/>
    <w:rsid w:val="00A976AB"/>
    <w:rsid w:val="00A976B8"/>
    <w:rsid w:val="00AA073E"/>
    <w:rsid w:val="00AA0F03"/>
    <w:rsid w:val="00AA1029"/>
    <w:rsid w:val="00AA12C3"/>
    <w:rsid w:val="00AA1FE0"/>
    <w:rsid w:val="00AA3873"/>
    <w:rsid w:val="00AA4493"/>
    <w:rsid w:val="00AA44B7"/>
    <w:rsid w:val="00AA5982"/>
    <w:rsid w:val="00AA5C2A"/>
    <w:rsid w:val="00AA5FF6"/>
    <w:rsid w:val="00AA69AA"/>
    <w:rsid w:val="00AA6C47"/>
    <w:rsid w:val="00AA7606"/>
    <w:rsid w:val="00AA7627"/>
    <w:rsid w:val="00AA79C0"/>
    <w:rsid w:val="00AB065C"/>
    <w:rsid w:val="00AB1D54"/>
    <w:rsid w:val="00AB284A"/>
    <w:rsid w:val="00AB298B"/>
    <w:rsid w:val="00AB2AA6"/>
    <w:rsid w:val="00AB2CE0"/>
    <w:rsid w:val="00AB40F5"/>
    <w:rsid w:val="00AB44C8"/>
    <w:rsid w:val="00AB50A0"/>
    <w:rsid w:val="00AB6008"/>
    <w:rsid w:val="00AB6EEF"/>
    <w:rsid w:val="00AB717B"/>
    <w:rsid w:val="00AB7208"/>
    <w:rsid w:val="00AB7E22"/>
    <w:rsid w:val="00AB7EBE"/>
    <w:rsid w:val="00AC0C97"/>
    <w:rsid w:val="00AC1C07"/>
    <w:rsid w:val="00AC1F9F"/>
    <w:rsid w:val="00AC2750"/>
    <w:rsid w:val="00AC2FA0"/>
    <w:rsid w:val="00AC4285"/>
    <w:rsid w:val="00AC476A"/>
    <w:rsid w:val="00AC49F2"/>
    <w:rsid w:val="00AC50F9"/>
    <w:rsid w:val="00AC571A"/>
    <w:rsid w:val="00AC5A52"/>
    <w:rsid w:val="00AC5BFF"/>
    <w:rsid w:val="00AC6106"/>
    <w:rsid w:val="00AC62B7"/>
    <w:rsid w:val="00AC6C12"/>
    <w:rsid w:val="00AD0360"/>
    <w:rsid w:val="00AD049B"/>
    <w:rsid w:val="00AD0652"/>
    <w:rsid w:val="00AD09A8"/>
    <w:rsid w:val="00AD0C31"/>
    <w:rsid w:val="00AD0CB2"/>
    <w:rsid w:val="00AD14F8"/>
    <w:rsid w:val="00AD1A5F"/>
    <w:rsid w:val="00AD1B63"/>
    <w:rsid w:val="00AD1CBC"/>
    <w:rsid w:val="00AD20A9"/>
    <w:rsid w:val="00AD37A8"/>
    <w:rsid w:val="00AD3A58"/>
    <w:rsid w:val="00AD457F"/>
    <w:rsid w:val="00AD49BF"/>
    <w:rsid w:val="00AD49D8"/>
    <w:rsid w:val="00AD4D2D"/>
    <w:rsid w:val="00AD52FB"/>
    <w:rsid w:val="00AD6CF1"/>
    <w:rsid w:val="00AD6ED6"/>
    <w:rsid w:val="00AE090A"/>
    <w:rsid w:val="00AE0A12"/>
    <w:rsid w:val="00AE19CB"/>
    <w:rsid w:val="00AE1B42"/>
    <w:rsid w:val="00AE1CC4"/>
    <w:rsid w:val="00AE3013"/>
    <w:rsid w:val="00AE32D9"/>
    <w:rsid w:val="00AE3638"/>
    <w:rsid w:val="00AE4481"/>
    <w:rsid w:val="00AE45A5"/>
    <w:rsid w:val="00AE4A2D"/>
    <w:rsid w:val="00AE4EA1"/>
    <w:rsid w:val="00AE5205"/>
    <w:rsid w:val="00AE540C"/>
    <w:rsid w:val="00AE5F80"/>
    <w:rsid w:val="00AE654B"/>
    <w:rsid w:val="00AE68A4"/>
    <w:rsid w:val="00AE79D1"/>
    <w:rsid w:val="00AF0F10"/>
    <w:rsid w:val="00AF178F"/>
    <w:rsid w:val="00AF2202"/>
    <w:rsid w:val="00AF2884"/>
    <w:rsid w:val="00AF2B0A"/>
    <w:rsid w:val="00AF2C55"/>
    <w:rsid w:val="00AF2DF0"/>
    <w:rsid w:val="00AF3857"/>
    <w:rsid w:val="00AF3C5D"/>
    <w:rsid w:val="00AF601C"/>
    <w:rsid w:val="00AF71D3"/>
    <w:rsid w:val="00AF7D9F"/>
    <w:rsid w:val="00B003ED"/>
    <w:rsid w:val="00B005CC"/>
    <w:rsid w:val="00B006F3"/>
    <w:rsid w:val="00B01116"/>
    <w:rsid w:val="00B02874"/>
    <w:rsid w:val="00B0295C"/>
    <w:rsid w:val="00B032C1"/>
    <w:rsid w:val="00B039A4"/>
    <w:rsid w:val="00B03FB8"/>
    <w:rsid w:val="00B05560"/>
    <w:rsid w:val="00B05659"/>
    <w:rsid w:val="00B05C7D"/>
    <w:rsid w:val="00B06AFC"/>
    <w:rsid w:val="00B06C5B"/>
    <w:rsid w:val="00B06E23"/>
    <w:rsid w:val="00B07978"/>
    <w:rsid w:val="00B10085"/>
    <w:rsid w:val="00B10FD8"/>
    <w:rsid w:val="00B11157"/>
    <w:rsid w:val="00B11346"/>
    <w:rsid w:val="00B11D4E"/>
    <w:rsid w:val="00B12AEF"/>
    <w:rsid w:val="00B1381D"/>
    <w:rsid w:val="00B1439C"/>
    <w:rsid w:val="00B14B1B"/>
    <w:rsid w:val="00B156EA"/>
    <w:rsid w:val="00B15AEC"/>
    <w:rsid w:val="00B162C0"/>
    <w:rsid w:val="00B16B51"/>
    <w:rsid w:val="00B16C38"/>
    <w:rsid w:val="00B16CBC"/>
    <w:rsid w:val="00B178D7"/>
    <w:rsid w:val="00B206F0"/>
    <w:rsid w:val="00B20710"/>
    <w:rsid w:val="00B208EF"/>
    <w:rsid w:val="00B20EEF"/>
    <w:rsid w:val="00B21427"/>
    <w:rsid w:val="00B21F74"/>
    <w:rsid w:val="00B220AD"/>
    <w:rsid w:val="00B2279D"/>
    <w:rsid w:val="00B2286A"/>
    <w:rsid w:val="00B2384A"/>
    <w:rsid w:val="00B238BF"/>
    <w:rsid w:val="00B23F31"/>
    <w:rsid w:val="00B24074"/>
    <w:rsid w:val="00B241A5"/>
    <w:rsid w:val="00B24452"/>
    <w:rsid w:val="00B24B21"/>
    <w:rsid w:val="00B26248"/>
    <w:rsid w:val="00B26632"/>
    <w:rsid w:val="00B26A81"/>
    <w:rsid w:val="00B26EF0"/>
    <w:rsid w:val="00B27669"/>
    <w:rsid w:val="00B300A0"/>
    <w:rsid w:val="00B30661"/>
    <w:rsid w:val="00B308E9"/>
    <w:rsid w:val="00B30D82"/>
    <w:rsid w:val="00B30E50"/>
    <w:rsid w:val="00B31FE5"/>
    <w:rsid w:val="00B3207D"/>
    <w:rsid w:val="00B32D77"/>
    <w:rsid w:val="00B33BC8"/>
    <w:rsid w:val="00B33CF7"/>
    <w:rsid w:val="00B33D65"/>
    <w:rsid w:val="00B33DC7"/>
    <w:rsid w:val="00B340D0"/>
    <w:rsid w:val="00B346FE"/>
    <w:rsid w:val="00B3477F"/>
    <w:rsid w:val="00B34788"/>
    <w:rsid w:val="00B35183"/>
    <w:rsid w:val="00B3548E"/>
    <w:rsid w:val="00B36B8D"/>
    <w:rsid w:val="00B37AA7"/>
    <w:rsid w:val="00B400A3"/>
    <w:rsid w:val="00B41086"/>
    <w:rsid w:val="00B425B6"/>
    <w:rsid w:val="00B42931"/>
    <w:rsid w:val="00B43379"/>
    <w:rsid w:val="00B4427C"/>
    <w:rsid w:val="00B45BEA"/>
    <w:rsid w:val="00B45EE7"/>
    <w:rsid w:val="00B46B29"/>
    <w:rsid w:val="00B47A8A"/>
    <w:rsid w:val="00B50A3D"/>
    <w:rsid w:val="00B50C24"/>
    <w:rsid w:val="00B51768"/>
    <w:rsid w:val="00B51941"/>
    <w:rsid w:val="00B52366"/>
    <w:rsid w:val="00B52A57"/>
    <w:rsid w:val="00B5337F"/>
    <w:rsid w:val="00B55830"/>
    <w:rsid w:val="00B559B5"/>
    <w:rsid w:val="00B560B1"/>
    <w:rsid w:val="00B562F8"/>
    <w:rsid w:val="00B5734F"/>
    <w:rsid w:val="00B57663"/>
    <w:rsid w:val="00B57749"/>
    <w:rsid w:val="00B57DC9"/>
    <w:rsid w:val="00B57EAA"/>
    <w:rsid w:val="00B6007B"/>
    <w:rsid w:val="00B60450"/>
    <w:rsid w:val="00B605AA"/>
    <w:rsid w:val="00B60EB3"/>
    <w:rsid w:val="00B62105"/>
    <w:rsid w:val="00B6221A"/>
    <w:rsid w:val="00B62BF6"/>
    <w:rsid w:val="00B64078"/>
    <w:rsid w:val="00B64986"/>
    <w:rsid w:val="00B657C4"/>
    <w:rsid w:val="00B65E73"/>
    <w:rsid w:val="00B65F6E"/>
    <w:rsid w:val="00B660C9"/>
    <w:rsid w:val="00B66141"/>
    <w:rsid w:val="00B6668F"/>
    <w:rsid w:val="00B66ABA"/>
    <w:rsid w:val="00B66D6D"/>
    <w:rsid w:val="00B67589"/>
    <w:rsid w:val="00B675B6"/>
    <w:rsid w:val="00B67744"/>
    <w:rsid w:val="00B679F0"/>
    <w:rsid w:val="00B67AFC"/>
    <w:rsid w:val="00B70C97"/>
    <w:rsid w:val="00B70EB6"/>
    <w:rsid w:val="00B71128"/>
    <w:rsid w:val="00B72E51"/>
    <w:rsid w:val="00B730C1"/>
    <w:rsid w:val="00B7355A"/>
    <w:rsid w:val="00B74844"/>
    <w:rsid w:val="00B74CF5"/>
    <w:rsid w:val="00B75017"/>
    <w:rsid w:val="00B75F78"/>
    <w:rsid w:val="00B771CD"/>
    <w:rsid w:val="00B77ADF"/>
    <w:rsid w:val="00B77CAD"/>
    <w:rsid w:val="00B81A62"/>
    <w:rsid w:val="00B828E8"/>
    <w:rsid w:val="00B834AA"/>
    <w:rsid w:val="00B85C36"/>
    <w:rsid w:val="00B86960"/>
    <w:rsid w:val="00B90842"/>
    <w:rsid w:val="00B909D0"/>
    <w:rsid w:val="00B90A9A"/>
    <w:rsid w:val="00B90B02"/>
    <w:rsid w:val="00B90BB8"/>
    <w:rsid w:val="00B90E04"/>
    <w:rsid w:val="00B91BB8"/>
    <w:rsid w:val="00B934B4"/>
    <w:rsid w:val="00B935BE"/>
    <w:rsid w:val="00B93896"/>
    <w:rsid w:val="00B95590"/>
    <w:rsid w:val="00B97255"/>
    <w:rsid w:val="00B97A00"/>
    <w:rsid w:val="00B97D62"/>
    <w:rsid w:val="00BA0533"/>
    <w:rsid w:val="00BA0A34"/>
    <w:rsid w:val="00BA0FA7"/>
    <w:rsid w:val="00BA146D"/>
    <w:rsid w:val="00BA157C"/>
    <w:rsid w:val="00BA1E6A"/>
    <w:rsid w:val="00BA29C5"/>
    <w:rsid w:val="00BA33E1"/>
    <w:rsid w:val="00BA41A8"/>
    <w:rsid w:val="00BA450D"/>
    <w:rsid w:val="00BA467D"/>
    <w:rsid w:val="00BA491A"/>
    <w:rsid w:val="00BA5E1A"/>
    <w:rsid w:val="00BA5FD3"/>
    <w:rsid w:val="00BA65AF"/>
    <w:rsid w:val="00BA73F4"/>
    <w:rsid w:val="00BA7ED8"/>
    <w:rsid w:val="00BB067B"/>
    <w:rsid w:val="00BB0AD2"/>
    <w:rsid w:val="00BB1BDD"/>
    <w:rsid w:val="00BB1CCD"/>
    <w:rsid w:val="00BB2258"/>
    <w:rsid w:val="00BB2493"/>
    <w:rsid w:val="00BB2DEC"/>
    <w:rsid w:val="00BB4369"/>
    <w:rsid w:val="00BB50AE"/>
    <w:rsid w:val="00BB5674"/>
    <w:rsid w:val="00BB5CFD"/>
    <w:rsid w:val="00BB602C"/>
    <w:rsid w:val="00BB62A3"/>
    <w:rsid w:val="00BB6684"/>
    <w:rsid w:val="00BB6B6B"/>
    <w:rsid w:val="00BB78BB"/>
    <w:rsid w:val="00BB79B7"/>
    <w:rsid w:val="00BB7D17"/>
    <w:rsid w:val="00BC014D"/>
    <w:rsid w:val="00BC05C3"/>
    <w:rsid w:val="00BC07D7"/>
    <w:rsid w:val="00BC0CBB"/>
    <w:rsid w:val="00BC0D35"/>
    <w:rsid w:val="00BC1538"/>
    <w:rsid w:val="00BC1966"/>
    <w:rsid w:val="00BC1E1A"/>
    <w:rsid w:val="00BC21F4"/>
    <w:rsid w:val="00BC223D"/>
    <w:rsid w:val="00BC2453"/>
    <w:rsid w:val="00BC27A6"/>
    <w:rsid w:val="00BC2C6F"/>
    <w:rsid w:val="00BC3240"/>
    <w:rsid w:val="00BC5F61"/>
    <w:rsid w:val="00BC628B"/>
    <w:rsid w:val="00BC6846"/>
    <w:rsid w:val="00BC6CCD"/>
    <w:rsid w:val="00BC7CB9"/>
    <w:rsid w:val="00BD0783"/>
    <w:rsid w:val="00BD07B9"/>
    <w:rsid w:val="00BD0DA3"/>
    <w:rsid w:val="00BD17FD"/>
    <w:rsid w:val="00BD2D74"/>
    <w:rsid w:val="00BD3038"/>
    <w:rsid w:val="00BD35B7"/>
    <w:rsid w:val="00BD3681"/>
    <w:rsid w:val="00BD3812"/>
    <w:rsid w:val="00BD4210"/>
    <w:rsid w:val="00BD5469"/>
    <w:rsid w:val="00BD54C7"/>
    <w:rsid w:val="00BD62F7"/>
    <w:rsid w:val="00BD6C1A"/>
    <w:rsid w:val="00BD7246"/>
    <w:rsid w:val="00BD7ECB"/>
    <w:rsid w:val="00BE0599"/>
    <w:rsid w:val="00BE05D8"/>
    <w:rsid w:val="00BE0D73"/>
    <w:rsid w:val="00BE0FE8"/>
    <w:rsid w:val="00BE1546"/>
    <w:rsid w:val="00BE1DCA"/>
    <w:rsid w:val="00BE22A6"/>
    <w:rsid w:val="00BE22FD"/>
    <w:rsid w:val="00BE2D2F"/>
    <w:rsid w:val="00BE3137"/>
    <w:rsid w:val="00BE319E"/>
    <w:rsid w:val="00BE3B91"/>
    <w:rsid w:val="00BE40E8"/>
    <w:rsid w:val="00BE5060"/>
    <w:rsid w:val="00BE5225"/>
    <w:rsid w:val="00BE577B"/>
    <w:rsid w:val="00BE588D"/>
    <w:rsid w:val="00BE5E8C"/>
    <w:rsid w:val="00BE5FD0"/>
    <w:rsid w:val="00BE6A65"/>
    <w:rsid w:val="00BE6CE7"/>
    <w:rsid w:val="00BE726B"/>
    <w:rsid w:val="00BE7AF5"/>
    <w:rsid w:val="00BF00E5"/>
    <w:rsid w:val="00BF09DC"/>
    <w:rsid w:val="00BF0E17"/>
    <w:rsid w:val="00BF19E3"/>
    <w:rsid w:val="00BF26FF"/>
    <w:rsid w:val="00BF369C"/>
    <w:rsid w:val="00BF52CC"/>
    <w:rsid w:val="00BF5D5E"/>
    <w:rsid w:val="00BF5F46"/>
    <w:rsid w:val="00BF60B0"/>
    <w:rsid w:val="00BF7067"/>
    <w:rsid w:val="00BF753A"/>
    <w:rsid w:val="00BF7EF9"/>
    <w:rsid w:val="00BF7F1E"/>
    <w:rsid w:val="00C002B9"/>
    <w:rsid w:val="00C00DC7"/>
    <w:rsid w:val="00C017EB"/>
    <w:rsid w:val="00C01CAA"/>
    <w:rsid w:val="00C022F9"/>
    <w:rsid w:val="00C044C3"/>
    <w:rsid w:val="00C04752"/>
    <w:rsid w:val="00C051FC"/>
    <w:rsid w:val="00C054B1"/>
    <w:rsid w:val="00C05954"/>
    <w:rsid w:val="00C10467"/>
    <w:rsid w:val="00C11B41"/>
    <w:rsid w:val="00C11FBC"/>
    <w:rsid w:val="00C1212E"/>
    <w:rsid w:val="00C126BE"/>
    <w:rsid w:val="00C12D97"/>
    <w:rsid w:val="00C13061"/>
    <w:rsid w:val="00C132CA"/>
    <w:rsid w:val="00C13390"/>
    <w:rsid w:val="00C138BB"/>
    <w:rsid w:val="00C13C00"/>
    <w:rsid w:val="00C13C2F"/>
    <w:rsid w:val="00C14DCC"/>
    <w:rsid w:val="00C150B9"/>
    <w:rsid w:val="00C165BB"/>
    <w:rsid w:val="00C1734A"/>
    <w:rsid w:val="00C17C8E"/>
    <w:rsid w:val="00C2036A"/>
    <w:rsid w:val="00C21766"/>
    <w:rsid w:val="00C219E3"/>
    <w:rsid w:val="00C2224B"/>
    <w:rsid w:val="00C22BD6"/>
    <w:rsid w:val="00C2362A"/>
    <w:rsid w:val="00C23761"/>
    <w:rsid w:val="00C23AB1"/>
    <w:rsid w:val="00C2479A"/>
    <w:rsid w:val="00C251BA"/>
    <w:rsid w:val="00C258A5"/>
    <w:rsid w:val="00C26919"/>
    <w:rsid w:val="00C27114"/>
    <w:rsid w:val="00C278A4"/>
    <w:rsid w:val="00C279BA"/>
    <w:rsid w:val="00C30113"/>
    <w:rsid w:val="00C3039B"/>
    <w:rsid w:val="00C3067D"/>
    <w:rsid w:val="00C309E6"/>
    <w:rsid w:val="00C30D48"/>
    <w:rsid w:val="00C3114E"/>
    <w:rsid w:val="00C32740"/>
    <w:rsid w:val="00C32B43"/>
    <w:rsid w:val="00C3323F"/>
    <w:rsid w:val="00C3423D"/>
    <w:rsid w:val="00C34252"/>
    <w:rsid w:val="00C34430"/>
    <w:rsid w:val="00C34E28"/>
    <w:rsid w:val="00C34FAA"/>
    <w:rsid w:val="00C350FB"/>
    <w:rsid w:val="00C3563D"/>
    <w:rsid w:val="00C35676"/>
    <w:rsid w:val="00C35790"/>
    <w:rsid w:val="00C35C57"/>
    <w:rsid w:val="00C36905"/>
    <w:rsid w:val="00C37D1A"/>
    <w:rsid w:val="00C41A66"/>
    <w:rsid w:val="00C43703"/>
    <w:rsid w:val="00C43801"/>
    <w:rsid w:val="00C43998"/>
    <w:rsid w:val="00C43BB7"/>
    <w:rsid w:val="00C4470F"/>
    <w:rsid w:val="00C45B03"/>
    <w:rsid w:val="00C45E19"/>
    <w:rsid w:val="00C4638C"/>
    <w:rsid w:val="00C46F33"/>
    <w:rsid w:val="00C47021"/>
    <w:rsid w:val="00C47766"/>
    <w:rsid w:val="00C477C8"/>
    <w:rsid w:val="00C5071E"/>
    <w:rsid w:val="00C5082D"/>
    <w:rsid w:val="00C5112A"/>
    <w:rsid w:val="00C514D2"/>
    <w:rsid w:val="00C51920"/>
    <w:rsid w:val="00C5238B"/>
    <w:rsid w:val="00C52D72"/>
    <w:rsid w:val="00C53752"/>
    <w:rsid w:val="00C53E37"/>
    <w:rsid w:val="00C547C8"/>
    <w:rsid w:val="00C54C41"/>
    <w:rsid w:val="00C554F3"/>
    <w:rsid w:val="00C5665F"/>
    <w:rsid w:val="00C56717"/>
    <w:rsid w:val="00C56890"/>
    <w:rsid w:val="00C56A14"/>
    <w:rsid w:val="00C56FB0"/>
    <w:rsid w:val="00C57294"/>
    <w:rsid w:val="00C575CB"/>
    <w:rsid w:val="00C61235"/>
    <w:rsid w:val="00C613F4"/>
    <w:rsid w:val="00C614F8"/>
    <w:rsid w:val="00C622AA"/>
    <w:rsid w:val="00C62D21"/>
    <w:rsid w:val="00C62EF2"/>
    <w:rsid w:val="00C6387A"/>
    <w:rsid w:val="00C63EC6"/>
    <w:rsid w:val="00C6457F"/>
    <w:rsid w:val="00C6488C"/>
    <w:rsid w:val="00C64AED"/>
    <w:rsid w:val="00C650A3"/>
    <w:rsid w:val="00C65C4E"/>
    <w:rsid w:val="00C65F44"/>
    <w:rsid w:val="00C66BF8"/>
    <w:rsid w:val="00C6777E"/>
    <w:rsid w:val="00C70046"/>
    <w:rsid w:val="00C7195E"/>
    <w:rsid w:val="00C719C0"/>
    <w:rsid w:val="00C72054"/>
    <w:rsid w:val="00C72B9D"/>
    <w:rsid w:val="00C72D45"/>
    <w:rsid w:val="00C735C2"/>
    <w:rsid w:val="00C739D0"/>
    <w:rsid w:val="00C73DD4"/>
    <w:rsid w:val="00C74E7D"/>
    <w:rsid w:val="00C74EFA"/>
    <w:rsid w:val="00C754CF"/>
    <w:rsid w:val="00C756C5"/>
    <w:rsid w:val="00C7633B"/>
    <w:rsid w:val="00C765B7"/>
    <w:rsid w:val="00C77379"/>
    <w:rsid w:val="00C77A4C"/>
    <w:rsid w:val="00C77EEC"/>
    <w:rsid w:val="00C807A8"/>
    <w:rsid w:val="00C80FC6"/>
    <w:rsid w:val="00C8104B"/>
    <w:rsid w:val="00C81FBE"/>
    <w:rsid w:val="00C825BF"/>
    <w:rsid w:val="00C82655"/>
    <w:rsid w:val="00C82F19"/>
    <w:rsid w:val="00C841B9"/>
    <w:rsid w:val="00C845FC"/>
    <w:rsid w:val="00C84786"/>
    <w:rsid w:val="00C85B4B"/>
    <w:rsid w:val="00C85E17"/>
    <w:rsid w:val="00C86622"/>
    <w:rsid w:val="00C86FB8"/>
    <w:rsid w:val="00C90022"/>
    <w:rsid w:val="00C904FC"/>
    <w:rsid w:val="00C9101A"/>
    <w:rsid w:val="00C916CA"/>
    <w:rsid w:val="00C91B59"/>
    <w:rsid w:val="00C91ED8"/>
    <w:rsid w:val="00C91F26"/>
    <w:rsid w:val="00C92389"/>
    <w:rsid w:val="00C94FFC"/>
    <w:rsid w:val="00C9613D"/>
    <w:rsid w:val="00C96C71"/>
    <w:rsid w:val="00C97AD1"/>
    <w:rsid w:val="00CA15F1"/>
    <w:rsid w:val="00CA18F7"/>
    <w:rsid w:val="00CA1DAD"/>
    <w:rsid w:val="00CA2820"/>
    <w:rsid w:val="00CA3393"/>
    <w:rsid w:val="00CA39B5"/>
    <w:rsid w:val="00CA424A"/>
    <w:rsid w:val="00CA4CEE"/>
    <w:rsid w:val="00CA4D4D"/>
    <w:rsid w:val="00CA5200"/>
    <w:rsid w:val="00CA56ED"/>
    <w:rsid w:val="00CA5A73"/>
    <w:rsid w:val="00CA5BBA"/>
    <w:rsid w:val="00CA657A"/>
    <w:rsid w:val="00CA6706"/>
    <w:rsid w:val="00CA7124"/>
    <w:rsid w:val="00CA72B1"/>
    <w:rsid w:val="00CA7472"/>
    <w:rsid w:val="00CA7554"/>
    <w:rsid w:val="00CA763D"/>
    <w:rsid w:val="00CA7CF7"/>
    <w:rsid w:val="00CB0008"/>
    <w:rsid w:val="00CB05CE"/>
    <w:rsid w:val="00CB0B3A"/>
    <w:rsid w:val="00CB232B"/>
    <w:rsid w:val="00CB2A58"/>
    <w:rsid w:val="00CB2B43"/>
    <w:rsid w:val="00CB3D52"/>
    <w:rsid w:val="00CB41E8"/>
    <w:rsid w:val="00CB4792"/>
    <w:rsid w:val="00CB5B4F"/>
    <w:rsid w:val="00CB6012"/>
    <w:rsid w:val="00CB63ED"/>
    <w:rsid w:val="00CB65C4"/>
    <w:rsid w:val="00CB6708"/>
    <w:rsid w:val="00CB6AA4"/>
    <w:rsid w:val="00CB6C67"/>
    <w:rsid w:val="00CB6D48"/>
    <w:rsid w:val="00CB77F6"/>
    <w:rsid w:val="00CB7FC8"/>
    <w:rsid w:val="00CC0301"/>
    <w:rsid w:val="00CC0687"/>
    <w:rsid w:val="00CC096A"/>
    <w:rsid w:val="00CC1012"/>
    <w:rsid w:val="00CC1500"/>
    <w:rsid w:val="00CC2A37"/>
    <w:rsid w:val="00CC3AAA"/>
    <w:rsid w:val="00CC3C0B"/>
    <w:rsid w:val="00CC3E7E"/>
    <w:rsid w:val="00CC3F11"/>
    <w:rsid w:val="00CC4908"/>
    <w:rsid w:val="00CC5001"/>
    <w:rsid w:val="00CC517B"/>
    <w:rsid w:val="00CC61FE"/>
    <w:rsid w:val="00CC694B"/>
    <w:rsid w:val="00CC6A56"/>
    <w:rsid w:val="00CC6C6B"/>
    <w:rsid w:val="00CC72EF"/>
    <w:rsid w:val="00CC75D4"/>
    <w:rsid w:val="00CD06B6"/>
    <w:rsid w:val="00CD0751"/>
    <w:rsid w:val="00CD08D2"/>
    <w:rsid w:val="00CD0DFD"/>
    <w:rsid w:val="00CD0FD0"/>
    <w:rsid w:val="00CD1AB9"/>
    <w:rsid w:val="00CD1AE9"/>
    <w:rsid w:val="00CD2484"/>
    <w:rsid w:val="00CD27C8"/>
    <w:rsid w:val="00CD2B31"/>
    <w:rsid w:val="00CD2F11"/>
    <w:rsid w:val="00CD436C"/>
    <w:rsid w:val="00CD446C"/>
    <w:rsid w:val="00CD52CF"/>
    <w:rsid w:val="00CD5F54"/>
    <w:rsid w:val="00CD60C8"/>
    <w:rsid w:val="00CD664E"/>
    <w:rsid w:val="00CD6E03"/>
    <w:rsid w:val="00CD722F"/>
    <w:rsid w:val="00CD724C"/>
    <w:rsid w:val="00CD7295"/>
    <w:rsid w:val="00CD7466"/>
    <w:rsid w:val="00CE00DD"/>
    <w:rsid w:val="00CE029D"/>
    <w:rsid w:val="00CE15F2"/>
    <w:rsid w:val="00CE195D"/>
    <w:rsid w:val="00CE22ED"/>
    <w:rsid w:val="00CE2C96"/>
    <w:rsid w:val="00CE42C9"/>
    <w:rsid w:val="00CE436F"/>
    <w:rsid w:val="00CE58C5"/>
    <w:rsid w:val="00CE65F7"/>
    <w:rsid w:val="00CE6855"/>
    <w:rsid w:val="00CE6932"/>
    <w:rsid w:val="00CE6A31"/>
    <w:rsid w:val="00CE6FA6"/>
    <w:rsid w:val="00CE749D"/>
    <w:rsid w:val="00CF07B2"/>
    <w:rsid w:val="00CF085C"/>
    <w:rsid w:val="00CF1F8D"/>
    <w:rsid w:val="00CF2010"/>
    <w:rsid w:val="00CF2EB3"/>
    <w:rsid w:val="00CF3158"/>
    <w:rsid w:val="00CF3982"/>
    <w:rsid w:val="00CF3D73"/>
    <w:rsid w:val="00CF43AC"/>
    <w:rsid w:val="00CF4487"/>
    <w:rsid w:val="00CF53BD"/>
    <w:rsid w:val="00CF6EDD"/>
    <w:rsid w:val="00CF78DA"/>
    <w:rsid w:val="00CF7CCA"/>
    <w:rsid w:val="00CF7CCE"/>
    <w:rsid w:val="00D00697"/>
    <w:rsid w:val="00D00720"/>
    <w:rsid w:val="00D01659"/>
    <w:rsid w:val="00D0242E"/>
    <w:rsid w:val="00D02672"/>
    <w:rsid w:val="00D04477"/>
    <w:rsid w:val="00D045D4"/>
    <w:rsid w:val="00D05134"/>
    <w:rsid w:val="00D05205"/>
    <w:rsid w:val="00D05522"/>
    <w:rsid w:val="00D055E9"/>
    <w:rsid w:val="00D068AD"/>
    <w:rsid w:val="00D06A45"/>
    <w:rsid w:val="00D06C2E"/>
    <w:rsid w:val="00D10A28"/>
    <w:rsid w:val="00D10AE7"/>
    <w:rsid w:val="00D10C16"/>
    <w:rsid w:val="00D11DE2"/>
    <w:rsid w:val="00D1248E"/>
    <w:rsid w:val="00D129BE"/>
    <w:rsid w:val="00D13486"/>
    <w:rsid w:val="00D146AE"/>
    <w:rsid w:val="00D156CD"/>
    <w:rsid w:val="00D15E77"/>
    <w:rsid w:val="00D16649"/>
    <w:rsid w:val="00D166AC"/>
    <w:rsid w:val="00D1739C"/>
    <w:rsid w:val="00D1741E"/>
    <w:rsid w:val="00D17847"/>
    <w:rsid w:val="00D20D85"/>
    <w:rsid w:val="00D21416"/>
    <w:rsid w:val="00D21667"/>
    <w:rsid w:val="00D21D53"/>
    <w:rsid w:val="00D23BB5"/>
    <w:rsid w:val="00D23BB8"/>
    <w:rsid w:val="00D23C6B"/>
    <w:rsid w:val="00D24635"/>
    <w:rsid w:val="00D24F19"/>
    <w:rsid w:val="00D2675E"/>
    <w:rsid w:val="00D26BDA"/>
    <w:rsid w:val="00D26F94"/>
    <w:rsid w:val="00D271AC"/>
    <w:rsid w:val="00D27BF9"/>
    <w:rsid w:val="00D27E03"/>
    <w:rsid w:val="00D30759"/>
    <w:rsid w:val="00D3140E"/>
    <w:rsid w:val="00D322E5"/>
    <w:rsid w:val="00D327E0"/>
    <w:rsid w:val="00D32EA9"/>
    <w:rsid w:val="00D337E9"/>
    <w:rsid w:val="00D34073"/>
    <w:rsid w:val="00D34D80"/>
    <w:rsid w:val="00D3529B"/>
    <w:rsid w:val="00D3649F"/>
    <w:rsid w:val="00D3683E"/>
    <w:rsid w:val="00D36C4A"/>
    <w:rsid w:val="00D36CD3"/>
    <w:rsid w:val="00D36DC3"/>
    <w:rsid w:val="00D36F6E"/>
    <w:rsid w:val="00D378D4"/>
    <w:rsid w:val="00D40779"/>
    <w:rsid w:val="00D41075"/>
    <w:rsid w:val="00D41305"/>
    <w:rsid w:val="00D414DF"/>
    <w:rsid w:val="00D41B43"/>
    <w:rsid w:val="00D436D8"/>
    <w:rsid w:val="00D43C75"/>
    <w:rsid w:val="00D447D4"/>
    <w:rsid w:val="00D447F5"/>
    <w:rsid w:val="00D44FB5"/>
    <w:rsid w:val="00D45243"/>
    <w:rsid w:val="00D45977"/>
    <w:rsid w:val="00D45A65"/>
    <w:rsid w:val="00D45EFD"/>
    <w:rsid w:val="00D467C8"/>
    <w:rsid w:val="00D46A86"/>
    <w:rsid w:val="00D46BF0"/>
    <w:rsid w:val="00D476DA"/>
    <w:rsid w:val="00D5075B"/>
    <w:rsid w:val="00D51371"/>
    <w:rsid w:val="00D51889"/>
    <w:rsid w:val="00D52817"/>
    <w:rsid w:val="00D53CE4"/>
    <w:rsid w:val="00D540D3"/>
    <w:rsid w:val="00D541A0"/>
    <w:rsid w:val="00D545CA"/>
    <w:rsid w:val="00D54964"/>
    <w:rsid w:val="00D55759"/>
    <w:rsid w:val="00D55886"/>
    <w:rsid w:val="00D559D2"/>
    <w:rsid w:val="00D56721"/>
    <w:rsid w:val="00D56BD2"/>
    <w:rsid w:val="00D60533"/>
    <w:rsid w:val="00D60840"/>
    <w:rsid w:val="00D60D7F"/>
    <w:rsid w:val="00D61382"/>
    <w:rsid w:val="00D62106"/>
    <w:rsid w:val="00D622A6"/>
    <w:rsid w:val="00D626A0"/>
    <w:rsid w:val="00D628A7"/>
    <w:rsid w:val="00D63407"/>
    <w:rsid w:val="00D635B0"/>
    <w:rsid w:val="00D63E52"/>
    <w:rsid w:val="00D6497E"/>
    <w:rsid w:val="00D6508D"/>
    <w:rsid w:val="00D65473"/>
    <w:rsid w:val="00D655F0"/>
    <w:rsid w:val="00D65FB3"/>
    <w:rsid w:val="00D665E1"/>
    <w:rsid w:val="00D6698B"/>
    <w:rsid w:val="00D67B92"/>
    <w:rsid w:val="00D70540"/>
    <w:rsid w:val="00D72A2E"/>
    <w:rsid w:val="00D730BE"/>
    <w:rsid w:val="00D73902"/>
    <w:rsid w:val="00D73A1E"/>
    <w:rsid w:val="00D73E65"/>
    <w:rsid w:val="00D74087"/>
    <w:rsid w:val="00D76278"/>
    <w:rsid w:val="00D76332"/>
    <w:rsid w:val="00D7672B"/>
    <w:rsid w:val="00D76822"/>
    <w:rsid w:val="00D774D8"/>
    <w:rsid w:val="00D800D7"/>
    <w:rsid w:val="00D80399"/>
    <w:rsid w:val="00D8065F"/>
    <w:rsid w:val="00D80761"/>
    <w:rsid w:val="00D80950"/>
    <w:rsid w:val="00D80D51"/>
    <w:rsid w:val="00D810AB"/>
    <w:rsid w:val="00D819E7"/>
    <w:rsid w:val="00D81EDD"/>
    <w:rsid w:val="00D82048"/>
    <w:rsid w:val="00D8299B"/>
    <w:rsid w:val="00D82ACF"/>
    <w:rsid w:val="00D834F9"/>
    <w:rsid w:val="00D83576"/>
    <w:rsid w:val="00D83891"/>
    <w:rsid w:val="00D83BD3"/>
    <w:rsid w:val="00D85ACF"/>
    <w:rsid w:val="00D86DB2"/>
    <w:rsid w:val="00D87CAC"/>
    <w:rsid w:val="00D90CEC"/>
    <w:rsid w:val="00D910B3"/>
    <w:rsid w:val="00D91572"/>
    <w:rsid w:val="00D91A33"/>
    <w:rsid w:val="00D91AD8"/>
    <w:rsid w:val="00D91CA9"/>
    <w:rsid w:val="00D91DB4"/>
    <w:rsid w:val="00D9209A"/>
    <w:rsid w:val="00D92BA0"/>
    <w:rsid w:val="00D93B3C"/>
    <w:rsid w:val="00D93B5C"/>
    <w:rsid w:val="00D94136"/>
    <w:rsid w:val="00D9473D"/>
    <w:rsid w:val="00D95513"/>
    <w:rsid w:val="00D95732"/>
    <w:rsid w:val="00D969AD"/>
    <w:rsid w:val="00D977AB"/>
    <w:rsid w:val="00D97B51"/>
    <w:rsid w:val="00D97CA3"/>
    <w:rsid w:val="00DA051C"/>
    <w:rsid w:val="00DA0D70"/>
    <w:rsid w:val="00DA12CA"/>
    <w:rsid w:val="00DA192B"/>
    <w:rsid w:val="00DA1CDD"/>
    <w:rsid w:val="00DA252F"/>
    <w:rsid w:val="00DA276A"/>
    <w:rsid w:val="00DA294A"/>
    <w:rsid w:val="00DA2E37"/>
    <w:rsid w:val="00DA35AF"/>
    <w:rsid w:val="00DA3630"/>
    <w:rsid w:val="00DA371C"/>
    <w:rsid w:val="00DA3C19"/>
    <w:rsid w:val="00DA3D56"/>
    <w:rsid w:val="00DA47E1"/>
    <w:rsid w:val="00DA4B67"/>
    <w:rsid w:val="00DA56DA"/>
    <w:rsid w:val="00DA5DE1"/>
    <w:rsid w:val="00DA5E0B"/>
    <w:rsid w:val="00DA6385"/>
    <w:rsid w:val="00DA6CAC"/>
    <w:rsid w:val="00DA785C"/>
    <w:rsid w:val="00DA79E0"/>
    <w:rsid w:val="00DB068E"/>
    <w:rsid w:val="00DB0C70"/>
    <w:rsid w:val="00DB0D14"/>
    <w:rsid w:val="00DB1278"/>
    <w:rsid w:val="00DB2110"/>
    <w:rsid w:val="00DB3685"/>
    <w:rsid w:val="00DB36D5"/>
    <w:rsid w:val="00DB3994"/>
    <w:rsid w:val="00DB39C3"/>
    <w:rsid w:val="00DB48B4"/>
    <w:rsid w:val="00DB4975"/>
    <w:rsid w:val="00DB502C"/>
    <w:rsid w:val="00DB58F0"/>
    <w:rsid w:val="00DB7BFD"/>
    <w:rsid w:val="00DC01AB"/>
    <w:rsid w:val="00DC0BDB"/>
    <w:rsid w:val="00DC1F01"/>
    <w:rsid w:val="00DC2835"/>
    <w:rsid w:val="00DC2A1F"/>
    <w:rsid w:val="00DC37D8"/>
    <w:rsid w:val="00DC4207"/>
    <w:rsid w:val="00DC4259"/>
    <w:rsid w:val="00DC4C44"/>
    <w:rsid w:val="00DC5B5D"/>
    <w:rsid w:val="00DC693F"/>
    <w:rsid w:val="00DC73EE"/>
    <w:rsid w:val="00DD02BD"/>
    <w:rsid w:val="00DD129A"/>
    <w:rsid w:val="00DD13C7"/>
    <w:rsid w:val="00DD1535"/>
    <w:rsid w:val="00DD1713"/>
    <w:rsid w:val="00DD26F9"/>
    <w:rsid w:val="00DD2C73"/>
    <w:rsid w:val="00DD328D"/>
    <w:rsid w:val="00DD3C63"/>
    <w:rsid w:val="00DD42D4"/>
    <w:rsid w:val="00DD4ECA"/>
    <w:rsid w:val="00DD55D6"/>
    <w:rsid w:val="00DD5A22"/>
    <w:rsid w:val="00DD5F12"/>
    <w:rsid w:val="00DD6D49"/>
    <w:rsid w:val="00DD75C5"/>
    <w:rsid w:val="00DD77A3"/>
    <w:rsid w:val="00DD782D"/>
    <w:rsid w:val="00DD7FE8"/>
    <w:rsid w:val="00DE0AB0"/>
    <w:rsid w:val="00DE141A"/>
    <w:rsid w:val="00DE20D6"/>
    <w:rsid w:val="00DE325B"/>
    <w:rsid w:val="00DE381D"/>
    <w:rsid w:val="00DE3E5F"/>
    <w:rsid w:val="00DE46FF"/>
    <w:rsid w:val="00DE4C10"/>
    <w:rsid w:val="00DE517C"/>
    <w:rsid w:val="00DE52DB"/>
    <w:rsid w:val="00DE5470"/>
    <w:rsid w:val="00DE5677"/>
    <w:rsid w:val="00DE605C"/>
    <w:rsid w:val="00DE6448"/>
    <w:rsid w:val="00DE6BF3"/>
    <w:rsid w:val="00DE6F09"/>
    <w:rsid w:val="00DE7B9C"/>
    <w:rsid w:val="00DF09FC"/>
    <w:rsid w:val="00DF0ADE"/>
    <w:rsid w:val="00DF3641"/>
    <w:rsid w:val="00DF40A0"/>
    <w:rsid w:val="00DF524F"/>
    <w:rsid w:val="00DF5A24"/>
    <w:rsid w:val="00DF6DA7"/>
    <w:rsid w:val="00E004A6"/>
    <w:rsid w:val="00E02367"/>
    <w:rsid w:val="00E02468"/>
    <w:rsid w:val="00E02737"/>
    <w:rsid w:val="00E028E5"/>
    <w:rsid w:val="00E03765"/>
    <w:rsid w:val="00E0497A"/>
    <w:rsid w:val="00E04B93"/>
    <w:rsid w:val="00E04E16"/>
    <w:rsid w:val="00E0503F"/>
    <w:rsid w:val="00E06557"/>
    <w:rsid w:val="00E0718B"/>
    <w:rsid w:val="00E0761A"/>
    <w:rsid w:val="00E101FE"/>
    <w:rsid w:val="00E10272"/>
    <w:rsid w:val="00E11E93"/>
    <w:rsid w:val="00E12B66"/>
    <w:rsid w:val="00E13612"/>
    <w:rsid w:val="00E138C0"/>
    <w:rsid w:val="00E13FA5"/>
    <w:rsid w:val="00E14318"/>
    <w:rsid w:val="00E148D6"/>
    <w:rsid w:val="00E14B64"/>
    <w:rsid w:val="00E15867"/>
    <w:rsid w:val="00E158E3"/>
    <w:rsid w:val="00E1695D"/>
    <w:rsid w:val="00E17975"/>
    <w:rsid w:val="00E17BA6"/>
    <w:rsid w:val="00E207D9"/>
    <w:rsid w:val="00E20BB4"/>
    <w:rsid w:val="00E21190"/>
    <w:rsid w:val="00E2182B"/>
    <w:rsid w:val="00E22292"/>
    <w:rsid w:val="00E2245F"/>
    <w:rsid w:val="00E22963"/>
    <w:rsid w:val="00E22A86"/>
    <w:rsid w:val="00E22DE5"/>
    <w:rsid w:val="00E23E39"/>
    <w:rsid w:val="00E23E40"/>
    <w:rsid w:val="00E241B2"/>
    <w:rsid w:val="00E24921"/>
    <w:rsid w:val="00E251E7"/>
    <w:rsid w:val="00E255B5"/>
    <w:rsid w:val="00E25771"/>
    <w:rsid w:val="00E25EF1"/>
    <w:rsid w:val="00E26713"/>
    <w:rsid w:val="00E2691D"/>
    <w:rsid w:val="00E26A85"/>
    <w:rsid w:val="00E26B08"/>
    <w:rsid w:val="00E27411"/>
    <w:rsid w:val="00E305C0"/>
    <w:rsid w:val="00E31057"/>
    <w:rsid w:val="00E310D0"/>
    <w:rsid w:val="00E3114D"/>
    <w:rsid w:val="00E3267B"/>
    <w:rsid w:val="00E32B14"/>
    <w:rsid w:val="00E3305A"/>
    <w:rsid w:val="00E33222"/>
    <w:rsid w:val="00E348D9"/>
    <w:rsid w:val="00E34962"/>
    <w:rsid w:val="00E351D2"/>
    <w:rsid w:val="00E3536B"/>
    <w:rsid w:val="00E36FB5"/>
    <w:rsid w:val="00E370C9"/>
    <w:rsid w:val="00E3714F"/>
    <w:rsid w:val="00E37F59"/>
    <w:rsid w:val="00E41C08"/>
    <w:rsid w:val="00E41FBA"/>
    <w:rsid w:val="00E42A6C"/>
    <w:rsid w:val="00E42ABB"/>
    <w:rsid w:val="00E4339A"/>
    <w:rsid w:val="00E4347F"/>
    <w:rsid w:val="00E43814"/>
    <w:rsid w:val="00E443AA"/>
    <w:rsid w:val="00E45246"/>
    <w:rsid w:val="00E45285"/>
    <w:rsid w:val="00E45B60"/>
    <w:rsid w:val="00E4604E"/>
    <w:rsid w:val="00E46C0D"/>
    <w:rsid w:val="00E472B6"/>
    <w:rsid w:val="00E47365"/>
    <w:rsid w:val="00E50F63"/>
    <w:rsid w:val="00E5101D"/>
    <w:rsid w:val="00E513D4"/>
    <w:rsid w:val="00E51ED9"/>
    <w:rsid w:val="00E52D5F"/>
    <w:rsid w:val="00E52DBC"/>
    <w:rsid w:val="00E5318D"/>
    <w:rsid w:val="00E5396A"/>
    <w:rsid w:val="00E55414"/>
    <w:rsid w:val="00E5670D"/>
    <w:rsid w:val="00E56F7E"/>
    <w:rsid w:val="00E57B0F"/>
    <w:rsid w:val="00E60186"/>
    <w:rsid w:val="00E6152C"/>
    <w:rsid w:val="00E61F01"/>
    <w:rsid w:val="00E62731"/>
    <w:rsid w:val="00E6289D"/>
    <w:rsid w:val="00E634AA"/>
    <w:rsid w:val="00E6387B"/>
    <w:rsid w:val="00E63BF4"/>
    <w:rsid w:val="00E645DD"/>
    <w:rsid w:val="00E646A8"/>
    <w:rsid w:val="00E64724"/>
    <w:rsid w:val="00E647D8"/>
    <w:rsid w:val="00E650B6"/>
    <w:rsid w:val="00E66017"/>
    <w:rsid w:val="00E66D89"/>
    <w:rsid w:val="00E6740E"/>
    <w:rsid w:val="00E67AEA"/>
    <w:rsid w:val="00E67CFC"/>
    <w:rsid w:val="00E70630"/>
    <w:rsid w:val="00E708C2"/>
    <w:rsid w:val="00E709F3"/>
    <w:rsid w:val="00E71989"/>
    <w:rsid w:val="00E721B9"/>
    <w:rsid w:val="00E72662"/>
    <w:rsid w:val="00E728FD"/>
    <w:rsid w:val="00E73292"/>
    <w:rsid w:val="00E739A0"/>
    <w:rsid w:val="00E74556"/>
    <w:rsid w:val="00E7501D"/>
    <w:rsid w:val="00E75432"/>
    <w:rsid w:val="00E75C3E"/>
    <w:rsid w:val="00E75E16"/>
    <w:rsid w:val="00E76764"/>
    <w:rsid w:val="00E76A35"/>
    <w:rsid w:val="00E76BBD"/>
    <w:rsid w:val="00E77BB7"/>
    <w:rsid w:val="00E80E9F"/>
    <w:rsid w:val="00E80ED8"/>
    <w:rsid w:val="00E822FD"/>
    <w:rsid w:val="00E82D81"/>
    <w:rsid w:val="00E83115"/>
    <w:rsid w:val="00E8381C"/>
    <w:rsid w:val="00E84F71"/>
    <w:rsid w:val="00E867D7"/>
    <w:rsid w:val="00E874FE"/>
    <w:rsid w:val="00E917CF"/>
    <w:rsid w:val="00E91F86"/>
    <w:rsid w:val="00E920A5"/>
    <w:rsid w:val="00E9291F"/>
    <w:rsid w:val="00E92F47"/>
    <w:rsid w:val="00E932A6"/>
    <w:rsid w:val="00E93FA3"/>
    <w:rsid w:val="00E94032"/>
    <w:rsid w:val="00E945C3"/>
    <w:rsid w:val="00E94FA8"/>
    <w:rsid w:val="00E95304"/>
    <w:rsid w:val="00E959D9"/>
    <w:rsid w:val="00E95D45"/>
    <w:rsid w:val="00E961DC"/>
    <w:rsid w:val="00E9632F"/>
    <w:rsid w:val="00E96937"/>
    <w:rsid w:val="00E96B61"/>
    <w:rsid w:val="00E96D02"/>
    <w:rsid w:val="00E976BD"/>
    <w:rsid w:val="00E97A10"/>
    <w:rsid w:val="00EA08C9"/>
    <w:rsid w:val="00EA1561"/>
    <w:rsid w:val="00EA23F0"/>
    <w:rsid w:val="00EA2734"/>
    <w:rsid w:val="00EA2D38"/>
    <w:rsid w:val="00EA3064"/>
    <w:rsid w:val="00EA3374"/>
    <w:rsid w:val="00EA3400"/>
    <w:rsid w:val="00EA4C43"/>
    <w:rsid w:val="00EA557A"/>
    <w:rsid w:val="00EA606D"/>
    <w:rsid w:val="00EA6C9E"/>
    <w:rsid w:val="00EA7DE5"/>
    <w:rsid w:val="00EA7FCB"/>
    <w:rsid w:val="00EB131E"/>
    <w:rsid w:val="00EB167F"/>
    <w:rsid w:val="00EB17BF"/>
    <w:rsid w:val="00EB2412"/>
    <w:rsid w:val="00EB2A6E"/>
    <w:rsid w:val="00EB3184"/>
    <w:rsid w:val="00EB3B7B"/>
    <w:rsid w:val="00EB48C3"/>
    <w:rsid w:val="00EB50AD"/>
    <w:rsid w:val="00EB552E"/>
    <w:rsid w:val="00EB59F5"/>
    <w:rsid w:val="00EB61A7"/>
    <w:rsid w:val="00EB677A"/>
    <w:rsid w:val="00EB6831"/>
    <w:rsid w:val="00EB6B1E"/>
    <w:rsid w:val="00EC03BD"/>
    <w:rsid w:val="00EC137F"/>
    <w:rsid w:val="00EC19EA"/>
    <w:rsid w:val="00EC1BB5"/>
    <w:rsid w:val="00EC1CB7"/>
    <w:rsid w:val="00EC306B"/>
    <w:rsid w:val="00EC34B5"/>
    <w:rsid w:val="00EC37E9"/>
    <w:rsid w:val="00EC3914"/>
    <w:rsid w:val="00EC3973"/>
    <w:rsid w:val="00EC40F4"/>
    <w:rsid w:val="00EC4281"/>
    <w:rsid w:val="00EC437C"/>
    <w:rsid w:val="00EC4F48"/>
    <w:rsid w:val="00EC54F5"/>
    <w:rsid w:val="00EC5AE9"/>
    <w:rsid w:val="00EC723D"/>
    <w:rsid w:val="00EC7522"/>
    <w:rsid w:val="00EC75A3"/>
    <w:rsid w:val="00EC76A9"/>
    <w:rsid w:val="00EC7E1D"/>
    <w:rsid w:val="00ED0475"/>
    <w:rsid w:val="00ED0F11"/>
    <w:rsid w:val="00ED165E"/>
    <w:rsid w:val="00ED1E92"/>
    <w:rsid w:val="00ED33C3"/>
    <w:rsid w:val="00ED3976"/>
    <w:rsid w:val="00ED4637"/>
    <w:rsid w:val="00ED4D08"/>
    <w:rsid w:val="00ED5C76"/>
    <w:rsid w:val="00ED5E42"/>
    <w:rsid w:val="00ED5FC2"/>
    <w:rsid w:val="00ED65DA"/>
    <w:rsid w:val="00EE02C4"/>
    <w:rsid w:val="00EE0327"/>
    <w:rsid w:val="00EE0CDC"/>
    <w:rsid w:val="00EE164A"/>
    <w:rsid w:val="00EE1879"/>
    <w:rsid w:val="00EE19B9"/>
    <w:rsid w:val="00EE27A1"/>
    <w:rsid w:val="00EE2D6F"/>
    <w:rsid w:val="00EE3C57"/>
    <w:rsid w:val="00EE4622"/>
    <w:rsid w:val="00EE4CC8"/>
    <w:rsid w:val="00EE50CE"/>
    <w:rsid w:val="00EE6028"/>
    <w:rsid w:val="00EE606C"/>
    <w:rsid w:val="00EE6C2C"/>
    <w:rsid w:val="00EE7224"/>
    <w:rsid w:val="00EE7D21"/>
    <w:rsid w:val="00EF014A"/>
    <w:rsid w:val="00EF033E"/>
    <w:rsid w:val="00EF0C7E"/>
    <w:rsid w:val="00EF227C"/>
    <w:rsid w:val="00EF23B6"/>
    <w:rsid w:val="00EF2F09"/>
    <w:rsid w:val="00EF2FB8"/>
    <w:rsid w:val="00EF40F0"/>
    <w:rsid w:val="00EF444C"/>
    <w:rsid w:val="00EF5160"/>
    <w:rsid w:val="00EF52BB"/>
    <w:rsid w:val="00EF5579"/>
    <w:rsid w:val="00EF5F31"/>
    <w:rsid w:val="00EF69E9"/>
    <w:rsid w:val="00F00045"/>
    <w:rsid w:val="00F01452"/>
    <w:rsid w:val="00F01723"/>
    <w:rsid w:val="00F01A58"/>
    <w:rsid w:val="00F0234C"/>
    <w:rsid w:val="00F03431"/>
    <w:rsid w:val="00F03F64"/>
    <w:rsid w:val="00F0490A"/>
    <w:rsid w:val="00F04BD0"/>
    <w:rsid w:val="00F04E9E"/>
    <w:rsid w:val="00F06B6C"/>
    <w:rsid w:val="00F0762F"/>
    <w:rsid w:val="00F07A53"/>
    <w:rsid w:val="00F07B2C"/>
    <w:rsid w:val="00F1000B"/>
    <w:rsid w:val="00F10203"/>
    <w:rsid w:val="00F104D0"/>
    <w:rsid w:val="00F106F9"/>
    <w:rsid w:val="00F107BF"/>
    <w:rsid w:val="00F119CC"/>
    <w:rsid w:val="00F11F41"/>
    <w:rsid w:val="00F11F84"/>
    <w:rsid w:val="00F12CB3"/>
    <w:rsid w:val="00F13117"/>
    <w:rsid w:val="00F1357D"/>
    <w:rsid w:val="00F1411C"/>
    <w:rsid w:val="00F14795"/>
    <w:rsid w:val="00F1483D"/>
    <w:rsid w:val="00F14912"/>
    <w:rsid w:val="00F149E1"/>
    <w:rsid w:val="00F15673"/>
    <w:rsid w:val="00F16636"/>
    <w:rsid w:val="00F17759"/>
    <w:rsid w:val="00F178A8"/>
    <w:rsid w:val="00F20018"/>
    <w:rsid w:val="00F20B94"/>
    <w:rsid w:val="00F20CD3"/>
    <w:rsid w:val="00F20D69"/>
    <w:rsid w:val="00F20FD5"/>
    <w:rsid w:val="00F21677"/>
    <w:rsid w:val="00F22395"/>
    <w:rsid w:val="00F227D4"/>
    <w:rsid w:val="00F22CC0"/>
    <w:rsid w:val="00F23775"/>
    <w:rsid w:val="00F239C2"/>
    <w:rsid w:val="00F23AA9"/>
    <w:rsid w:val="00F24030"/>
    <w:rsid w:val="00F24E97"/>
    <w:rsid w:val="00F24F66"/>
    <w:rsid w:val="00F2503F"/>
    <w:rsid w:val="00F25AC2"/>
    <w:rsid w:val="00F25B35"/>
    <w:rsid w:val="00F274C4"/>
    <w:rsid w:val="00F27D23"/>
    <w:rsid w:val="00F27D4E"/>
    <w:rsid w:val="00F3049E"/>
    <w:rsid w:val="00F3073D"/>
    <w:rsid w:val="00F31543"/>
    <w:rsid w:val="00F316EC"/>
    <w:rsid w:val="00F321F2"/>
    <w:rsid w:val="00F3327C"/>
    <w:rsid w:val="00F3380F"/>
    <w:rsid w:val="00F346D7"/>
    <w:rsid w:val="00F34939"/>
    <w:rsid w:val="00F34A1D"/>
    <w:rsid w:val="00F34BBB"/>
    <w:rsid w:val="00F35121"/>
    <w:rsid w:val="00F353F9"/>
    <w:rsid w:val="00F3732C"/>
    <w:rsid w:val="00F378AD"/>
    <w:rsid w:val="00F37E15"/>
    <w:rsid w:val="00F40145"/>
    <w:rsid w:val="00F40E56"/>
    <w:rsid w:val="00F4192A"/>
    <w:rsid w:val="00F41BCC"/>
    <w:rsid w:val="00F424CA"/>
    <w:rsid w:val="00F428C3"/>
    <w:rsid w:val="00F42DE2"/>
    <w:rsid w:val="00F43541"/>
    <w:rsid w:val="00F43654"/>
    <w:rsid w:val="00F43AB4"/>
    <w:rsid w:val="00F43CAC"/>
    <w:rsid w:val="00F43FB5"/>
    <w:rsid w:val="00F44132"/>
    <w:rsid w:val="00F45017"/>
    <w:rsid w:val="00F451C6"/>
    <w:rsid w:val="00F456F6"/>
    <w:rsid w:val="00F45CA6"/>
    <w:rsid w:val="00F4619E"/>
    <w:rsid w:val="00F466DD"/>
    <w:rsid w:val="00F46CE3"/>
    <w:rsid w:val="00F46E30"/>
    <w:rsid w:val="00F46F41"/>
    <w:rsid w:val="00F47352"/>
    <w:rsid w:val="00F4784B"/>
    <w:rsid w:val="00F5109E"/>
    <w:rsid w:val="00F51B5A"/>
    <w:rsid w:val="00F52395"/>
    <w:rsid w:val="00F52674"/>
    <w:rsid w:val="00F52A2A"/>
    <w:rsid w:val="00F52B0B"/>
    <w:rsid w:val="00F52E1E"/>
    <w:rsid w:val="00F5306B"/>
    <w:rsid w:val="00F53958"/>
    <w:rsid w:val="00F53AF8"/>
    <w:rsid w:val="00F53D4E"/>
    <w:rsid w:val="00F54756"/>
    <w:rsid w:val="00F54D52"/>
    <w:rsid w:val="00F565BB"/>
    <w:rsid w:val="00F569C3"/>
    <w:rsid w:val="00F56A6F"/>
    <w:rsid w:val="00F5775E"/>
    <w:rsid w:val="00F57DE5"/>
    <w:rsid w:val="00F6073E"/>
    <w:rsid w:val="00F607AD"/>
    <w:rsid w:val="00F60D58"/>
    <w:rsid w:val="00F61069"/>
    <w:rsid w:val="00F6259B"/>
    <w:rsid w:val="00F62A6E"/>
    <w:rsid w:val="00F62BA2"/>
    <w:rsid w:val="00F63430"/>
    <w:rsid w:val="00F63A93"/>
    <w:rsid w:val="00F63BBC"/>
    <w:rsid w:val="00F63DCF"/>
    <w:rsid w:val="00F64020"/>
    <w:rsid w:val="00F6568C"/>
    <w:rsid w:val="00F65AB7"/>
    <w:rsid w:val="00F65CEC"/>
    <w:rsid w:val="00F66130"/>
    <w:rsid w:val="00F66133"/>
    <w:rsid w:val="00F66525"/>
    <w:rsid w:val="00F666E1"/>
    <w:rsid w:val="00F66D17"/>
    <w:rsid w:val="00F67021"/>
    <w:rsid w:val="00F67288"/>
    <w:rsid w:val="00F707C9"/>
    <w:rsid w:val="00F7134D"/>
    <w:rsid w:val="00F7185E"/>
    <w:rsid w:val="00F72034"/>
    <w:rsid w:val="00F722E8"/>
    <w:rsid w:val="00F724D1"/>
    <w:rsid w:val="00F72776"/>
    <w:rsid w:val="00F72E98"/>
    <w:rsid w:val="00F74382"/>
    <w:rsid w:val="00F74AE7"/>
    <w:rsid w:val="00F753D1"/>
    <w:rsid w:val="00F75448"/>
    <w:rsid w:val="00F756B2"/>
    <w:rsid w:val="00F75A1F"/>
    <w:rsid w:val="00F75F34"/>
    <w:rsid w:val="00F76E29"/>
    <w:rsid w:val="00F77A78"/>
    <w:rsid w:val="00F80226"/>
    <w:rsid w:val="00F810CB"/>
    <w:rsid w:val="00F815AA"/>
    <w:rsid w:val="00F816E8"/>
    <w:rsid w:val="00F81D9C"/>
    <w:rsid w:val="00F822B4"/>
    <w:rsid w:val="00F82A5B"/>
    <w:rsid w:val="00F82BFE"/>
    <w:rsid w:val="00F82E9A"/>
    <w:rsid w:val="00F8334B"/>
    <w:rsid w:val="00F83592"/>
    <w:rsid w:val="00F83B34"/>
    <w:rsid w:val="00F83C43"/>
    <w:rsid w:val="00F83E2B"/>
    <w:rsid w:val="00F84FCB"/>
    <w:rsid w:val="00F8545C"/>
    <w:rsid w:val="00F855BA"/>
    <w:rsid w:val="00F85713"/>
    <w:rsid w:val="00F85FE9"/>
    <w:rsid w:val="00F8674E"/>
    <w:rsid w:val="00F869D1"/>
    <w:rsid w:val="00F86EF2"/>
    <w:rsid w:val="00F87273"/>
    <w:rsid w:val="00F877D6"/>
    <w:rsid w:val="00F90679"/>
    <w:rsid w:val="00F90F85"/>
    <w:rsid w:val="00F90FEB"/>
    <w:rsid w:val="00F91571"/>
    <w:rsid w:val="00F91D31"/>
    <w:rsid w:val="00F91E61"/>
    <w:rsid w:val="00F93921"/>
    <w:rsid w:val="00F94EFE"/>
    <w:rsid w:val="00F955DD"/>
    <w:rsid w:val="00F95771"/>
    <w:rsid w:val="00F963D3"/>
    <w:rsid w:val="00F9641B"/>
    <w:rsid w:val="00F97066"/>
    <w:rsid w:val="00FA00D4"/>
    <w:rsid w:val="00FA031E"/>
    <w:rsid w:val="00FA034F"/>
    <w:rsid w:val="00FA084F"/>
    <w:rsid w:val="00FA0AEB"/>
    <w:rsid w:val="00FA0D9E"/>
    <w:rsid w:val="00FA1F0C"/>
    <w:rsid w:val="00FA1FFD"/>
    <w:rsid w:val="00FA27F9"/>
    <w:rsid w:val="00FA3E9B"/>
    <w:rsid w:val="00FA4D5A"/>
    <w:rsid w:val="00FA5533"/>
    <w:rsid w:val="00FA605A"/>
    <w:rsid w:val="00FA624D"/>
    <w:rsid w:val="00FA6A42"/>
    <w:rsid w:val="00FA712D"/>
    <w:rsid w:val="00FA74DB"/>
    <w:rsid w:val="00FA7693"/>
    <w:rsid w:val="00FA7727"/>
    <w:rsid w:val="00FB0B45"/>
    <w:rsid w:val="00FB1432"/>
    <w:rsid w:val="00FB1956"/>
    <w:rsid w:val="00FB1F35"/>
    <w:rsid w:val="00FB26F4"/>
    <w:rsid w:val="00FB28B9"/>
    <w:rsid w:val="00FB2959"/>
    <w:rsid w:val="00FB2B0E"/>
    <w:rsid w:val="00FB2DFF"/>
    <w:rsid w:val="00FB4476"/>
    <w:rsid w:val="00FB4869"/>
    <w:rsid w:val="00FB4A13"/>
    <w:rsid w:val="00FB4A70"/>
    <w:rsid w:val="00FB4AF2"/>
    <w:rsid w:val="00FB4D03"/>
    <w:rsid w:val="00FB52C7"/>
    <w:rsid w:val="00FB5FAB"/>
    <w:rsid w:val="00FB6814"/>
    <w:rsid w:val="00FB6F09"/>
    <w:rsid w:val="00FB78AB"/>
    <w:rsid w:val="00FC05FA"/>
    <w:rsid w:val="00FC06C4"/>
    <w:rsid w:val="00FC172C"/>
    <w:rsid w:val="00FC1EEC"/>
    <w:rsid w:val="00FC2128"/>
    <w:rsid w:val="00FC2768"/>
    <w:rsid w:val="00FC3032"/>
    <w:rsid w:val="00FC3909"/>
    <w:rsid w:val="00FC3D0D"/>
    <w:rsid w:val="00FC3E0A"/>
    <w:rsid w:val="00FC5C7A"/>
    <w:rsid w:val="00FC5D57"/>
    <w:rsid w:val="00FC69D8"/>
    <w:rsid w:val="00FC7B87"/>
    <w:rsid w:val="00FC7FD5"/>
    <w:rsid w:val="00FD0644"/>
    <w:rsid w:val="00FD13CF"/>
    <w:rsid w:val="00FD163D"/>
    <w:rsid w:val="00FD1969"/>
    <w:rsid w:val="00FD3A0A"/>
    <w:rsid w:val="00FD426D"/>
    <w:rsid w:val="00FD45BA"/>
    <w:rsid w:val="00FD48AC"/>
    <w:rsid w:val="00FD4F6D"/>
    <w:rsid w:val="00FD5024"/>
    <w:rsid w:val="00FD5ED0"/>
    <w:rsid w:val="00FD621C"/>
    <w:rsid w:val="00FD79D5"/>
    <w:rsid w:val="00FE063D"/>
    <w:rsid w:val="00FE079A"/>
    <w:rsid w:val="00FE0DC3"/>
    <w:rsid w:val="00FE0FB4"/>
    <w:rsid w:val="00FE10A1"/>
    <w:rsid w:val="00FE160C"/>
    <w:rsid w:val="00FE2F6E"/>
    <w:rsid w:val="00FE63D3"/>
    <w:rsid w:val="00FE680D"/>
    <w:rsid w:val="00FE6B5D"/>
    <w:rsid w:val="00FE6ED5"/>
    <w:rsid w:val="00FE74D2"/>
    <w:rsid w:val="00FE7547"/>
    <w:rsid w:val="00FE76CF"/>
    <w:rsid w:val="00FE7D68"/>
    <w:rsid w:val="00FF143E"/>
    <w:rsid w:val="00FF14C1"/>
    <w:rsid w:val="00FF1CDE"/>
    <w:rsid w:val="00FF25BC"/>
    <w:rsid w:val="00FF25D6"/>
    <w:rsid w:val="00FF26C6"/>
    <w:rsid w:val="00FF399B"/>
    <w:rsid w:val="00FF3B59"/>
    <w:rsid w:val="00FF3E21"/>
    <w:rsid w:val="00FF4649"/>
    <w:rsid w:val="00FF5073"/>
    <w:rsid w:val="00FF560E"/>
    <w:rsid w:val="00FF6207"/>
    <w:rsid w:val="00FF72FB"/>
    <w:rsid w:val="00FF7474"/>
    <w:rsid w:val="00FF7EBF"/>
    <w:rsid w:val="010CAFB5"/>
    <w:rsid w:val="0142A3C0"/>
    <w:rsid w:val="01538804"/>
    <w:rsid w:val="01674D09"/>
    <w:rsid w:val="0169224E"/>
    <w:rsid w:val="01AA39AB"/>
    <w:rsid w:val="020FB195"/>
    <w:rsid w:val="026693C8"/>
    <w:rsid w:val="0277980D"/>
    <w:rsid w:val="02960099"/>
    <w:rsid w:val="031FA1A4"/>
    <w:rsid w:val="033F3B41"/>
    <w:rsid w:val="041D1803"/>
    <w:rsid w:val="044C5407"/>
    <w:rsid w:val="0485C85A"/>
    <w:rsid w:val="04F0458D"/>
    <w:rsid w:val="053B1A7B"/>
    <w:rsid w:val="055ACC76"/>
    <w:rsid w:val="0577437F"/>
    <w:rsid w:val="063E782F"/>
    <w:rsid w:val="07014BBF"/>
    <w:rsid w:val="07288CAB"/>
    <w:rsid w:val="072FAB2C"/>
    <w:rsid w:val="07A742CD"/>
    <w:rsid w:val="07C9BB1C"/>
    <w:rsid w:val="0821EFB8"/>
    <w:rsid w:val="08228C05"/>
    <w:rsid w:val="083F55E3"/>
    <w:rsid w:val="08E89909"/>
    <w:rsid w:val="090E2AC7"/>
    <w:rsid w:val="09B2BEF8"/>
    <w:rsid w:val="0A8D5DC0"/>
    <w:rsid w:val="0B4DA204"/>
    <w:rsid w:val="0B7D1262"/>
    <w:rsid w:val="0C4956DE"/>
    <w:rsid w:val="0C9918CC"/>
    <w:rsid w:val="0D0376E2"/>
    <w:rsid w:val="0D3933BA"/>
    <w:rsid w:val="0D7A12EA"/>
    <w:rsid w:val="0DAA979E"/>
    <w:rsid w:val="0DFF3A0A"/>
    <w:rsid w:val="0EAA3D24"/>
    <w:rsid w:val="0EED88E7"/>
    <w:rsid w:val="0F624916"/>
    <w:rsid w:val="0F6D2D93"/>
    <w:rsid w:val="104C54F2"/>
    <w:rsid w:val="107303AF"/>
    <w:rsid w:val="108D39BD"/>
    <w:rsid w:val="10E4C32D"/>
    <w:rsid w:val="116A1FF8"/>
    <w:rsid w:val="11B351CC"/>
    <w:rsid w:val="11EAC7E0"/>
    <w:rsid w:val="124938E3"/>
    <w:rsid w:val="12D5C85D"/>
    <w:rsid w:val="1312FAD7"/>
    <w:rsid w:val="134238F2"/>
    <w:rsid w:val="13F20130"/>
    <w:rsid w:val="142CB892"/>
    <w:rsid w:val="1497C50B"/>
    <w:rsid w:val="153EE112"/>
    <w:rsid w:val="15B9701C"/>
    <w:rsid w:val="16BB638E"/>
    <w:rsid w:val="1776B6BB"/>
    <w:rsid w:val="18329662"/>
    <w:rsid w:val="187FF585"/>
    <w:rsid w:val="1917A80A"/>
    <w:rsid w:val="19DCA130"/>
    <w:rsid w:val="1A4B77D4"/>
    <w:rsid w:val="1A7D5F6B"/>
    <w:rsid w:val="1AA31B42"/>
    <w:rsid w:val="1B3FB0F6"/>
    <w:rsid w:val="1B87FD28"/>
    <w:rsid w:val="1BDFEF2F"/>
    <w:rsid w:val="1BE06951"/>
    <w:rsid w:val="1C30F226"/>
    <w:rsid w:val="1C67DEFD"/>
    <w:rsid w:val="1CCEBA50"/>
    <w:rsid w:val="1CECDF65"/>
    <w:rsid w:val="1D71D4A0"/>
    <w:rsid w:val="1DB8D3A1"/>
    <w:rsid w:val="1DC8A971"/>
    <w:rsid w:val="1E6FDE38"/>
    <w:rsid w:val="1EA1543A"/>
    <w:rsid w:val="1F5C4DB3"/>
    <w:rsid w:val="1FEF3568"/>
    <w:rsid w:val="200F34F2"/>
    <w:rsid w:val="20C41839"/>
    <w:rsid w:val="20CB1B07"/>
    <w:rsid w:val="210ABBA7"/>
    <w:rsid w:val="213914B8"/>
    <w:rsid w:val="22697602"/>
    <w:rsid w:val="22DF2B89"/>
    <w:rsid w:val="233CEFB6"/>
    <w:rsid w:val="237312D3"/>
    <w:rsid w:val="2397BB87"/>
    <w:rsid w:val="23BD9D56"/>
    <w:rsid w:val="244DCFEE"/>
    <w:rsid w:val="250C39EE"/>
    <w:rsid w:val="25CCEB27"/>
    <w:rsid w:val="25E5ECE0"/>
    <w:rsid w:val="26AF819D"/>
    <w:rsid w:val="26D9BF97"/>
    <w:rsid w:val="26FA2338"/>
    <w:rsid w:val="2726319E"/>
    <w:rsid w:val="289FEF72"/>
    <w:rsid w:val="28BE9471"/>
    <w:rsid w:val="29647F5A"/>
    <w:rsid w:val="29759E06"/>
    <w:rsid w:val="2A5DADF0"/>
    <w:rsid w:val="2AB43D4B"/>
    <w:rsid w:val="2AE10A9E"/>
    <w:rsid w:val="2B2DE6F2"/>
    <w:rsid w:val="2B84BFCF"/>
    <w:rsid w:val="2BB4F190"/>
    <w:rsid w:val="2BD807E9"/>
    <w:rsid w:val="2C5D2BAE"/>
    <w:rsid w:val="2C6E879E"/>
    <w:rsid w:val="2C818887"/>
    <w:rsid w:val="2C900C38"/>
    <w:rsid w:val="2D4146A9"/>
    <w:rsid w:val="2D60E88B"/>
    <w:rsid w:val="2EEC0C33"/>
    <w:rsid w:val="2F044A5E"/>
    <w:rsid w:val="2F111197"/>
    <w:rsid w:val="2F23DFD3"/>
    <w:rsid w:val="2F27AC99"/>
    <w:rsid w:val="2F994EC4"/>
    <w:rsid w:val="2FAE0087"/>
    <w:rsid w:val="2FD0327E"/>
    <w:rsid w:val="305B8608"/>
    <w:rsid w:val="3096B28A"/>
    <w:rsid w:val="311BD58A"/>
    <w:rsid w:val="31453B36"/>
    <w:rsid w:val="3153CEF6"/>
    <w:rsid w:val="31781168"/>
    <w:rsid w:val="31B3BF4D"/>
    <w:rsid w:val="31C02069"/>
    <w:rsid w:val="32DD104B"/>
    <w:rsid w:val="3320C3B4"/>
    <w:rsid w:val="33454AE5"/>
    <w:rsid w:val="33576425"/>
    <w:rsid w:val="33DCCA79"/>
    <w:rsid w:val="33DCF368"/>
    <w:rsid w:val="3411E8EC"/>
    <w:rsid w:val="3420466E"/>
    <w:rsid w:val="346D5ACB"/>
    <w:rsid w:val="3481400D"/>
    <w:rsid w:val="34B775AB"/>
    <w:rsid w:val="34EBABD9"/>
    <w:rsid w:val="3503870B"/>
    <w:rsid w:val="35789830"/>
    <w:rsid w:val="3605304E"/>
    <w:rsid w:val="361DE5C1"/>
    <w:rsid w:val="36485993"/>
    <w:rsid w:val="37466D31"/>
    <w:rsid w:val="375A3497"/>
    <w:rsid w:val="381001C6"/>
    <w:rsid w:val="382ED144"/>
    <w:rsid w:val="38DE49C0"/>
    <w:rsid w:val="38F52430"/>
    <w:rsid w:val="3954D8EC"/>
    <w:rsid w:val="397330DE"/>
    <w:rsid w:val="39A9D007"/>
    <w:rsid w:val="39C725F4"/>
    <w:rsid w:val="3A1285AC"/>
    <w:rsid w:val="3A5D77FB"/>
    <w:rsid w:val="3A893E0F"/>
    <w:rsid w:val="3B6A6096"/>
    <w:rsid w:val="3B984207"/>
    <w:rsid w:val="3C88C579"/>
    <w:rsid w:val="3CD90FB2"/>
    <w:rsid w:val="3D19BC83"/>
    <w:rsid w:val="3D9A579C"/>
    <w:rsid w:val="3DB579CC"/>
    <w:rsid w:val="3E49F3DB"/>
    <w:rsid w:val="40634BB4"/>
    <w:rsid w:val="40DBA8BF"/>
    <w:rsid w:val="4151D494"/>
    <w:rsid w:val="416BFC08"/>
    <w:rsid w:val="41951BA8"/>
    <w:rsid w:val="4280CE77"/>
    <w:rsid w:val="42EAAE80"/>
    <w:rsid w:val="43337E8C"/>
    <w:rsid w:val="43F1D6FD"/>
    <w:rsid w:val="441EE14B"/>
    <w:rsid w:val="44654ECD"/>
    <w:rsid w:val="44955D6D"/>
    <w:rsid w:val="44C383AE"/>
    <w:rsid w:val="450EA256"/>
    <w:rsid w:val="457714B6"/>
    <w:rsid w:val="462A79E9"/>
    <w:rsid w:val="4663E310"/>
    <w:rsid w:val="47BE1B54"/>
    <w:rsid w:val="484286E1"/>
    <w:rsid w:val="495146EF"/>
    <w:rsid w:val="4A76CEA7"/>
    <w:rsid w:val="4AA86A66"/>
    <w:rsid w:val="4C1117A9"/>
    <w:rsid w:val="4C3FD44F"/>
    <w:rsid w:val="4CDB0865"/>
    <w:rsid w:val="4E290203"/>
    <w:rsid w:val="4E2D8F52"/>
    <w:rsid w:val="4E889666"/>
    <w:rsid w:val="4E89E6B8"/>
    <w:rsid w:val="4ED8304D"/>
    <w:rsid w:val="4EF33AC0"/>
    <w:rsid w:val="4F2DFA4B"/>
    <w:rsid w:val="4F540453"/>
    <w:rsid w:val="501B4C71"/>
    <w:rsid w:val="5021861E"/>
    <w:rsid w:val="50A3B150"/>
    <w:rsid w:val="50D4A198"/>
    <w:rsid w:val="50F019B2"/>
    <w:rsid w:val="5120A404"/>
    <w:rsid w:val="5158BAF1"/>
    <w:rsid w:val="519B0977"/>
    <w:rsid w:val="51C8338D"/>
    <w:rsid w:val="51F9734C"/>
    <w:rsid w:val="52AFA671"/>
    <w:rsid w:val="52BCFC73"/>
    <w:rsid w:val="52C18576"/>
    <w:rsid w:val="52D306A5"/>
    <w:rsid w:val="539C2E45"/>
    <w:rsid w:val="539C5799"/>
    <w:rsid w:val="55E0EE53"/>
    <w:rsid w:val="5632B354"/>
    <w:rsid w:val="5716F913"/>
    <w:rsid w:val="57825667"/>
    <w:rsid w:val="57A6E265"/>
    <w:rsid w:val="57EC8C8C"/>
    <w:rsid w:val="5897E6AA"/>
    <w:rsid w:val="58B37362"/>
    <w:rsid w:val="58B4354C"/>
    <w:rsid w:val="58BCAFA0"/>
    <w:rsid w:val="59AE2BCE"/>
    <w:rsid w:val="59E9E35B"/>
    <w:rsid w:val="5A0F8751"/>
    <w:rsid w:val="5A16BFD3"/>
    <w:rsid w:val="5A185ECF"/>
    <w:rsid w:val="5A62E022"/>
    <w:rsid w:val="5A8BE184"/>
    <w:rsid w:val="5A8C78FC"/>
    <w:rsid w:val="5AF01977"/>
    <w:rsid w:val="5C30FC2C"/>
    <w:rsid w:val="5C65E0F5"/>
    <w:rsid w:val="5C6780A6"/>
    <w:rsid w:val="5D033CFE"/>
    <w:rsid w:val="5D43C257"/>
    <w:rsid w:val="600BF52F"/>
    <w:rsid w:val="60129DDC"/>
    <w:rsid w:val="6180F086"/>
    <w:rsid w:val="61EB7A31"/>
    <w:rsid w:val="6205A541"/>
    <w:rsid w:val="6251A295"/>
    <w:rsid w:val="62923902"/>
    <w:rsid w:val="6341273A"/>
    <w:rsid w:val="63A57AA8"/>
    <w:rsid w:val="63B59F24"/>
    <w:rsid w:val="63DE26A7"/>
    <w:rsid w:val="6421B6EC"/>
    <w:rsid w:val="648C26D6"/>
    <w:rsid w:val="65362F09"/>
    <w:rsid w:val="6571D2C3"/>
    <w:rsid w:val="6583772A"/>
    <w:rsid w:val="662E28FD"/>
    <w:rsid w:val="6646B72E"/>
    <w:rsid w:val="6681D3CD"/>
    <w:rsid w:val="66C1787F"/>
    <w:rsid w:val="673279F0"/>
    <w:rsid w:val="67398976"/>
    <w:rsid w:val="676EE648"/>
    <w:rsid w:val="67703BC2"/>
    <w:rsid w:val="6793958D"/>
    <w:rsid w:val="67E15707"/>
    <w:rsid w:val="68296613"/>
    <w:rsid w:val="687140E4"/>
    <w:rsid w:val="69289E55"/>
    <w:rsid w:val="692ECBEE"/>
    <w:rsid w:val="6951FD5A"/>
    <w:rsid w:val="69A283DB"/>
    <w:rsid w:val="6A1730AD"/>
    <w:rsid w:val="6A5844C0"/>
    <w:rsid w:val="6AB839F0"/>
    <w:rsid w:val="6B4E62A2"/>
    <w:rsid w:val="6B649B6C"/>
    <w:rsid w:val="6CC647B6"/>
    <w:rsid w:val="6CD61F61"/>
    <w:rsid w:val="6CF86A10"/>
    <w:rsid w:val="6F2B65E2"/>
    <w:rsid w:val="6F404E86"/>
    <w:rsid w:val="6F59F3E0"/>
    <w:rsid w:val="70C78C05"/>
    <w:rsid w:val="70EE572C"/>
    <w:rsid w:val="7100E106"/>
    <w:rsid w:val="7136FB6E"/>
    <w:rsid w:val="727D771E"/>
    <w:rsid w:val="72F22BA2"/>
    <w:rsid w:val="73716D0E"/>
    <w:rsid w:val="73AB6800"/>
    <w:rsid w:val="73EF6B31"/>
    <w:rsid w:val="73F5071C"/>
    <w:rsid w:val="740D8436"/>
    <w:rsid w:val="7466400A"/>
    <w:rsid w:val="7489F40D"/>
    <w:rsid w:val="755719FC"/>
    <w:rsid w:val="75585B67"/>
    <w:rsid w:val="75A53C6C"/>
    <w:rsid w:val="75EB28BB"/>
    <w:rsid w:val="770BF9A4"/>
    <w:rsid w:val="7732BF3C"/>
    <w:rsid w:val="77358F3F"/>
    <w:rsid w:val="77E0D38B"/>
    <w:rsid w:val="78ADD167"/>
    <w:rsid w:val="78C34499"/>
    <w:rsid w:val="7928B2E5"/>
    <w:rsid w:val="79CC7FB6"/>
    <w:rsid w:val="79FE1D8B"/>
    <w:rsid w:val="7A0859AB"/>
    <w:rsid w:val="7A3E1720"/>
    <w:rsid w:val="7A5B2FF9"/>
    <w:rsid w:val="7AA0506D"/>
    <w:rsid w:val="7AF8A345"/>
    <w:rsid w:val="7AFCC9EF"/>
    <w:rsid w:val="7B360246"/>
    <w:rsid w:val="7B5EF710"/>
    <w:rsid w:val="7B833391"/>
    <w:rsid w:val="7BFB5903"/>
    <w:rsid w:val="7CEC1880"/>
    <w:rsid w:val="7D445829"/>
    <w:rsid w:val="7D65FDA1"/>
    <w:rsid w:val="7DBD33E9"/>
    <w:rsid w:val="7E57EEDC"/>
    <w:rsid w:val="7E6159F8"/>
    <w:rsid w:val="7E756D57"/>
    <w:rsid w:val="7E81B5DC"/>
    <w:rsid w:val="7ED30962"/>
    <w:rsid w:val="7FBAE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F848CB"/>
  <w15:docId w15:val="{AB693F32-E512-40B3-BC24-AA66C2592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iPriority="9" w:unhideWhenUsed="1"/>
    <w:lsdException w:name="index 2" w:semiHidden="1" w:uiPriority="9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" w:unhideWhenUsed="1"/>
    <w:lsdException w:name="index heading" w:semiHidden="1" w:unhideWhenUsed="1"/>
    <w:lsdException w:name="caption" w:uiPriority="4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uiPriority="0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iPriority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1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2C1B"/>
    <w:rPr>
      <w:lang w:val="en-US"/>
    </w:rPr>
  </w:style>
  <w:style w:type="paragraph" w:styleId="Heading1">
    <w:name w:val="heading 1"/>
    <w:basedOn w:val="Heading2"/>
    <w:next w:val="BodyText"/>
    <w:link w:val="Heading1Char"/>
    <w:qFormat/>
    <w:rsid w:val="00422F9E"/>
    <w:pPr>
      <w:pageBreakBefore/>
      <w:spacing w:before="360" w:after="360" w:line="520" w:lineRule="exact"/>
      <w:outlineLvl w:val="0"/>
    </w:pPr>
    <w:rPr>
      <w:b w:val="0"/>
      <w:color w:val="CDA139" w:themeColor="text2"/>
      <w:sz w:val="48"/>
    </w:rPr>
  </w:style>
  <w:style w:type="paragraph" w:styleId="Heading2">
    <w:name w:val="heading 2"/>
    <w:basedOn w:val="BodyText"/>
    <w:next w:val="BodyText"/>
    <w:link w:val="Heading2Char"/>
    <w:uiPriority w:val="9"/>
    <w:qFormat/>
    <w:rsid w:val="0091160B"/>
    <w:pPr>
      <w:keepNext/>
      <w:spacing w:before="400" w:after="0" w:line="320" w:lineRule="exact"/>
      <w:outlineLvl w:val="1"/>
    </w:pPr>
    <w:rPr>
      <w:b/>
      <w:color w:val="00338D"/>
      <w:sz w:val="28"/>
    </w:rPr>
  </w:style>
  <w:style w:type="paragraph" w:styleId="Heading3">
    <w:name w:val="heading 3"/>
    <w:basedOn w:val="Heading4"/>
    <w:next w:val="BodyText"/>
    <w:link w:val="Heading3Char"/>
    <w:qFormat/>
    <w:rsid w:val="0091160B"/>
    <w:pPr>
      <w:outlineLvl w:val="2"/>
    </w:pPr>
    <w:rPr>
      <w:b/>
      <w:i w:val="0"/>
    </w:rPr>
  </w:style>
  <w:style w:type="paragraph" w:styleId="Heading4">
    <w:name w:val="heading 4"/>
    <w:basedOn w:val="Heading5"/>
    <w:next w:val="BodyText"/>
    <w:link w:val="Heading4Char"/>
    <w:qFormat/>
    <w:rsid w:val="0091160B"/>
    <w:pPr>
      <w:spacing w:line="280" w:lineRule="exact"/>
      <w:outlineLvl w:val="3"/>
    </w:pPr>
    <w:rPr>
      <w:b w:val="0"/>
      <w:sz w:val="24"/>
    </w:rPr>
  </w:style>
  <w:style w:type="paragraph" w:styleId="Heading5">
    <w:name w:val="heading 5"/>
    <w:basedOn w:val="BodyText"/>
    <w:next w:val="BodyText"/>
    <w:link w:val="Heading5Char"/>
    <w:qFormat/>
    <w:rsid w:val="00EA606D"/>
    <w:pPr>
      <w:keepNext/>
      <w:spacing w:before="400" w:after="0" w:line="260" w:lineRule="exact"/>
      <w:outlineLvl w:val="4"/>
    </w:pPr>
    <w:rPr>
      <w:b/>
      <w:i/>
      <w:color w:val="00338D"/>
    </w:rPr>
  </w:style>
  <w:style w:type="paragraph" w:styleId="Heading6">
    <w:name w:val="heading 6"/>
    <w:basedOn w:val="Normal"/>
    <w:next w:val="Normal"/>
    <w:link w:val="Heading6Char"/>
    <w:semiHidden/>
    <w:rsid w:val="0076641F"/>
    <w:pPr>
      <w:outlineLvl w:val="5"/>
    </w:pPr>
  </w:style>
  <w:style w:type="paragraph" w:styleId="Heading7">
    <w:name w:val="heading 7"/>
    <w:basedOn w:val="Normal"/>
    <w:next w:val="Normal"/>
    <w:link w:val="Heading7Char"/>
    <w:semiHidden/>
    <w:rsid w:val="0076641F"/>
    <w:pPr>
      <w:outlineLvl w:val="6"/>
    </w:pPr>
  </w:style>
  <w:style w:type="paragraph" w:styleId="Heading8">
    <w:name w:val="heading 8"/>
    <w:basedOn w:val="Normal"/>
    <w:next w:val="Normal"/>
    <w:link w:val="Heading8Char"/>
    <w:semiHidden/>
    <w:rsid w:val="0076641F"/>
    <w:pPr>
      <w:outlineLvl w:val="7"/>
    </w:pPr>
  </w:style>
  <w:style w:type="paragraph" w:styleId="Heading9">
    <w:name w:val="heading 9"/>
    <w:basedOn w:val="Normal"/>
    <w:next w:val="Normal"/>
    <w:link w:val="Heading9Char"/>
    <w:semiHidden/>
    <w:rsid w:val="0076641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3F0066"/>
    <w:pPr>
      <w:spacing w:before="240" w:after="240"/>
    </w:pPr>
    <w:rPr>
      <w:sz w:val="20"/>
      <w:szCs w:val="20"/>
    </w:rPr>
  </w:style>
  <w:style w:type="paragraph" w:styleId="TOC4">
    <w:name w:val="toc 4"/>
    <w:basedOn w:val="TOC3"/>
    <w:uiPriority w:val="9"/>
    <w:rsid w:val="00021AE3"/>
    <w:pPr>
      <w:ind w:left="440"/>
    </w:pPr>
  </w:style>
  <w:style w:type="paragraph" w:styleId="TOC3">
    <w:name w:val="toc 3"/>
    <w:basedOn w:val="TOC2"/>
    <w:uiPriority w:val="39"/>
    <w:rsid w:val="00021AE3"/>
    <w:pPr>
      <w:spacing w:before="0"/>
      <w:ind w:left="220"/>
    </w:pPr>
    <w:rPr>
      <w:b/>
      <w:bCs w:val="0"/>
    </w:rPr>
  </w:style>
  <w:style w:type="paragraph" w:styleId="TOC2">
    <w:name w:val="toc 2"/>
    <w:basedOn w:val="TOC1"/>
    <w:uiPriority w:val="39"/>
    <w:rsid w:val="00021AE3"/>
    <w:pPr>
      <w:spacing w:before="240"/>
    </w:pPr>
    <w:rPr>
      <w:rFonts w:asciiTheme="minorHAnsi" w:hAnsiTheme="minorHAnsi" w:cstheme="minorHAnsi"/>
      <w:caps/>
      <w:szCs w:val="20"/>
    </w:rPr>
  </w:style>
  <w:style w:type="paragraph" w:styleId="TOC1">
    <w:name w:val="toc 1"/>
    <w:basedOn w:val="Normal"/>
    <w:uiPriority w:val="39"/>
    <w:qFormat/>
    <w:rsid w:val="00515F93"/>
    <w:pPr>
      <w:tabs>
        <w:tab w:val="left" w:leader="dot" w:pos="7920"/>
      </w:tabs>
      <w:spacing w:before="360"/>
    </w:pPr>
    <w:rPr>
      <w:rFonts w:ascii="Arial Bold" w:hAnsi="Arial Bold" w:cstheme="majorHAnsi"/>
      <w:bCs/>
      <w:color w:val="FFFFFF" w:themeColor="background2"/>
      <w:sz w:val="20"/>
      <w:szCs w:val="24"/>
    </w:rPr>
  </w:style>
  <w:style w:type="paragraph" w:styleId="Footer">
    <w:name w:val="footer"/>
    <w:basedOn w:val="Normal"/>
    <w:link w:val="FooterChar"/>
    <w:uiPriority w:val="9"/>
    <w:rsid w:val="00855937"/>
    <w:pPr>
      <w:tabs>
        <w:tab w:val="right" w:pos="9450"/>
      </w:tabs>
    </w:pPr>
    <w:rPr>
      <w:noProof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rsid w:val="002E0312"/>
    <w:pPr>
      <w:spacing w:line="220" w:lineRule="atLeast"/>
    </w:pPr>
    <w:rPr>
      <w:sz w:val="18"/>
    </w:rPr>
  </w:style>
  <w:style w:type="paragraph" w:styleId="ListBullet">
    <w:name w:val="List Bullet"/>
    <w:basedOn w:val="BodyText"/>
    <w:qFormat/>
    <w:rsid w:val="0091160B"/>
    <w:pPr>
      <w:numPr>
        <w:numId w:val="1"/>
      </w:numPr>
      <w:spacing w:before="60" w:after="60"/>
    </w:pPr>
  </w:style>
  <w:style w:type="paragraph" w:styleId="ListBullet2">
    <w:name w:val="List Bullet 2"/>
    <w:basedOn w:val="ListBullet"/>
    <w:qFormat/>
    <w:rsid w:val="0091160B"/>
    <w:pPr>
      <w:numPr>
        <w:numId w:val="5"/>
      </w:numPr>
      <w:ind w:left="648" w:hanging="288"/>
    </w:pPr>
  </w:style>
  <w:style w:type="paragraph" w:customStyle="1" w:styleId="zreportname">
    <w:name w:val="zreport name"/>
    <w:basedOn w:val="Normal"/>
    <w:uiPriority w:val="11"/>
    <w:rsid w:val="00B005CC"/>
    <w:pPr>
      <w:keepLines/>
      <w:spacing w:after="120"/>
    </w:pPr>
    <w:rPr>
      <w:b/>
      <w:color w:val="00338D"/>
      <w:sz w:val="40"/>
    </w:rPr>
  </w:style>
  <w:style w:type="paragraph" w:customStyle="1" w:styleId="zcontents">
    <w:name w:val="zcontents"/>
    <w:basedOn w:val="Normal"/>
    <w:uiPriority w:val="11"/>
    <w:rsid w:val="003F0066"/>
    <w:pPr>
      <w:spacing w:after="260"/>
    </w:pPr>
    <w:rPr>
      <w:b/>
      <w:color w:val="00338D"/>
      <w:sz w:val="32"/>
    </w:rPr>
  </w:style>
  <w:style w:type="paragraph" w:customStyle="1" w:styleId="zcompanyname">
    <w:name w:val="zcompany name"/>
    <w:basedOn w:val="Normal"/>
    <w:uiPriority w:val="11"/>
    <w:rsid w:val="00785EEF"/>
    <w:pPr>
      <w:spacing w:after="720" w:line="216" w:lineRule="auto"/>
    </w:pPr>
    <w:rPr>
      <w:rFonts w:asciiTheme="majorHAnsi" w:hAnsiTheme="majorHAnsi" w:cstheme="majorHAnsi"/>
      <w:noProof/>
      <w:color w:val="00338D"/>
      <w:sz w:val="130"/>
      <w:szCs w:val="130"/>
    </w:rPr>
  </w:style>
  <w:style w:type="paragraph" w:styleId="FootnoteText">
    <w:name w:val="footnote text"/>
    <w:basedOn w:val="Normal"/>
    <w:link w:val="FootnoteTextChar"/>
    <w:uiPriority w:val="99"/>
    <w:rsid w:val="00C6488C"/>
    <w:rPr>
      <w:sz w:val="16"/>
    </w:rPr>
  </w:style>
  <w:style w:type="paragraph" w:customStyle="1" w:styleId="zreportsubtitle">
    <w:name w:val="zreport subtitle"/>
    <w:basedOn w:val="zreportname"/>
    <w:uiPriority w:val="11"/>
    <w:rsid w:val="00B005CC"/>
    <w:rPr>
      <w:sz w:val="28"/>
    </w:rPr>
  </w:style>
  <w:style w:type="paragraph" w:styleId="BodyTextIndent">
    <w:name w:val="Body Text Indent"/>
    <w:basedOn w:val="BodyText"/>
    <w:link w:val="BodyTextIndentChar"/>
    <w:rsid w:val="004F4718"/>
  </w:style>
  <w:style w:type="paragraph" w:styleId="Index1">
    <w:name w:val="index 1"/>
    <w:basedOn w:val="Normal"/>
    <w:next w:val="Normal"/>
    <w:uiPriority w:val="9"/>
    <w:rsid w:val="00021AE3"/>
    <w:pPr>
      <w:keepNext/>
      <w:spacing w:before="260" w:line="280" w:lineRule="exact"/>
      <w:ind w:right="851"/>
    </w:pPr>
    <w:rPr>
      <w:b/>
      <w:sz w:val="24"/>
    </w:rPr>
  </w:style>
  <w:style w:type="paragraph" w:customStyle="1" w:styleId="Graphic">
    <w:name w:val="Graphic"/>
    <w:basedOn w:val="BodyText"/>
    <w:next w:val="BodyText"/>
    <w:uiPriority w:val="5"/>
    <w:qFormat/>
    <w:rsid w:val="00D2675E"/>
    <w:pPr>
      <w:spacing w:before="280" w:after="140"/>
      <w:jc w:val="center"/>
    </w:pPr>
    <w:rPr>
      <w:rFonts w:eastAsia="Arial Unicode MS"/>
    </w:rPr>
  </w:style>
  <w:style w:type="paragraph" w:styleId="Signature">
    <w:name w:val="Signature"/>
    <w:basedOn w:val="Normal"/>
    <w:link w:val="SignatureChar"/>
    <w:uiPriority w:val="1"/>
    <w:unhideWhenUsed/>
    <w:rsid w:val="00021AE3"/>
  </w:style>
  <w:style w:type="character" w:styleId="PageNumber">
    <w:name w:val="page number"/>
    <w:basedOn w:val="DefaultParagraphFont"/>
    <w:uiPriority w:val="9"/>
    <w:rsid w:val="00515F93"/>
    <w:rPr>
      <w:rFonts w:ascii="Arial" w:hAnsi="Arial"/>
      <w:b/>
      <w:sz w:val="18"/>
      <w:szCs w:val="16"/>
    </w:rPr>
  </w:style>
  <w:style w:type="paragraph" w:styleId="Index2">
    <w:name w:val="index 2"/>
    <w:basedOn w:val="Normal"/>
    <w:next w:val="Normal"/>
    <w:uiPriority w:val="9"/>
    <w:rsid w:val="00021AE3"/>
    <w:pPr>
      <w:ind w:left="340" w:right="851"/>
    </w:pPr>
  </w:style>
  <w:style w:type="paragraph" w:customStyle="1" w:styleId="zreportaddinfo">
    <w:name w:val="zreport addinfo"/>
    <w:basedOn w:val="Normal"/>
    <w:uiPriority w:val="11"/>
    <w:rsid w:val="003F0066"/>
    <w:pPr>
      <w:framePr w:hSpace="181" w:wrap="around" w:vAnchor="page" w:hAnchor="margin" w:y="12475"/>
      <w:spacing w:after="120"/>
    </w:pPr>
    <w:rPr>
      <w:noProof/>
      <w:color w:val="00338D"/>
      <w:sz w:val="24"/>
    </w:rPr>
  </w:style>
  <w:style w:type="paragraph" w:customStyle="1" w:styleId="AppendixHeading">
    <w:name w:val="Appendix Heading"/>
    <w:basedOn w:val="AppendixHeading2"/>
    <w:next w:val="BodyText"/>
    <w:qFormat/>
    <w:rsid w:val="00334E17"/>
    <w:pPr>
      <w:pageBreakBefore/>
      <w:numPr>
        <w:ilvl w:val="0"/>
        <w:numId w:val="0"/>
      </w:numPr>
      <w:spacing w:before="0" w:line="360" w:lineRule="exact"/>
    </w:pPr>
    <w:rPr>
      <w:sz w:val="32"/>
    </w:rPr>
  </w:style>
  <w:style w:type="paragraph" w:styleId="ListBullet3">
    <w:name w:val="List Bullet 3"/>
    <w:basedOn w:val="ListBullet"/>
    <w:uiPriority w:val="99"/>
    <w:qFormat/>
    <w:rsid w:val="00231A3E"/>
    <w:pPr>
      <w:numPr>
        <w:numId w:val="6"/>
      </w:numPr>
      <w:ind w:left="864" w:hanging="216"/>
    </w:pPr>
  </w:style>
  <w:style w:type="paragraph" w:customStyle="1" w:styleId="AppendixHeading2">
    <w:name w:val="Appendix Heading 2"/>
    <w:basedOn w:val="BodyText"/>
    <w:next w:val="BodyText"/>
    <w:qFormat/>
    <w:rsid w:val="00C92389"/>
    <w:pPr>
      <w:numPr>
        <w:ilvl w:val="1"/>
        <w:numId w:val="4"/>
      </w:numPr>
      <w:spacing w:before="400" w:line="320" w:lineRule="exact"/>
    </w:pPr>
    <w:rPr>
      <w:b/>
      <w:color w:val="CDA139" w:themeColor="text2"/>
      <w:sz w:val="28"/>
    </w:rPr>
  </w:style>
  <w:style w:type="paragraph" w:customStyle="1" w:styleId="AppendixHeading3">
    <w:name w:val="Appendix Heading 3"/>
    <w:basedOn w:val="Heading3"/>
    <w:next w:val="BodyText"/>
    <w:qFormat/>
    <w:rsid w:val="00200CC7"/>
    <w:pPr>
      <w:tabs>
        <w:tab w:val="num" w:pos="0"/>
      </w:tabs>
      <w:ind w:hanging="964"/>
      <w:outlineLvl w:val="9"/>
    </w:pPr>
  </w:style>
  <w:style w:type="paragraph" w:customStyle="1" w:styleId="AppendixHeading4">
    <w:name w:val="Appendix Heading 4"/>
    <w:basedOn w:val="Heading4"/>
    <w:next w:val="BodyText"/>
    <w:qFormat/>
    <w:rsid w:val="00200CC7"/>
    <w:pPr>
      <w:tabs>
        <w:tab w:val="num" w:pos="0"/>
      </w:tabs>
      <w:ind w:hanging="964"/>
      <w:outlineLvl w:val="9"/>
    </w:pPr>
  </w:style>
  <w:style w:type="paragraph" w:customStyle="1" w:styleId="AppendixHeading5">
    <w:name w:val="Appendix Heading 5"/>
    <w:basedOn w:val="Heading5"/>
    <w:next w:val="BodyText"/>
    <w:qFormat/>
    <w:rsid w:val="00021AE3"/>
    <w:pPr>
      <w:outlineLvl w:val="9"/>
    </w:pPr>
  </w:style>
  <w:style w:type="paragraph" w:styleId="BodyText3">
    <w:name w:val="Body Text 3"/>
    <w:basedOn w:val="Normal"/>
    <w:link w:val="BodyText3Char"/>
    <w:uiPriority w:val="10"/>
    <w:qFormat/>
    <w:rsid w:val="00412C8A"/>
    <w:pPr>
      <w:ind w:left="142" w:hanging="142"/>
    </w:pPr>
    <w:rPr>
      <w:sz w:val="18"/>
      <w:szCs w:val="16"/>
    </w:rPr>
  </w:style>
  <w:style w:type="paragraph" w:styleId="Caption">
    <w:name w:val="caption"/>
    <w:basedOn w:val="Normal"/>
    <w:next w:val="Normal"/>
    <w:uiPriority w:val="4"/>
    <w:qFormat/>
    <w:rsid w:val="003F0066"/>
    <w:pPr>
      <w:keepNext/>
      <w:spacing w:after="140"/>
    </w:pPr>
    <w:rPr>
      <w:rFonts w:eastAsiaTheme="minorEastAsia" w:cstheme="minorBidi"/>
      <w:b/>
      <w:iCs/>
      <w:color w:val="00338D"/>
      <w:szCs w:val="18"/>
      <w:lang w:eastAsia="zh-CN"/>
    </w:rPr>
  </w:style>
  <w:style w:type="paragraph" w:styleId="ListBullet4">
    <w:name w:val="List Bullet 4"/>
    <w:basedOn w:val="ListBullet2"/>
    <w:uiPriority w:val="99"/>
    <w:rsid w:val="00231A3E"/>
    <w:pPr>
      <w:numPr>
        <w:numId w:val="7"/>
      </w:numPr>
      <w:ind w:left="1152" w:hanging="288"/>
    </w:pPr>
  </w:style>
  <w:style w:type="paragraph" w:customStyle="1" w:styleId="zDocRevwH2">
    <w:name w:val="zDocRevwH2"/>
    <w:basedOn w:val="Normal"/>
    <w:uiPriority w:val="11"/>
    <w:rsid w:val="008761B8"/>
    <w:pPr>
      <w:spacing w:before="130" w:after="130"/>
    </w:pPr>
    <w:rPr>
      <w:b/>
      <w:color w:val="00338D"/>
      <w:sz w:val="28"/>
    </w:rPr>
  </w:style>
  <w:style w:type="paragraph" w:customStyle="1" w:styleId="zDocRevwH1">
    <w:name w:val="zDocRevwH1"/>
    <w:basedOn w:val="Normal"/>
    <w:uiPriority w:val="11"/>
    <w:rsid w:val="008761B8"/>
    <w:pPr>
      <w:spacing w:before="720" w:after="130"/>
    </w:pPr>
    <w:rPr>
      <w:b/>
      <w:color w:val="00338D"/>
      <w:sz w:val="32"/>
    </w:rPr>
  </w:style>
  <w:style w:type="character" w:customStyle="1" w:styleId="BodyTextChar">
    <w:name w:val="Body Text Char"/>
    <w:basedOn w:val="DefaultParagraphFont"/>
    <w:link w:val="BodyText"/>
    <w:rsid w:val="003F0066"/>
    <w:rPr>
      <w:sz w:val="20"/>
      <w:szCs w:val="20"/>
      <w:lang w:val="en-US"/>
    </w:rPr>
  </w:style>
  <w:style w:type="character" w:customStyle="1" w:styleId="BodyTextIndentChar">
    <w:name w:val="Body Text Indent Char"/>
    <w:basedOn w:val="BodyTextChar"/>
    <w:link w:val="BodyTextIndent"/>
    <w:rsid w:val="004F4718"/>
    <w:rPr>
      <w:sz w:val="20"/>
      <w:szCs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872EA3"/>
    <w:rPr>
      <w:color w:val="808080"/>
    </w:rPr>
  </w:style>
  <w:style w:type="paragraph" w:customStyle="1" w:styleId="Bodytextnavyhighlight">
    <w:name w:val="Body text navy highlight"/>
    <w:basedOn w:val="BodyText"/>
    <w:next w:val="BodyText"/>
    <w:qFormat/>
    <w:rsid w:val="00F94EFE"/>
    <w:rPr>
      <w:rFonts w:eastAsia="Arial Unicode MS"/>
      <w:b/>
      <w:color w:val="00338D"/>
    </w:rPr>
  </w:style>
  <w:style w:type="paragraph" w:customStyle="1" w:styleId="Bodytextpurplehighlight">
    <w:name w:val="Body text purple highlight"/>
    <w:basedOn w:val="Bodytextnavyhighlight"/>
    <w:next w:val="BodyText"/>
    <w:qFormat/>
    <w:rsid w:val="00D2675E"/>
    <w:rPr>
      <w:color w:val="6D2077"/>
    </w:rPr>
  </w:style>
  <w:style w:type="paragraph" w:customStyle="1" w:styleId="Introparagraph">
    <w:name w:val="Intro paragraph"/>
    <w:basedOn w:val="BodyText"/>
    <w:next w:val="BodyText"/>
    <w:uiPriority w:val="1"/>
    <w:qFormat/>
    <w:rsid w:val="0091160B"/>
    <w:rPr>
      <w:rFonts w:eastAsia="Arial Unicode MS"/>
      <w:color w:val="121243" w:themeColor="text1"/>
      <w:sz w:val="28"/>
      <w:szCs w:val="28"/>
    </w:rPr>
  </w:style>
  <w:style w:type="paragraph" w:customStyle="1" w:styleId="Source">
    <w:name w:val="Source"/>
    <w:basedOn w:val="BodyText"/>
    <w:uiPriority w:val="6"/>
    <w:qFormat/>
    <w:rsid w:val="00D2675E"/>
    <w:pPr>
      <w:tabs>
        <w:tab w:val="left" w:pos="1134"/>
      </w:tabs>
      <w:spacing w:before="40" w:after="280"/>
      <w:ind w:left="851" w:hanging="851"/>
      <w:contextualSpacing/>
    </w:pPr>
    <w:rPr>
      <w:rFonts w:eastAsia="Arial Unicode MS"/>
      <w:sz w:val="12"/>
      <w:szCs w:val="12"/>
    </w:rPr>
  </w:style>
  <w:style w:type="paragraph" w:customStyle="1" w:styleId="Tablesubtitle">
    <w:name w:val="Table subtitle"/>
    <w:basedOn w:val="Normal"/>
    <w:rsid w:val="00D76822"/>
    <w:pPr>
      <w:spacing w:before="40" w:after="40"/>
    </w:pPr>
    <w:rPr>
      <w:rFonts w:eastAsiaTheme="minorEastAsia" w:cstheme="minorBidi"/>
      <w:b/>
      <w:color w:val="00338D"/>
      <w:sz w:val="20"/>
      <w:lang w:eastAsia="zh-CN"/>
    </w:rPr>
  </w:style>
  <w:style w:type="paragraph" w:customStyle="1" w:styleId="Tablewhite">
    <w:name w:val="Table white"/>
    <w:basedOn w:val="Normal"/>
    <w:uiPriority w:val="1"/>
    <w:qFormat/>
    <w:rsid w:val="003B03FF"/>
    <w:pPr>
      <w:spacing w:before="40" w:after="40"/>
    </w:pPr>
    <w:rPr>
      <w:rFonts w:eastAsiaTheme="minorEastAsia" w:cstheme="minorBidi"/>
      <w:color w:val="FFFFFF" w:themeColor="background2"/>
      <w:sz w:val="20"/>
      <w:lang w:eastAsia="zh-CN"/>
    </w:rPr>
  </w:style>
  <w:style w:type="paragraph" w:styleId="ListBullet5">
    <w:name w:val="List Bullet 5"/>
    <w:basedOn w:val="Normal"/>
    <w:uiPriority w:val="99"/>
    <w:unhideWhenUsed/>
    <w:rsid w:val="00F94EFE"/>
    <w:pPr>
      <w:numPr>
        <w:ilvl w:val="4"/>
        <w:numId w:val="1"/>
      </w:numPr>
      <w:contextualSpacing/>
    </w:pPr>
  </w:style>
  <w:style w:type="paragraph" w:styleId="ListNumber">
    <w:name w:val="List Number"/>
    <w:basedOn w:val="Normal"/>
    <w:rsid w:val="005E57B8"/>
    <w:pPr>
      <w:numPr>
        <w:numId w:val="2"/>
      </w:numPr>
      <w:spacing w:before="60" w:after="60"/>
    </w:pPr>
  </w:style>
  <w:style w:type="paragraph" w:styleId="ListNumber2">
    <w:name w:val="List Number 2"/>
    <w:basedOn w:val="Normal"/>
    <w:uiPriority w:val="99"/>
    <w:unhideWhenUsed/>
    <w:rsid w:val="005E57B8"/>
    <w:pPr>
      <w:numPr>
        <w:ilvl w:val="1"/>
        <w:numId w:val="2"/>
      </w:numPr>
      <w:spacing w:before="60" w:after="60"/>
    </w:pPr>
  </w:style>
  <w:style w:type="table" w:customStyle="1" w:styleId="KPMGFinancialTable">
    <w:name w:val="KPMG Financial Table"/>
    <w:basedOn w:val="TableNormal"/>
    <w:uiPriority w:val="99"/>
    <w:rsid w:val="00A36781"/>
    <w:pPr>
      <w:spacing w:before="40" w:after="40"/>
      <w:jc w:val="right"/>
    </w:pPr>
    <w:rPr>
      <w:rFonts w:eastAsiaTheme="minorEastAsia" w:cstheme="minorBidi"/>
      <w:sz w:val="18"/>
      <w:lang w:eastAsia="zh-CN"/>
    </w:rPr>
    <w:tblPr>
      <w:tblStyleColBandSize w:val="1"/>
      <w:tblBorders>
        <w:bottom w:val="single" w:sz="4" w:space="0" w:color="00338D"/>
      </w:tblBorders>
    </w:tblPr>
    <w:tcPr>
      <w:vAlign w:val="bottom"/>
    </w:tcPr>
    <w:tblStylePr w:type="firstRow">
      <w:pPr>
        <w:jc w:val="left"/>
      </w:pPr>
      <w:rPr>
        <w:rFonts w:asciiTheme="minorHAnsi" w:hAnsiTheme="minorHAnsi"/>
        <w:b/>
        <w:color w:val="auto"/>
        <w:sz w:val="18"/>
      </w:rPr>
      <w:tblPr/>
      <w:tcPr>
        <w:shd w:val="clear" w:color="auto" w:fill="00338D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table" w:customStyle="1" w:styleId="KPMGCVtable">
    <w:name w:val="KPMG CV table"/>
    <w:basedOn w:val="TableNormal"/>
    <w:uiPriority w:val="99"/>
    <w:rsid w:val="005C4BBD"/>
    <w:pPr>
      <w:spacing w:before="40" w:after="40"/>
    </w:pPr>
    <w:rPr>
      <w:rFonts w:eastAsiaTheme="minorEastAsia" w:cstheme="minorBidi"/>
      <w:sz w:val="18"/>
      <w:lang w:eastAsia="zh-CN"/>
    </w:rPr>
    <w:tblPr>
      <w:tblBorders>
        <w:top w:val="single" w:sz="6" w:space="0" w:color="00338D"/>
        <w:bottom w:val="single" w:sz="4" w:space="0" w:color="00338D"/>
      </w:tblBorders>
    </w:tblPr>
    <w:tblStylePr w:type="firstRow">
      <w:pPr>
        <w:wordWrap/>
        <w:spacing w:beforeLines="0" w:before="140" w:beforeAutospacing="0" w:afterLines="0" w:after="140" w:afterAutospacing="0"/>
      </w:pPr>
      <w:rPr>
        <w:b/>
        <w:color w:val="00338D"/>
        <w:sz w:val="22"/>
      </w:rPr>
    </w:tblStylePr>
  </w:style>
  <w:style w:type="table" w:styleId="TableGrid">
    <w:name w:val="Table Grid"/>
    <w:basedOn w:val="TableNormal"/>
    <w:uiPriority w:val="39"/>
    <w:rsid w:val="00345512"/>
    <w:rPr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5B4C4B"/>
    <w:rPr>
      <w:vertAlign w:val="superscript"/>
    </w:rPr>
  </w:style>
  <w:style w:type="paragraph" w:styleId="List">
    <w:name w:val="List"/>
    <w:basedOn w:val="Normal"/>
    <w:uiPriority w:val="99"/>
    <w:semiHidden/>
    <w:rsid w:val="00AD49D8"/>
    <w:pPr>
      <w:numPr>
        <w:numId w:val="3"/>
      </w:numPr>
      <w:spacing w:before="200" w:line="259" w:lineRule="auto"/>
    </w:pPr>
    <w:rPr>
      <w:rFonts w:eastAsiaTheme="minorEastAsia" w:cstheme="minorBidi"/>
      <w:b/>
      <w:sz w:val="16"/>
      <w:lang w:eastAsia="zh-CN"/>
    </w:rPr>
  </w:style>
  <w:style w:type="paragraph" w:styleId="List2">
    <w:name w:val="List 2"/>
    <w:basedOn w:val="List"/>
    <w:uiPriority w:val="99"/>
    <w:semiHidden/>
    <w:rsid w:val="00AD49D8"/>
    <w:pPr>
      <w:numPr>
        <w:ilvl w:val="1"/>
      </w:numPr>
      <w:spacing w:before="0" w:line="240" w:lineRule="exact"/>
    </w:pPr>
    <w:rPr>
      <w:sz w:val="14"/>
    </w:rPr>
  </w:style>
  <w:style w:type="paragraph" w:styleId="List3">
    <w:name w:val="List 3"/>
    <w:basedOn w:val="List2"/>
    <w:uiPriority w:val="99"/>
    <w:semiHidden/>
    <w:rsid w:val="00AD49D8"/>
    <w:pPr>
      <w:numPr>
        <w:ilvl w:val="2"/>
      </w:numPr>
      <w:contextualSpacing/>
    </w:pPr>
  </w:style>
  <w:style w:type="paragraph" w:customStyle="1" w:styleId="Termsheading">
    <w:name w:val="Terms heading"/>
    <w:basedOn w:val="Bodytextnavyhighlight"/>
    <w:uiPriority w:val="1"/>
    <w:rsid w:val="00AD49D8"/>
    <w:pPr>
      <w:pageBreakBefore/>
    </w:pPr>
    <w:rPr>
      <w:rFonts w:ascii="Arial" w:hAnsi="Arial"/>
      <w:sz w:val="24"/>
    </w:rPr>
  </w:style>
  <w:style w:type="table" w:customStyle="1" w:styleId="KPMGContactus">
    <w:name w:val="KPMG Contact us"/>
    <w:basedOn w:val="TableNormal"/>
    <w:uiPriority w:val="99"/>
    <w:rsid w:val="00B2384A"/>
    <w:rPr>
      <w:sz w:val="20"/>
    </w:rPr>
    <w:tblPr>
      <w:tblStyleRowBandSize w:val="1"/>
    </w:tblPr>
    <w:tblStylePr w:type="firstRow">
      <w:rPr>
        <w:b/>
      </w:rPr>
    </w:tblStylePr>
    <w:tblStylePr w:type="lastRow">
      <w:rPr>
        <w:sz w:val="16"/>
      </w:rPr>
    </w:tblStylePr>
  </w:style>
  <w:style w:type="character" w:styleId="Hyperlink">
    <w:name w:val="Hyperlink"/>
    <w:basedOn w:val="DefaultParagraphFont"/>
    <w:uiPriority w:val="99"/>
    <w:unhideWhenUsed/>
    <w:rsid w:val="00B2384A"/>
    <w:rPr>
      <w:color w:val="0091DA" w:themeColor="hyperlink"/>
      <w:u w:val="single"/>
    </w:rPr>
  </w:style>
  <w:style w:type="paragraph" w:customStyle="1" w:styleId="Contactbold">
    <w:name w:val="Contact bold"/>
    <w:basedOn w:val="Normal"/>
    <w:next w:val="Contactemail"/>
    <w:semiHidden/>
    <w:qFormat/>
    <w:rsid w:val="00B2384A"/>
    <w:pPr>
      <w:framePr w:hSpace="181" w:wrap="around" w:vAnchor="page" w:hAnchor="margin" w:y="4821"/>
    </w:pPr>
    <w:rPr>
      <w:rFonts w:eastAsia="Arial Unicode MS"/>
      <w:b/>
      <w:sz w:val="20"/>
      <w:szCs w:val="20"/>
      <w:lang w:eastAsia="en-CA" w:bidi="th-TH"/>
    </w:rPr>
  </w:style>
  <w:style w:type="paragraph" w:customStyle="1" w:styleId="Contactname">
    <w:name w:val="Contact name"/>
    <w:basedOn w:val="Contactbold"/>
    <w:next w:val="Contactbold"/>
    <w:semiHidden/>
    <w:qFormat/>
    <w:rsid w:val="00B2384A"/>
    <w:pPr>
      <w:framePr w:wrap="around"/>
      <w:spacing w:before="240"/>
    </w:pPr>
    <w:rPr>
      <w:color w:val="00338D"/>
    </w:rPr>
  </w:style>
  <w:style w:type="paragraph" w:customStyle="1" w:styleId="Contactemail">
    <w:name w:val="Contact email"/>
    <w:basedOn w:val="Normal"/>
    <w:semiHidden/>
    <w:qFormat/>
    <w:rsid w:val="00B2384A"/>
    <w:pPr>
      <w:tabs>
        <w:tab w:val="left" w:pos="285"/>
      </w:tabs>
    </w:pPr>
    <w:rPr>
      <w:rFonts w:eastAsia="Arial Unicode MS"/>
      <w:sz w:val="20"/>
      <w:szCs w:val="20"/>
      <w:lang w:eastAsia="en-CA" w:bidi="th-TH"/>
    </w:rPr>
  </w:style>
  <w:style w:type="paragraph" w:customStyle="1" w:styleId="Disclaimer">
    <w:name w:val="Disclaimer"/>
    <w:basedOn w:val="Normal"/>
    <w:semiHidden/>
    <w:qFormat/>
    <w:rsid w:val="00B2384A"/>
    <w:pPr>
      <w:framePr w:hSpace="181" w:wrap="around" w:vAnchor="page" w:hAnchor="margin" w:y="4821"/>
      <w:spacing w:before="120"/>
    </w:pPr>
    <w:rPr>
      <w:rFonts w:eastAsia="Arial Unicode MS"/>
      <w:sz w:val="16"/>
      <w:szCs w:val="16"/>
      <w:lang w:eastAsia="en-CA" w:bidi="th-TH"/>
    </w:rPr>
  </w:style>
  <w:style w:type="table" w:customStyle="1" w:styleId="KPMGTextTable">
    <w:name w:val="KPMG Text Table"/>
    <w:basedOn w:val="KPMGFinancialTable"/>
    <w:uiPriority w:val="99"/>
    <w:rsid w:val="00D655F0"/>
    <w:pPr>
      <w:jc w:val="left"/>
    </w:pPr>
    <w:tblPr/>
    <w:tblStylePr w:type="firstRow">
      <w:pPr>
        <w:jc w:val="left"/>
      </w:pPr>
      <w:rPr>
        <w:rFonts w:asciiTheme="minorHAnsi" w:hAnsiTheme="minorHAnsi"/>
        <w:b/>
        <w:color w:val="auto"/>
        <w:sz w:val="18"/>
      </w:rPr>
      <w:tblPr/>
      <w:tcPr>
        <w:shd w:val="clear" w:color="auto" w:fill="00338D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paragraph" w:customStyle="1" w:styleId="zcompanynamewhite">
    <w:name w:val="zcompany name white"/>
    <w:basedOn w:val="zcompanyname"/>
    <w:uiPriority w:val="11"/>
    <w:rsid w:val="0011133E"/>
    <w:rPr>
      <w:color w:val="25408F" w:themeColor="background1"/>
    </w:rPr>
  </w:style>
  <w:style w:type="paragraph" w:customStyle="1" w:styleId="zreportaddinfowhite">
    <w:name w:val="zreport addinfo white"/>
    <w:basedOn w:val="zreportaddinfo"/>
    <w:uiPriority w:val="11"/>
    <w:qFormat/>
    <w:rsid w:val="0011133E"/>
    <w:pPr>
      <w:framePr w:wrap="around"/>
    </w:pPr>
    <w:rPr>
      <w:color w:val="25408F" w:themeColor="background1"/>
    </w:rPr>
  </w:style>
  <w:style w:type="paragraph" w:customStyle="1" w:styleId="zreportnamewhite">
    <w:name w:val="zreport name white"/>
    <w:basedOn w:val="zreportname"/>
    <w:uiPriority w:val="11"/>
    <w:qFormat/>
    <w:rsid w:val="00CB63ED"/>
    <w:rPr>
      <w:color w:val="25408F" w:themeColor="background1"/>
    </w:rPr>
  </w:style>
  <w:style w:type="paragraph" w:customStyle="1" w:styleId="zreportsubtitlewhite">
    <w:name w:val="zreport subtitle white"/>
    <w:basedOn w:val="zreportsubtitle"/>
    <w:uiPriority w:val="11"/>
    <w:qFormat/>
    <w:rsid w:val="00CB63ED"/>
    <w:rPr>
      <w:color w:val="25408F" w:themeColor="background1"/>
    </w:rPr>
  </w:style>
  <w:style w:type="character" w:customStyle="1" w:styleId="FooterChar">
    <w:name w:val="Footer Char"/>
    <w:basedOn w:val="DefaultParagraphFont"/>
    <w:link w:val="Footer"/>
    <w:uiPriority w:val="9"/>
    <w:rsid w:val="00855937"/>
    <w:rPr>
      <w:noProof/>
      <w:sz w:val="16"/>
      <w:szCs w:val="16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490E"/>
    <w:rPr>
      <w:sz w:val="18"/>
      <w:lang w:val="en-US"/>
    </w:rPr>
  </w:style>
  <w:style w:type="paragraph" w:customStyle="1" w:styleId="Clientinfo">
    <w:name w:val="Client info"/>
    <w:basedOn w:val="Header"/>
    <w:qFormat/>
    <w:rsid w:val="003F0066"/>
    <w:pPr>
      <w:framePr w:hSpace="187" w:wrap="around" w:vAnchor="text" w:hAnchor="margin" w:x="1" w:y="506"/>
    </w:pPr>
  </w:style>
  <w:style w:type="paragraph" w:customStyle="1" w:styleId="Cover-bottominfo">
    <w:name w:val="Cover - bottom info"/>
    <w:basedOn w:val="Normal"/>
    <w:qFormat/>
    <w:rsid w:val="00DA785C"/>
    <w:pPr>
      <w:jc w:val="center"/>
    </w:pPr>
    <w:rPr>
      <w:sz w:val="12"/>
      <w:szCs w:val="12"/>
    </w:rPr>
  </w:style>
  <w:style w:type="paragraph" w:customStyle="1" w:styleId="Legal">
    <w:name w:val="Legal"/>
    <w:basedOn w:val="Disclaimer"/>
    <w:qFormat/>
    <w:rsid w:val="00710F4C"/>
    <w:pPr>
      <w:framePr w:wrap="around"/>
    </w:pPr>
  </w:style>
  <w:style w:type="paragraph" w:customStyle="1" w:styleId="Style1">
    <w:name w:val="Style1"/>
    <w:basedOn w:val="Normal"/>
    <w:qFormat/>
    <w:rsid w:val="00733E57"/>
    <w:rPr>
      <w:color w:val="25408F" w:themeColor="background1"/>
      <w:sz w:val="18"/>
    </w:rPr>
  </w:style>
  <w:style w:type="paragraph" w:styleId="NormalWeb">
    <w:name w:val="Normal (Web)"/>
    <w:basedOn w:val="Normal"/>
    <w:uiPriority w:val="99"/>
    <w:unhideWhenUsed/>
    <w:rsid w:val="00317D31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DC0BDB"/>
    <w:pPr>
      <w:ind w:left="6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C0BDB"/>
    <w:pPr>
      <w:ind w:left="88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C0BDB"/>
    <w:pPr>
      <w:ind w:left="110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C0BDB"/>
    <w:pPr>
      <w:ind w:left="132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C0BDB"/>
    <w:pPr>
      <w:ind w:left="1540"/>
    </w:pPr>
    <w:rPr>
      <w:rFonts w:cstheme="minorHAnsi"/>
      <w:sz w:val="20"/>
      <w:szCs w:val="20"/>
    </w:rPr>
  </w:style>
  <w:style w:type="paragraph" w:customStyle="1" w:styleId="Tablebody">
    <w:name w:val="Table body"/>
    <w:basedOn w:val="BodyText"/>
    <w:qFormat/>
    <w:rsid w:val="00D76822"/>
    <w:pPr>
      <w:spacing w:before="0" w:after="0"/>
    </w:pPr>
    <w:rPr>
      <w:rFonts w:eastAsiaTheme="minorEastAsia" w:cstheme="minorBidi"/>
      <w:color w:val="121243" w:themeColor="text1"/>
      <w:lang w:eastAsia="zh-CN"/>
    </w:rPr>
  </w:style>
  <w:style w:type="paragraph" w:customStyle="1" w:styleId="Callout">
    <w:name w:val="Call out"/>
    <w:basedOn w:val="Normal"/>
    <w:qFormat/>
    <w:rsid w:val="00E101FE"/>
    <w:pPr>
      <w:pBdr>
        <w:left w:val="single" w:sz="24" w:space="4" w:color="CDA139" w:themeColor="text2"/>
      </w:pBdr>
      <w:spacing w:after="120" w:line="280" w:lineRule="exact"/>
    </w:pPr>
    <w:rPr>
      <w:color w:val="CDA139" w:themeColor="text2"/>
    </w:rPr>
  </w:style>
  <w:style w:type="paragraph" w:styleId="ListParagraph">
    <w:name w:val="List Paragraph"/>
    <w:basedOn w:val="Normal"/>
    <w:uiPriority w:val="34"/>
    <w:qFormat/>
    <w:rsid w:val="00822290"/>
    <w:pPr>
      <w:spacing w:after="160" w:line="259" w:lineRule="auto"/>
      <w:ind w:left="720"/>
      <w:contextualSpacing/>
    </w:pPr>
    <w:rPr>
      <w:rFonts w:eastAsiaTheme="minorHAnsi" w:cstheme="minorBidi"/>
      <w:lang w:eastAsia="en-US"/>
    </w:rPr>
  </w:style>
  <w:style w:type="table" w:styleId="PlainTable1">
    <w:name w:val="Plain Table 1"/>
    <w:basedOn w:val="TableNormal"/>
    <w:uiPriority w:val="41"/>
    <w:rsid w:val="0090565D"/>
    <w:tblPr>
      <w:tblStyleRowBandSize w:val="1"/>
      <w:tblStyleColBandSize w:val="1"/>
      <w:tblBorders>
        <w:top w:val="single" w:sz="4" w:space="0" w:color="1B2F6A" w:themeColor="background1" w:themeShade="BF"/>
        <w:left w:val="single" w:sz="4" w:space="0" w:color="1B2F6A" w:themeColor="background1" w:themeShade="BF"/>
        <w:bottom w:val="single" w:sz="4" w:space="0" w:color="1B2F6A" w:themeColor="background1" w:themeShade="BF"/>
        <w:right w:val="single" w:sz="4" w:space="0" w:color="1B2F6A" w:themeColor="background1" w:themeShade="BF"/>
        <w:insideH w:val="single" w:sz="4" w:space="0" w:color="1B2F6A" w:themeColor="background1" w:themeShade="BF"/>
        <w:insideV w:val="single" w:sz="4" w:space="0" w:color="1B2F6A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1B2F6A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33C87" w:themeFill="background1" w:themeFillShade="F2"/>
      </w:tcPr>
    </w:tblStylePr>
    <w:tblStylePr w:type="band1Horz">
      <w:tblPr/>
      <w:tcPr>
        <w:shd w:val="clear" w:color="auto" w:fill="233C87" w:themeFill="background1" w:themeFillShade="F2"/>
      </w:tcPr>
    </w:tblStylePr>
  </w:style>
  <w:style w:type="table" w:styleId="PlainTable5">
    <w:name w:val="Plain Table 5"/>
    <w:basedOn w:val="TableNormal"/>
    <w:uiPriority w:val="45"/>
    <w:rsid w:val="0090565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656D1" w:themeColor="text1" w:themeTint="80"/>
        </w:tcBorders>
        <w:shd w:val="clear" w:color="auto" w:fill="25408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656D1" w:themeColor="text1" w:themeTint="80"/>
        </w:tcBorders>
        <w:shd w:val="clear" w:color="auto" w:fill="25408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656D1" w:themeColor="text1" w:themeTint="80"/>
        </w:tcBorders>
        <w:shd w:val="clear" w:color="auto" w:fill="25408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656D1" w:themeColor="text1" w:themeTint="80"/>
        </w:tcBorders>
        <w:shd w:val="clear" w:color="auto" w:fill="25408F" w:themeFill="background1"/>
      </w:tcPr>
    </w:tblStylePr>
    <w:tblStylePr w:type="band1Vert">
      <w:tblPr/>
      <w:tcPr>
        <w:shd w:val="clear" w:color="auto" w:fill="233C87" w:themeFill="background1" w:themeFillShade="F2"/>
      </w:tcPr>
    </w:tblStylePr>
    <w:tblStylePr w:type="band1Horz">
      <w:tblPr/>
      <w:tcPr>
        <w:shd w:val="clear" w:color="auto" w:fill="233C87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90565D"/>
    <w:tblPr>
      <w:tblStyleRowBandSize w:val="1"/>
      <w:tblStyleColBandSize w:val="1"/>
      <w:tblBorders>
        <w:top w:val="single" w:sz="4" w:space="0" w:color="5656D1" w:themeColor="text1" w:themeTint="80"/>
        <w:bottom w:val="single" w:sz="4" w:space="0" w:color="5656D1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656D1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656D1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656D1" w:themeColor="text1" w:themeTint="80"/>
          <w:right w:val="single" w:sz="4" w:space="0" w:color="5656D1" w:themeColor="text1" w:themeTint="80"/>
        </w:tcBorders>
      </w:tcPr>
    </w:tblStylePr>
    <w:tblStylePr w:type="band2Vert">
      <w:tblPr/>
      <w:tcPr>
        <w:tcBorders>
          <w:left w:val="single" w:sz="4" w:space="0" w:color="5656D1" w:themeColor="text1" w:themeTint="80"/>
          <w:right w:val="single" w:sz="4" w:space="0" w:color="5656D1" w:themeColor="text1" w:themeTint="80"/>
        </w:tcBorders>
      </w:tcPr>
    </w:tblStylePr>
    <w:tblStylePr w:type="band1Horz">
      <w:tblPr/>
      <w:tcPr>
        <w:tcBorders>
          <w:top w:val="single" w:sz="4" w:space="0" w:color="5656D1" w:themeColor="text1" w:themeTint="80"/>
          <w:bottom w:val="single" w:sz="4" w:space="0" w:color="5656D1" w:themeColor="text1" w:themeTint="80"/>
        </w:tcBorders>
      </w:tcPr>
    </w:tblStylePr>
  </w:style>
  <w:style w:type="table" w:styleId="GridTable1Light-Accent2">
    <w:name w:val="Grid Table 1 Light Accent 2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96A9E4" w:themeColor="accent2" w:themeTint="66"/>
        <w:left w:val="single" w:sz="4" w:space="0" w:color="96A9E4" w:themeColor="accent2" w:themeTint="66"/>
        <w:bottom w:val="single" w:sz="4" w:space="0" w:color="96A9E4" w:themeColor="accent2" w:themeTint="66"/>
        <w:right w:val="single" w:sz="4" w:space="0" w:color="96A9E4" w:themeColor="accent2" w:themeTint="66"/>
        <w:insideH w:val="single" w:sz="4" w:space="0" w:color="96A9E4" w:themeColor="accent2" w:themeTint="66"/>
        <w:insideV w:val="single" w:sz="4" w:space="0" w:color="96A9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17E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17E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7979DB" w:themeColor="text1" w:themeTint="66"/>
        <w:left w:val="single" w:sz="4" w:space="0" w:color="7979DB" w:themeColor="text1" w:themeTint="66"/>
        <w:bottom w:val="single" w:sz="4" w:space="0" w:color="7979DB" w:themeColor="text1" w:themeTint="66"/>
        <w:right w:val="single" w:sz="4" w:space="0" w:color="7979DB" w:themeColor="text1" w:themeTint="66"/>
        <w:insideH w:val="single" w:sz="4" w:space="0" w:color="7979DB" w:themeColor="text1" w:themeTint="66"/>
        <w:insideV w:val="single" w:sz="4" w:space="0" w:color="7979DB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36C9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36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7979DB" w:themeColor="accent1" w:themeTint="66"/>
        <w:left w:val="single" w:sz="4" w:space="0" w:color="7979DB" w:themeColor="accent1" w:themeTint="66"/>
        <w:bottom w:val="single" w:sz="4" w:space="0" w:color="7979DB" w:themeColor="accent1" w:themeTint="66"/>
        <w:right w:val="single" w:sz="4" w:space="0" w:color="7979DB" w:themeColor="accent1" w:themeTint="66"/>
        <w:insideH w:val="single" w:sz="4" w:space="0" w:color="7979DB" w:themeColor="accent1" w:themeTint="66"/>
        <w:insideV w:val="single" w:sz="4" w:space="0" w:color="7979D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36C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36C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semiHidden/>
    <w:unhideWhenUsed/>
    <w:rsid w:val="003047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04770"/>
    <w:rPr>
      <w:rFonts w:ascii="Segoe UI" w:hAnsi="Segoe UI" w:cs="Segoe UI"/>
      <w:sz w:val="18"/>
      <w:szCs w:val="18"/>
      <w:lang w:val="en-US"/>
    </w:rPr>
  </w:style>
  <w:style w:type="paragraph" w:styleId="TableofFigures">
    <w:name w:val="table of figures"/>
    <w:basedOn w:val="Normal"/>
    <w:next w:val="Normal"/>
    <w:uiPriority w:val="99"/>
    <w:unhideWhenUsed/>
    <w:rsid w:val="00047FFE"/>
  </w:style>
  <w:style w:type="character" w:styleId="CommentReference">
    <w:name w:val="annotation reference"/>
    <w:basedOn w:val="DefaultParagraphFont"/>
    <w:uiPriority w:val="99"/>
    <w:semiHidden/>
    <w:unhideWhenUsed/>
    <w:rsid w:val="00EC43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C43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C437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43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437C"/>
    <w:rPr>
      <w:b/>
      <w:bCs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unhideWhenUsed/>
    <w:rsid w:val="00F72776"/>
    <w:rPr>
      <w:color w:val="605E5C"/>
      <w:shd w:val="clear" w:color="auto" w:fill="E1DFDD"/>
    </w:rPr>
  </w:style>
  <w:style w:type="character" w:customStyle="1" w:styleId="CommentTextChar1">
    <w:name w:val="Comment Text Char1"/>
    <w:basedOn w:val="DefaultParagraphFont"/>
    <w:uiPriority w:val="99"/>
    <w:semiHidden/>
    <w:rsid w:val="00957337"/>
    <w:rPr>
      <w:sz w:val="20"/>
      <w:szCs w:val="20"/>
    </w:rPr>
  </w:style>
  <w:style w:type="character" w:customStyle="1" w:styleId="hgkelc">
    <w:name w:val="hgkelc"/>
    <w:basedOn w:val="DefaultParagraphFont"/>
    <w:rsid w:val="00F10203"/>
  </w:style>
  <w:style w:type="character" w:styleId="Emphasis">
    <w:name w:val="Emphasis"/>
    <w:basedOn w:val="DefaultParagraphFont"/>
    <w:uiPriority w:val="20"/>
    <w:qFormat/>
    <w:rsid w:val="00F10203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8E6731"/>
    <w:rPr>
      <w:color w:val="0091DA" w:themeColor="followedHyperlink"/>
      <w:u w:val="single"/>
    </w:rPr>
  </w:style>
  <w:style w:type="paragraph" w:styleId="Revision">
    <w:name w:val="Revision"/>
    <w:hidden/>
    <w:uiPriority w:val="99"/>
    <w:semiHidden/>
    <w:rsid w:val="008E6731"/>
    <w:rPr>
      <w:lang w:val="en-US"/>
    </w:rPr>
  </w:style>
  <w:style w:type="character" w:styleId="Mention">
    <w:name w:val="Mention"/>
    <w:basedOn w:val="DefaultParagraphFont"/>
    <w:uiPriority w:val="99"/>
    <w:unhideWhenUsed/>
    <w:rsid w:val="009C17D1"/>
    <w:rPr>
      <w:color w:val="2B579A"/>
      <w:shd w:val="clear" w:color="auto" w:fill="E1DFDD"/>
    </w:rPr>
  </w:style>
  <w:style w:type="table" w:styleId="ListTable4-Accent2">
    <w:name w:val="List Table 4 Accent 2"/>
    <w:basedOn w:val="TableNormal"/>
    <w:uiPriority w:val="49"/>
    <w:rsid w:val="00DB36D5"/>
    <w:tblPr>
      <w:tblStyleRowBandSize w:val="1"/>
      <w:tblStyleColBandSize w:val="1"/>
      <w:tblBorders>
        <w:top w:val="single" w:sz="4" w:space="0" w:color="617ED6" w:themeColor="accent2" w:themeTint="99"/>
        <w:left w:val="single" w:sz="4" w:space="0" w:color="617ED6" w:themeColor="accent2" w:themeTint="99"/>
        <w:bottom w:val="single" w:sz="4" w:space="0" w:color="617ED6" w:themeColor="accent2" w:themeTint="99"/>
        <w:right w:val="single" w:sz="4" w:space="0" w:color="617ED6" w:themeColor="accent2" w:themeTint="99"/>
        <w:insideH w:val="single" w:sz="4" w:space="0" w:color="617ED6" w:themeColor="accent2" w:themeTint="99"/>
      </w:tblBorders>
    </w:tblPr>
    <w:tblStylePr w:type="firstRow">
      <w:rPr>
        <w:b/>
        <w:bCs/>
        <w:color w:val="25408F" w:themeColor="background1"/>
      </w:rPr>
      <w:tblPr/>
      <w:tcPr>
        <w:tcBorders>
          <w:top w:val="single" w:sz="4" w:space="0" w:color="25408F" w:themeColor="accent2"/>
          <w:left w:val="single" w:sz="4" w:space="0" w:color="25408F" w:themeColor="accent2"/>
          <w:bottom w:val="single" w:sz="4" w:space="0" w:color="25408F" w:themeColor="accent2"/>
          <w:right w:val="single" w:sz="4" w:space="0" w:color="25408F" w:themeColor="accent2"/>
          <w:insideH w:val="nil"/>
        </w:tcBorders>
        <w:shd w:val="clear" w:color="auto" w:fill="25408F" w:themeFill="accent2"/>
      </w:tcPr>
    </w:tblStylePr>
    <w:tblStylePr w:type="lastRow">
      <w:rPr>
        <w:b/>
        <w:bCs/>
      </w:rPr>
      <w:tblPr/>
      <w:tcPr>
        <w:tcBorders>
          <w:top w:val="double" w:sz="4" w:space="0" w:color="617E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D4F1" w:themeFill="accent2" w:themeFillTint="33"/>
      </w:tcPr>
    </w:tblStylePr>
    <w:tblStylePr w:type="band1Horz">
      <w:tblPr/>
      <w:tcPr>
        <w:shd w:val="clear" w:color="auto" w:fill="CAD4F1" w:themeFill="accent2" w:themeFillTint="33"/>
      </w:tcPr>
    </w:tblStylePr>
  </w:style>
  <w:style w:type="table" w:styleId="ListTable7Colorful-Accent4">
    <w:name w:val="List Table 7 Colorful Accent 4"/>
    <w:basedOn w:val="TableNormal"/>
    <w:uiPriority w:val="52"/>
    <w:rsid w:val="00C807A8"/>
    <w:rPr>
      <w:color w:val="A9A9A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2E2E2" w:themeColor="accent4"/>
        </w:tcBorders>
        <w:shd w:val="clear" w:color="auto" w:fill="25408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2E2E2" w:themeColor="accent4"/>
        </w:tcBorders>
        <w:shd w:val="clear" w:color="auto" w:fill="25408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2E2E2" w:themeColor="accent4"/>
        </w:tcBorders>
        <w:shd w:val="clear" w:color="auto" w:fill="25408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2E2E2" w:themeColor="accent4"/>
        </w:tcBorders>
        <w:shd w:val="clear" w:color="auto" w:fill="25408F" w:themeFill="background1"/>
      </w:tcPr>
    </w:tblStylePr>
    <w:tblStylePr w:type="band1Vert">
      <w:tblPr/>
      <w:tcPr>
        <w:shd w:val="clear" w:color="auto" w:fill="F9F9F9" w:themeFill="accent4" w:themeFillTint="33"/>
      </w:tcPr>
    </w:tblStylePr>
    <w:tblStylePr w:type="band1Horz">
      <w:tblPr/>
      <w:tcPr>
        <w:shd w:val="clear" w:color="auto" w:fill="F9F9F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CB2B43"/>
    <w:rPr>
      <w:b/>
      <w:color w:val="00338D"/>
      <w:sz w:val="28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0761C"/>
    <w:rPr>
      <w:sz w:val="16"/>
      <w:lang w:val="en-US"/>
    </w:rPr>
  </w:style>
  <w:style w:type="paragraph" w:customStyle="1" w:styleId="Default">
    <w:name w:val="Default"/>
    <w:rsid w:val="00105F0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/>
    </w:rPr>
  </w:style>
  <w:style w:type="table" w:styleId="TableGridLight">
    <w:name w:val="Grid Table Light"/>
    <w:basedOn w:val="TableNormal"/>
    <w:uiPriority w:val="40"/>
    <w:rsid w:val="00CA7124"/>
    <w:tblPr>
      <w:tblBorders>
        <w:top w:val="single" w:sz="4" w:space="0" w:color="1B2F6A" w:themeColor="background1" w:themeShade="BF"/>
        <w:left w:val="single" w:sz="4" w:space="0" w:color="1B2F6A" w:themeColor="background1" w:themeShade="BF"/>
        <w:bottom w:val="single" w:sz="4" w:space="0" w:color="1B2F6A" w:themeColor="background1" w:themeShade="BF"/>
        <w:right w:val="single" w:sz="4" w:space="0" w:color="1B2F6A" w:themeColor="background1" w:themeShade="BF"/>
        <w:insideH w:val="single" w:sz="4" w:space="0" w:color="1B2F6A" w:themeColor="background1" w:themeShade="BF"/>
        <w:insideV w:val="single" w:sz="4" w:space="0" w:color="1B2F6A" w:themeColor="background1" w:themeShade="BF"/>
      </w:tblBorders>
    </w:tblPr>
  </w:style>
  <w:style w:type="character" w:customStyle="1" w:styleId="Heading1Char">
    <w:name w:val="Heading 1 Char"/>
    <w:basedOn w:val="DefaultParagraphFont"/>
    <w:link w:val="Heading1"/>
    <w:rsid w:val="00F321F2"/>
    <w:rPr>
      <w:color w:val="CDA139" w:themeColor="text2"/>
      <w:sz w:val="48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F321F2"/>
    <w:rPr>
      <w:b/>
      <w:i/>
      <w:color w:val="00338D"/>
      <w:sz w:val="20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rsid w:val="00F321F2"/>
    <w:rPr>
      <w:i/>
      <w:color w:val="00338D"/>
      <w:sz w:val="24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F321F2"/>
    <w:rPr>
      <w:b/>
      <w:color w:val="00338D"/>
      <w:sz w:val="24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semiHidden/>
    <w:rsid w:val="00F321F2"/>
    <w:rPr>
      <w:lang w:val="en-US"/>
    </w:rPr>
  </w:style>
  <w:style w:type="character" w:customStyle="1" w:styleId="Heading7Char">
    <w:name w:val="Heading 7 Char"/>
    <w:basedOn w:val="DefaultParagraphFont"/>
    <w:link w:val="Heading7"/>
    <w:semiHidden/>
    <w:rsid w:val="00F321F2"/>
    <w:rPr>
      <w:lang w:val="en-US"/>
    </w:rPr>
  </w:style>
  <w:style w:type="character" w:customStyle="1" w:styleId="Heading8Char">
    <w:name w:val="Heading 8 Char"/>
    <w:basedOn w:val="DefaultParagraphFont"/>
    <w:link w:val="Heading8"/>
    <w:semiHidden/>
    <w:rsid w:val="00F321F2"/>
    <w:rPr>
      <w:lang w:val="en-US"/>
    </w:rPr>
  </w:style>
  <w:style w:type="character" w:customStyle="1" w:styleId="Heading9Char">
    <w:name w:val="Heading 9 Char"/>
    <w:basedOn w:val="DefaultParagraphFont"/>
    <w:link w:val="Heading9"/>
    <w:semiHidden/>
    <w:rsid w:val="00F321F2"/>
    <w:rPr>
      <w:lang w:val="en-US"/>
    </w:rPr>
  </w:style>
  <w:style w:type="character" w:customStyle="1" w:styleId="SignatureChar">
    <w:name w:val="Signature Char"/>
    <w:basedOn w:val="DefaultParagraphFont"/>
    <w:link w:val="Signature"/>
    <w:uiPriority w:val="1"/>
    <w:rsid w:val="00F321F2"/>
    <w:rPr>
      <w:lang w:val="en-US"/>
    </w:rPr>
  </w:style>
  <w:style w:type="character" w:customStyle="1" w:styleId="BodyText3Char">
    <w:name w:val="Body Text 3 Char"/>
    <w:basedOn w:val="DefaultParagraphFont"/>
    <w:link w:val="BodyText3"/>
    <w:uiPriority w:val="10"/>
    <w:rsid w:val="00F321F2"/>
    <w:rPr>
      <w:sz w:val="18"/>
      <w:szCs w:val="16"/>
      <w:lang w:val="en-US"/>
    </w:rPr>
  </w:style>
  <w:style w:type="paragraph" w:customStyle="1" w:styleId="xmsonormal">
    <w:name w:val="x_msonormal"/>
    <w:basedOn w:val="Normal"/>
    <w:rsid w:val="003F2AEA"/>
    <w:rPr>
      <w:rFonts w:ascii="Calibri" w:eastAsiaTheme="minorHAnsi" w:hAnsi="Calibri" w:cs="Calibri"/>
      <w:lang w:eastAsia="en-US"/>
    </w:rPr>
  </w:style>
  <w:style w:type="character" w:styleId="Strong">
    <w:name w:val="Strong"/>
    <w:basedOn w:val="DefaultParagraphFont"/>
    <w:uiPriority w:val="22"/>
    <w:qFormat/>
    <w:rsid w:val="00201FFE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3B4276"/>
    <w:pPr>
      <w:widowControl w:val="0"/>
      <w:autoSpaceDE w:val="0"/>
      <w:autoSpaceDN w:val="0"/>
      <w:ind w:left="718" w:hanging="361"/>
    </w:pPr>
    <w:rPr>
      <w:rFonts w:ascii="Calibri" w:eastAsia="Calibri" w:hAnsi="Calibri" w:cs="Calibri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4D7A0B"/>
    <w:pPr>
      <w:keepLines/>
      <w:pageBreakBefore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0D0D32" w:themeColor="accent1" w:themeShade="BF"/>
      <w:sz w:val="32"/>
      <w:szCs w:val="32"/>
      <w:lang w:eastAsia="en-US"/>
    </w:rPr>
  </w:style>
  <w:style w:type="paragraph" w:customStyle="1" w:styleId="indentsecondlevel">
    <w:name w:val="indent_second_level"/>
    <w:basedOn w:val="Normal"/>
    <w:rsid w:val="00E207D9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5610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02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585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082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6587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458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811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777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6158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4013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0478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822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316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885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473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0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3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90576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4709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29542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6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309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805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10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420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48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3545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3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3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7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1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1798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7762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email@indot.IN.gov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[Insert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KIS\Templates\report.dotm" TargetMode="External"/></Relationships>
</file>

<file path=word/theme/theme1.xml><?xml version="1.0" encoding="utf-8"?>
<a:theme xmlns:a="http://schemas.openxmlformats.org/drawingml/2006/main" name="Office Theme">
  <a:themeElements>
    <a:clrScheme name="DOT">
      <a:dk1>
        <a:srgbClr val="121243"/>
      </a:dk1>
      <a:lt1>
        <a:srgbClr val="25408F"/>
      </a:lt1>
      <a:dk2>
        <a:srgbClr val="CDA139"/>
      </a:dk2>
      <a:lt2>
        <a:srgbClr val="FFFFFF"/>
      </a:lt2>
      <a:accent1>
        <a:srgbClr val="121243"/>
      </a:accent1>
      <a:accent2>
        <a:srgbClr val="25408F"/>
      </a:accent2>
      <a:accent3>
        <a:srgbClr val="CDA139"/>
      </a:accent3>
      <a:accent4>
        <a:srgbClr val="E2E2E2"/>
      </a:accent4>
      <a:accent5>
        <a:srgbClr val="005EB8"/>
      </a:accent5>
      <a:accent6>
        <a:srgbClr val="00A3A1"/>
      </a:accent6>
      <a:hlink>
        <a:srgbClr val="0091DA"/>
      </a:hlink>
      <a:folHlink>
        <a:srgbClr val="0091D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6846146ABEEF43AC64B0448B619291" ma:contentTypeVersion="5" ma:contentTypeDescription="Create a new document." ma:contentTypeScope="" ma:versionID="675ce7c36f056c916008a5e93c4a9dde">
  <xsd:schema xmlns:xsd="http://www.w3.org/2001/XMLSchema" xmlns:xs="http://www.w3.org/2001/XMLSchema" xmlns:p="http://schemas.microsoft.com/office/2006/metadata/properties" xmlns:ns2="71be5492-1ca3-4dd5-8004-03e5aefe5d71" xmlns:ns3="2ed706d8-af32-49d6-b845-1dbab49adc61" targetNamespace="http://schemas.microsoft.com/office/2006/metadata/properties" ma:root="true" ma:fieldsID="b54e30726c6018d1f435283bc43e27c5" ns2:_="" ns3:_="">
    <xsd:import namespace="71be5492-1ca3-4dd5-8004-03e5aefe5d71"/>
    <xsd:import namespace="2ed706d8-af32-49d6-b845-1dbab49adc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be5492-1ca3-4dd5-8004-03e5aefe5d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706d8-af32-49d6-b845-1dbab49adc6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A0D95A-83A5-4A68-9957-79715545A04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5851FFC-88DE-43BB-849C-D09F97D8CA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be5492-1ca3-4dd5-8004-03e5aefe5d71"/>
    <ds:schemaRef ds:uri="2ed706d8-af32-49d6-b845-1dbab49adc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1282BD-5889-4DBA-AABA-09D2046851E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53172C8-7546-4FD3-A0EB-489629BD23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</Template>
  <TotalTime>10</TotalTime>
  <Pages>1</Pages>
  <Words>320</Words>
  <Characters>1795</Characters>
  <Application>Microsoft Office Word</Application>
  <DocSecurity>0</DocSecurity>
  <Lines>36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KPMG</dc:creator>
  <cp:keywords/>
  <dc:description/>
  <cp:lastModifiedBy>Stacy, Liza</cp:lastModifiedBy>
  <cp:revision>4</cp:revision>
  <cp:lastPrinted>2000-03-07T09:20:00Z</cp:lastPrinted>
  <dcterms:created xsi:type="dcterms:W3CDTF">2023-09-25T18:17:00Z</dcterms:created>
  <dcterms:modified xsi:type="dcterms:W3CDTF">2023-12-15T00:15:00Z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ISDateFmt">
    <vt:lpwstr>MMMM d, yyyy</vt:lpwstr>
  </property>
  <property fmtid="{D5CDD505-2E9C-101B-9397-08002B2CF9AE}" pid="3" name="KISFirmDispName">
    <vt:lpwstr>KPMG LLP</vt:lpwstr>
  </property>
  <property fmtid="{D5CDD505-2E9C-101B-9397-08002B2CF9AE}" pid="4" name="KISFirmPrtName">
    <vt:lpwstr>KPMG LLP</vt:lpwstr>
  </property>
  <property fmtid="{D5CDD505-2E9C-101B-9397-08002B2CF9AE}" pid="5" name="KISFirmInfoA">
    <vt:lpwstr/>
  </property>
  <property fmtid="{D5CDD505-2E9C-101B-9397-08002B2CF9AE}" pid="6" name="KISFirmInfoB">
    <vt:lpwstr/>
  </property>
  <property fmtid="{D5CDD505-2E9C-101B-9397-08002B2CF9AE}" pid="7" name="KISFirmInfoC">
    <vt:lpwstr/>
  </property>
  <property fmtid="{D5CDD505-2E9C-101B-9397-08002B2CF9AE}" pid="8" name="KISFirmDesc">
    <vt:lpwstr>KPMG LLP, a Delaware limited liability partnership and a member firm of the KPMG global organization of independent member firms affiliated with KPMG International Limited, a private English company limited by guarantee.</vt:lpwstr>
  </property>
  <property fmtid="{D5CDD505-2E9C-101B-9397-08002B2CF9AE}" pid="9" name="KISSvcDispName">
    <vt:lpwstr/>
  </property>
  <property fmtid="{D5CDD505-2E9C-101B-9397-08002B2CF9AE}" pid="10" name="KISSvcPrtName">
    <vt:lpwstr/>
  </property>
  <property fmtid="{D5CDD505-2E9C-101B-9397-08002B2CF9AE}" pid="11" name="KISSvcInfoA">
    <vt:lpwstr/>
  </property>
  <property fmtid="{D5CDD505-2E9C-101B-9397-08002B2CF9AE}" pid="12" name="KISSvcInfoB">
    <vt:lpwstr/>
  </property>
  <property fmtid="{D5CDD505-2E9C-101B-9397-08002B2CF9AE}" pid="13" name="KISSvcInfoC">
    <vt:lpwstr/>
  </property>
  <property fmtid="{D5CDD505-2E9C-101B-9397-08002B2CF9AE}" pid="14" name="KISOffName">
    <vt:lpwstr>Please select an office</vt:lpwstr>
  </property>
  <property fmtid="{D5CDD505-2E9C-101B-9397-08002B2CF9AE}" pid="15" name="KISOffCity">
    <vt:lpwstr/>
  </property>
  <property fmtid="{D5CDD505-2E9C-101B-9397-08002B2CF9AE}" pid="16" name="KISOffInfoA">
    <vt:lpwstr/>
  </property>
  <property fmtid="{D5CDD505-2E9C-101B-9397-08002B2CF9AE}" pid="17" name="KISOff1Addr">
    <vt:lpwstr/>
  </property>
  <property fmtid="{D5CDD505-2E9C-101B-9397-08002B2CF9AE}" pid="18" name="KISOff2Addr">
    <vt:lpwstr/>
  </property>
  <property fmtid="{D5CDD505-2E9C-101B-9397-08002B2CF9AE}" pid="19" name="KISOff3Addr">
    <vt:lpwstr/>
  </property>
  <property fmtid="{D5CDD505-2E9C-101B-9397-08002B2CF9AE}" pid="20" name="KISClient">
    <vt:lpwstr/>
  </property>
  <property fmtid="{D5CDD505-2E9C-101B-9397-08002B2CF9AE}" pid="21" name="KISSubject">
    <vt:lpwstr/>
  </property>
  <property fmtid="{D5CDD505-2E9C-101B-9397-08002B2CF9AE}" pid="22" name="KISRepSubTitle">
    <vt:lpwstr/>
  </property>
  <property fmtid="{D5CDD505-2E9C-101B-9397-08002B2CF9AE}" pid="23" name="KISHdrInfo">
    <vt:lpwstr>January 2021</vt:lpwstr>
  </property>
  <property fmtid="{D5CDD505-2E9C-101B-9397-08002B2CF9AE}" pid="24" name="KISTmpltVer">
    <vt:lpwstr>5.2</vt:lpwstr>
  </property>
  <property fmtid="{D5CDD505-2E9C-101B-9397-08002B2CF9AE}" pid="25" name="KISFirmCopyright">
    <vt:lpwstr>© 2021 KPMG LLP, a Delaware limited liability partnership and a member firm of the KPMG global organization of independent member firms affiliated with KPMG International Limited, a private English company limited by guarantee. All rights reserved.</vt:lpwstr>
  </property>
  <property fmtid="{D5CDD505-2E9C-101B-9397-08002B2CF9AE}" pid="26" name="KISFirmCopyright2">
    <vt:lpwstr/>
  </property>
  <property fmtid="{D5CDD505-2E9C-101B-9397-08002B2CF9AE}" pid="27" name="KISHdrInfoA">
    <vt:lpwstr/>
  </property>
  <property fmtid="{D5CDD505-2E9C-101B-9397-08002B2CF9AE}" pid="28" name="KISConfidential">
    <vt:lpwstr/>
  </property>
  <property fmtid="{D5CDD505-2E9C-101B-9397-08002B2CF9AE}" pid="29" name="KISDocClassMsg">
    <vt:lpwstr/>
  </property>
  <property fmtid="{D5CDD505-2E9C-101B-9397-08002B2CF9AE}" pid="30" name="KISFirmDesc2">
    <vt:lpwstr/>
  </property>
  <property fmtid="{D5CDD505-2E9C-101B-9397-08002B2CF9AE}" pid="31" name="ContentTypeId">
    <vt:lpwstr>0x010100916846146ABEEF43AC64B0448B619291</vt:lpwstr>
  </property>
  <property fmtid="{D5CDD505-2E9C-101B-9397-08002B2CF9AE}" pid="32" name="GrammarlyDocumentId">
    <vt:lpwstr>8d73f286d90f0192bf279213ab84c566beb76eaac71adba4cdd3301e317a28e5</vt:lpwstr>
  </property>
</Properties>
</file>