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36746" w14:textId="1ED93D45" w:rsidR="001208AD" w:rsidRDefault="00CC39C1" w:rsidP="006F486A">
      <w:pPr>
        <w:pStyle w:val="BodyText"/>
        <w:rPr>
          <w:i/>
          <w:iCs/>
        </w:rPr>
      </w:pP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9CDCE47" wp14:editId="414A03D6">
                <wp:simplePos x="0" y="0"/>
                <wp:positionH relativeFrom="column">
                  <wp:posOffset>-558800</wp:posOffset>
                </wp:positionH>
                <wp:positionV relativeFrom="paragraph">
                  <wp:posOffset>-248285</wp:posOffset>
                </wp:positionV>
                <wp:extent cx="727075" cy="727075"/>
                <wp:effectExtent l="0" t="0" r="34925" b="34925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72707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A5DB79C" id="object 7" o:spid="_x0000_s1026" style="position:absolute;margin-left:-44pt;margin-top:-19.55pt;width:57.25pt;height:57.25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" stroked="f">
                <v:fill r:id="rId12" o:title="" recolor="t" rotate="t" type="frame"/>
                <v:shadow on="t" color="black" opacity="26214f" origin="-.5,-.5" offset=".49892mm,.49892mm"/>
                <v:textbox inset="0,0,0,0"/>
              </v:rect>
            </w:pict>
          </mc:Fallback>
        </mc:AlternateContent>
      </w: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6BA7C0" wp14:editId="0F104E85">
                <wp:simplePos x="0" y="0"/>
                <wp:positionH relativeFrom="page">
                  <wp:posOffset>-6350</wp:posOffset>
                </wp:positionH>
                <wp:positionV relativeFrom="paragraph">
                  <wp:posOffset>-292100</wp:posOffset>
                </wp:positionV>
                <wp:extent cx="7773035" cy="8382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035" cy="8382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BF9C3" w14:textId="2B9C2127" w:rsidR="00FC25BD" w:rsidRPr="000F370B" w:rsidRDefault="000F370B" w:rsidP="000F370B">
                            <w:pPr>
                              <w:spacing w:after="120"/>
                              <w:ind w:right="576"/>
                              <w:jc w:val="center"/>
                              <w:rPr>
                                <w:b/>
                                <w:bCs/>
                                <w:color w:val="FFFFFF" w:themeColor="background2"/>
                                <w:sz w:val="44"/>
                                <w:szCs w:val="44"/>
                              </w:rPr>
                            </w:pPr>
                            <w:r w:rsidRPr="000F370B">
                              <w:rPr>
                                <w:b/>
                                <w:bCs/>
                                <w:color w:val="FFFFFF" w:themeColor="background2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FC25BD" w:rsidRPr="000F370B">
                              <w:rPr>
                                <w:b/>
                                <w:bCs/>
                                <w:color w:val="FFFFFF" w:themeColor="background2"/>
                                <w:sz w:val="44"/>
                                <w:szCs w:val="44"/>
                              </w:rPr>
                              <w:t>PUBLIC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A7C0" id="Rectangle 14" o:spid="_x0000_s1026" style="position:absolute;margin-left:-.5pt;margin-top:-23pt;width:612.05pt;height:66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" fillcolor="#25408f [3205]" stroked="f" strokeweight="2pt">
                <v:textbox>
                  <w:txbxContent>
                    <w:p w14:paraId="343BF9C3" w14:textId="2B9C2127" w:rsidR="00FC25BD" w:rsidRPr="000F370B" w:rsidRDefault="000F370B" w:rsidP="000F370B">
                      <w:pPr>
                        <w:spacing w:after="120"/>
                        <w:ind w:right="576"/>
                        <w:jc w:val="center"/>
                        <w:rPr>
                          <w:b/>
                          <w:bCs/>
                          <w:color w:val="FFFFFF" w:themeColor="background2"/>
                          <w:sz w:val="44"/>
                          <w:szCs w:val="44"/>
                        </w:rPr>
                      </w:pPr>
                      <w:r w:rsidRPr="000F370B">
                        <w:rPr>
                          <w:b/>
                          <w:bCs/>
                          <w:color w:val="FFFFFF" w:themeColor="background2"/>
                          <w:sz w:val="44"/>
                          <w:szCs w:val="44"/>
                        </w:rPr>
                        <w:t xml:space="preserve">         </w:t>
                      </w:r>
                      <w:r w:rsidR="00FC25BD" w:rsidRPr="000F370B">
                        <w:rPr>
                          <w:b/>
                          <w:bCs/>
                          <w:color w:val="FFFFFF" w:themeColor="background2"/>
                          <w:sz w:val="44"/>
                          <w:szCs w:val="44"/>
                        </w:rPr>
                        <w:t>PUBLIC MEETING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4EF3F6B" w14:textId="1AFE44F2" w:rsidR="000F370B" w:rsidRDefault="000F370B" w:rsidP="00CC39C1">
      <w:pPr>
        <w:pStyle w:val="BodyText"/>
        <w:spacing w:before="480"/>
        <w:jc w:val="center"/>
        <w:rPr>
          <w:b/>
          <w:bCs/>
          <w:color w:val="CDA139" w:themeColor="text2"/>
          <w:sz w:val="40"/>
          <w:szCs w:val="40"/>
        </w:rPr>
      </w:pPr>
      <w:r>
        <w:rPr>
          <w:b/>
          <w:bCs/>
          <w:color w:val="CDA139" w:themeColor="text2"/>
          <w:sz w:val="40"/>
          <w:szCs w:val="40"/>
        </w:rPr>
        <w:t>[INSERT PROJECT NAME]</w:t>
      </w:r>
    </w:p>
    <w:p w14:paraId="484A97C6" w14:textId="0259EC83" w:rsidR="000F370B" w:rsidRDefault="00CC39C1" w:rsidP="00CC39C1">
      <w:pPr>
        <w:pStyle w:val="BodyText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color w:val="CDA139" w:themeColor="text2"/>
          <w:sz w:val="32"/>
          <w:szCs w:val="32"/>
        </w:rPr>
        <w:t xml:space="preserve">     </w:t>
      </w:r>
      <w:r w:rsidR="000F370B">
        <w:rPr>
          <w:b/>
          <w:bCs/>
          <w:color w:val="CDA139" w:themeColor="text2"/>
          <w:sz w:val="32"/>
          <w:szCs w:val="32"/>
        </w:rPr>
        <w:t>[Insert weekday, Month XX, 2023]</w:t>
      </w:r>
      <w:r w:rsidR="000F370B">
        <w:rPr>
          <w:b/>
          <w:bCs/>
          <w:color w:val="CDA139" w:themeColor="text2"/>
          <w:sz w:val="32"/>
          <w:szCs w:val="32"/>
        </w:rPr>
        <w:tab/>
      </w:r>
      <w:r>
        <w:rPr>
          <w:b/>
          <w:bCs/>
          <w:color w:val="CDA139" w:themeColor="text2"/>
          <w:sz w:val="32"/>
          <w:szCs w:val="32"/>
        </w:rPr>
        <w:tab/>
      </w:r>
      <w:r w:rsidRPr="00CC39C1">
        <w:rPr>
          <w:rFonts w:cstheme="minorHAnsi"/>
          <w:color w:val="CDA139" w:themeColor="text2"/>
          <w:sz w:val="40"/>
          <w:szCs w:val="40"/>
        </w:rPr>
        <w:t>•</w:t>
      </w:r>
      <w:r>
        <w:rPr>
          <w:rFonts w:cstheme="minorHAnsi"/>
          <w:color w:val="CDA139" w:themeColor="text2"/>
          <w:sz w:val="40"/>
          <w:szCs w:val="40"/>
        </w:rPr>
        <w:tab/>
      </w:r>
      <w:r w:rsidRPr="00CC39C1">
        <w:rPr>
          <w:rFonts w:cstheme="minorHAnsi"/>
          <w:color w:val="CDA139" w:themeColor="text2"/>
          <w:sz w:val="40"/>
          <w:szCs w:val="40"/>
        </w:rPr>
        <w:t xml:space="preserve"> </w:t>
      </w:r>
      <w:r w:rsidR="000F370B" w:rsidRPr="00CC39C1">
        <w:rPr>
          <w:b/>
          <w:bCs/>
          <w:color w:val="CDA139" w:themeColor="text2"/>
          <w:sz w:val="32"/>
          <w:szCs w:val="32"/>
        </w:rPr>
        <w:t>[I</w:t>
      </w:r>
      <w:r w:rsidR="000F370B">
        <w:rPr>
          <w:b/>
          <w:bCs/>
          <w:color w:val="CDA139" w:themeColor="text2"/>
          <w:sz w:val="32"/>
          <w:szCs w:val="32"/>
        </w:rPr>
        <w:t>nsert time]</w:t>
      </w:r>
    </w:p>
    <w:p w14:paraId="4AD5D696" w14:textId="730FB406" w:rsidR="000F370B" w:rsidRPr="000F370B" w:rsidRDefault="000F370B" w:rsidP="000F370B">
      <w:pPr>
        <w:pStyle w:val="BodyText"/>
        <w:ind w:left="567" w:firstLine="567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color w:val="CDA139" w:themeColor="text2"/>
          <w:sz w:val="32"/>
          <w:szCs w:val="32"/>
        </w:rPr>
        <w:t xml:space="preserve">          [Insert street address, City, IN, zip code]</w:t>
      </w:r>
    </w:p>
    <w:p w14:paraId="31BB65BC" w14:textId="3F6D2696" w:rsidR="00FC25BD" w:rsidRPr="000F370B" w:rsidRDefault="00FC25BD" w:rsidP="00FC25BD">
      <w:pPr>
        <w:pStyle w:val="BodyText"/>
        <w:spacing w:before="360" w:line="244" w:lineRule="auto"/>
        <w:ind w:right="130"/>
        <w:jc w:val="both"/>
        <w:rPr>
          <w:sz w:val="24"/>
          <w:szCs w:val="24"/>
        </w:rPr>
      </w:pPr>
      <w:r w:rsidRPr="000F370B">
        <w:rPr>
          <w:color w:val="231F20"/>
          <w:sz w:val="24"/>
          <w:szCs w:val="24"/>
        </w:rPr>
        <w:t>[Insert a 1-2 sentence brief description about the project and the intent of the project, including location and planned improvements.]</w:t>
      </w:r>
    </w:p>
    <w:p w14:paraId="329D8C51" w14:textId="77777777" w:rsidR="000F370B" w:rsidRDefault="00FC25BD" w:rsidP="00FC25BD">
      <w:pPr>
        <w:pStyle w:val="BodyText"/>
        <w:spacing w:before="93" w:line="244" w:lineRule="auto"/>
        <w:ind w:right="119"/>
        <w:jc w:val="both"/>
        <w:rPr>
          <w:color w:val="231F20"/>
          <w:sz w:val="24"/>
          <w:szCs w:val="24"/>
        </w:rPr>
      </w:pPr>
      <w:r w:rsidRPr="000F370B">
        <w:rPr>
          <w:color w:val="231F20"/>
          <w:sz w:val="24"/>
          <w:szCs w:val="24"/>
        </w:rPr>
        <w:t xml:space="preserve">The purpose of the [insert date] public meeting is to discuss the project and proposed improvements with the community, answer questions, and gather community input before making decisions. </w:t>
      </w:r>
    </w:p>
    <w:p w14:paraId="51318425" w14:textId="435BA6E4" w:rsidR="00FC25BD" w:rsidRPr="000F370B" w:rsidRDefault="000F370B" w:rsidP="00CC39C1">
      <w:pPr>
        <w:pStyle w:val="BodyText"/>
        <w:spacing w:before="93" w:line="244" w:lineRule="auto"/>
        <w:ind w:right="119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The</w:t>
      </w:r>
      <w:r w:rsidR="00FC25BD" w:rsidRPr="000F370B">
        <w:rPr>
          <w:color w:val="231F20"/>
          <w:sz w:val="24"/>
          <w:szCs w:val="24"/>
        </w:rPr>
        <w:t xml:space="preserve"> presentation will begin at [insert time], with a question-and-answer session and open house to follow.</w:t>
      </w:r>
      <w:r>
        <w:rPr>
          <w:color w:val="231F20"/>
          <w:sz w:val="24"/>
          <w:szCs w:val="24"/>
        </w:rPr>
        <w:t xml:space="preserve"> Anyone needing special meeting assistance should call [insert phone number] by [insert date]. </w:t>
      </w:r>
      <w:r w:rsidR="00FC25BD" w:rsidRPr="000F370B">
        <w:rPr>
          <w:color w:val="231F20"/>
          <w:sz w:val="24"/>
          <w:szCs w:val="24"/>
        </w:rPr>
        <w:t>Following the meeting,</w:t>
      </w:r>
      <w:r>
        <w:rPr>
          <w:color w:val="231F20"/>
          <w:sz w:val="24"/>
          <w:szCs w:val="24"/>
        </w:rPr>
        <w:t xml:space="preserve"> a recording of the presentation and discussion session will be posted on the website at [insert hyperlink here] with copies of the meeting materials</w:t>
      </w:r>
      <w:r w:rsidR="00FC25BD" w:rsidRPr="000F370B">
        <w:rPr>
          <w:color w:val="231F20"/>
          <w:sz w:val="24"/>
          <w:szCs w:val="24"/>
        </w:rPr>
        <w:t>.</w:t>
      </w:r>
    </w:p>
    <w:p w14:paraId="625860E1" w14:textId="5F4F14F4" w:rsidR="00FC25BD" w:rsidRPr="000F370B" w:rsidRDefault="000F370B" w:rsidP="00FC25BD">
      <w:pPr>
        <w:pStyle w:val="BodyText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Questions and comments may be submitted on the project website and by mail, email, or phone. Comments received by</w:t>
      </w:r>
      <w:r w:rsidR="00FC25BD" w:rsidRPr="000F370B">
        <w:rPr>
          <w:color w:val="231F20"/>
          <w:sz w:val="24"/>
          <w:szCs w:val="24"/>
        </w:rPr>
        <w:t xml:space="preserve"> </w:t>
      </w:r>
      <w:r w:rsidR="00FC25BD" w:rsidRPr="000F370B">
        <w:rPr>
          <w:b/>
          <w:color w:val="231F20"/>
          <w:sz w:val="24"/>
          <w:szCs w:val="24"/>
        </w:rPr>
        <w:t>[insert date]</w:t>
      </w:r>
      <w:r w:rsidR="00FC25BD" w:rsidRPr="000F370B">
        <w:rPr>
          <w:color w:val="231F20"/>
          <w:sz w:val="24"/>
          <w:szCs w:val="24"/>
        </w:rPr>
        <w:t xml:space="preserve">, will be </w:t>
      </w:r>
      <w:r>
        <w:rPr>
          <w:color w:val="231F20"/>
          <w:sz w:val="24"/>
          <w:szCs w:val="24"/>
        </w:rPr>
        <w:t>compiled and posted on the website</w:t>
      </w:r>
      <w:r w:rsidR="00FC25BD" w:rsidRPr="000F370B">
        <w:rPr>
          <w:color w:val="231F20"/>
          <w:sz w:val="24"/>
          <w:szCs w:val="24"/>
        </w:rPr>
        <w:t>.</w:t>
      </w:r>
    </w:p>
    <w:p w14:paraId="3D740FBF" w14:textId="0D3D2787" w:rsidR="00B23798" w:rsidRPr="000F370B" w:rsidRDefault="00CC39C1" w:rsidP="000F370B">
      <w:pPr>
        <w:pStyle w:val="BodyText"/>
        <w:jc w:val="center"/>
        <w:rPr>
          <w:b/>
          <w:bCs/>
          <w:color w:val="CDA139" w:themeColor="text2"/>
          <w:sz w:val="36"/>
          <w:szCs w:val="36"/>
        </w:rPr>
      </w:pPr>
      <w:r>
        <w:rPr>
          <w:b/>
          <w:bCs/>
          <w:color w:val="CDA139" w:themeColor="text2"/>
          <w:sz w:val="36"/>
          <w:szCs w:val="36"/>
        </w:rPr>
        <w:t>PROJECT AREA</w:t>
      </w:r>
    </w:p>
    <w:p w14:paraId="70112EDC" w14:textId="508DAC99" w:rsidR="00B23798" w:rsidRPr="00FC25BD" w:rsidRDefault="00B23798" w:rsidP="00FC25BD">
      <w:pPr>
        <w:pStyle w:val="BodyText"/>
        <w:rPr>
          <w:b/>
          <w:bCs/>
          <w:color w:val="CDA139" w:themeColor="text2"/>
          <w:sz w:val="32"/>
          <w:szCs w:val="32"/>
        </w:rPr>
      </w:pPr>
      <w:r>
        <w:rPr>
          <w:b/>
          <w:bCs/>
          <w:noProof/>
          <w:color w:val="CDA139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235434" wp14:editId="5D9F2877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6474460" cy="1289050"/>
                <wp:effectExtent l="0" t="0" r="2159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12890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C5A60" w14:textId="466251E6" w:rsidR="00B23798" w:rsidRDefault="00B23798" w:rsidP="00B23798">
                            <w:pPr>
                              <w:jc w:val="center"/>
                            </w:pPr>
                            <w:r>
                              <w:t xml:space="preserve">Insert picture here of the project area. </w:t>
                            </w:r>
                            <w:r w:rsidR="00E71C5E"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35434" id="Rectangle 2" o:spid="_x0000_s1027" style="position:absolute;margin-left:458.6pt;margin-top:.95pt;width:509.8pt;height:101.5pt;z-index:25182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" fillcolor="#d8d8d8 [2734]" strokecolor="#090921 [1604]" strokeweight="2pt">
                <v:textbox>
                  <w:txbxContent>
                    <w:p w14:paraId="2A3C5A60" w14:textId="466251E6" w:rsidR="00B23798" w:rsidRDefault="00B23798" w:rsidP="00B23798">
                      <w:pPr>
                        <w:jc w:val="center"/>
                      </w:pPr>
                      <w:r>
                        <w:t xml:space="preserve">Insert picture here of the project area. </w:t>
                      </w:r>
                      <w:r w:rsidR="00E71C5E">
                        <w:t>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E7D37E" w14:textId="3E572934" w:rsidR="00FC25BD" w:rsidRDefault="00FC25BD" w:rsidP="00FC25BD">
      <w:pPr>
        <w:pStyle w:val="BodyText"/>
        <w:spacing w:before="100"/>
      </w:pPr>
    </w:p>
    <w:p w14:paraId="31C7FC6F" w14:textId="21D787AC" w:rsidR="00FC25BD" w:rsidRDefault="00FC25BD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647C8FE6" w14:textId="061B1269" w:rsidR="00B23798" w:rsidRDefault="00B23798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</w:p>
    <w:p w14:paraId="26609DE2" w14:textId="261480CB" w:rsidR="000F370B" w:rsidRPr="00CC39C1" w:rsidRDefault="000F370B" w:rsidP="00CC39C1">
      <w:pPr>
        <w:spacing w:before="360" w:after="120"/>
        <w:ind w:left="29"/>
        <w:jc w:val="center"/>
        <w:rPr>
          <w:rFonts w:cstheme="minorHAnsi"/>
          <w:b/>
          <w:bCs/>
          <w:color w:val="CDA139" w:themeColor="text2"/>
          <w:sz w:val="36"/>
          <w:szCs w:val="36"/>
        </w:rPr>
      </w:pPr>
      <w:r w:rsidRPr="00CC39C1">
        <w:rPr>
          <w:rFonts w:cstheme="minorHAnsi"/>
          <w:b/>
          <w:bCs/>
          <w:color w:val="CDA139" w:themeColor="text2"/>
          <w:sz w:val="36"/>
          <w:szCs w:val="36"/>
        </w:rPr>
        <w:t xml:space="preserve">CONTACT </w:t>
      </w:r>
    </w:p>
    <w:p w14:paraId="6395A4FE" w14:textId="64E1F740" w:rsidR="000F370B" w:rsidRDefault="00CC39C1" w:rsidP="000F370B">
      <w:pPr>
        <w:pStyle w:val="BodyText"/>
        <w:spacing w:before="0" w:after="120"/>
        <w:ind w:left="1051" w:right="1051"/>
        <w:jc w:val="center"/>
        <w:rPr>
          <w:rFonts w:cstheme="minorHAnsi"/>
        </w:rPr>
      </w:pPr>
      <w:r>
        <w:rPr>
          <w:rFonts w:cstheme="minorHAnsi"/>
        </w:rPr>
        <w:t>[Insert name],</w:t>
      </w:r>
      <w:r w:rsidR="000F370B" w:rsidRPr="00CD0FD0">
        <w:rPr>
          <w:rFonts w:cstheme="minorHAnsi"/>
        </w:rPr>
        <w:t xml:space="preserve"> Project Manager </w:t>
      </w:r>
    </w:p>
    <w:p w14:paraId="7EE77F75" w14:textId="04DACEED" w:rsidR="000F370B" w:rsidRDefault="00000000" w:rsidP="000F370B">
      <w:pPr>
        <w:pStyle w:val="BodyText"/>
        <w:spacing w:before="0" w:after="0"/>
        <w:ind w:left="1051" w:right="1051"/>
        <w:jc w:val="center"/>
        <w:rPr>
          <w:rFonts w:cstheme="minorHAnsi"/>
        </w:rPr>
      </w:pPr>
      <w:hyperlink r:id="rId13" w:history="1">
        <w:r w:rsidR="00CC39C1" w:rsidRPr="00A44B34">
          <w:rPr>
            <w:rStyle w:val="Hyperlink"/>
            <w:rFonts w:cstheme="minorHAnsi"/>
          </w:rPr>
          <w:t xml:space="preserve">Insert Email@indot.IN.gov </w:t>
        </w:r>
      </w:hyperlink>
      <w:r w:rsidR="000F370B" w:rsidRPr="00CD0FD0">
        <w:rPr>
          <w:rFonts w:cstheme="minorHAnsi"/>
        </w:rPr>
        <w:t>• (</w:t>
      </w:r>
      <w:r w:rsidR="00CC39C1">
        <w:rPr>
          <w:rFonts w:cstheme="minorHAnsi"/>
        </w:rPr>
        <w:t>XXX</w:t>
      </w:r>
      <w:r w:rsidR="000F370B" w:rsidRPr="00CD0FD0">
        <w:rPr>
          <w:rFonts w:cstheme="minorHAnsi"/>
        </w:rPr>
        <w:t xml:space="preserve">) </w:t>
      </w:r>
      <w:r w:rsidR="00CC39C1">
        <w:rPr>
          <w:rFonts w:cstheme="minorHAnsi"/>
        </w:rPr>
        <w:t>XXX-XXXX</w:t>
      </w:r>
    </w:p>
    <w:p w14:paraId="1211ADE2" w14:textId="77777777" w:rsidR="000F370B" w:rsidRDefault="000F370B" w:rsidP="000F370B">
      <w:pPr>
        <w:pStyle w:val="BodyText"/>
        <w:spacing w:before="0" w:after="0"/>
        <w:ind w:left="1051" w:right="1051"/>
        <w:jc w:val="center"/>
        <w:rPr>
          <w:rFonts w:cstheme="minorHAnsi"/>
        </w:rPr>
      </w:pPr>
    </w:p>
    <w:p w14:paraId="4B486CAD" w14:textId="46AEA54F" w:rsidR="000F370B" w:rsidRDefault="000F370B" w:rsidP="000F370B">
      <w:pPr>
        <w:spacing w:before="145" w:after="120"/>
        <w:ind w:left="29"/>
        <w:jc w:val="center"/>
        <w:rPr>
          <w:rFonts w:cstheme="minorHAnsi"/>
          <w:b/>
          <w:bCs/>
          <w:color w:val="CDA139" w:themeColor="text2"/>
          <w:sz w:val="36"/>
          <w:szCs w:val="36"/>
        </w:rPr>
      </w:pPr>
      <w:r w:rsidRPr="00CC39C1">
        <w:rPr>
          <w:rFonts w:cstheme="minorHAnsi"/>
          <w:b/>
          <w:bCs/>
          <w:color w:val="CDA139" w:themeColor="text2"/>
          <w:sz w:val="36"/>
          <w:szCs w:val="36"/>
        </w:rPr>
        <w:t>LEARN MORE ONLINE</w:t>
      </w:r>
    </w:p>
    <w:p w14:paraId="59C6298B" w14:textId="35089DDE" w:rsidR="00B23798" w:rsidRDefault="00CC39C1" w:rsidP="00AA6A0C">
      <w:pPr>
        <w:pStyle w:val="BodyText"/>
        <w:rPr>
          <w:b/>
          <w:bCs/>
          <w:color w:val="25408F" w:themeColor="background1"/>
          <w:sz w:val="28"/>
          <w:szCs w:val="28"/>
        </w:rPr>
      </w:pPr>
      <w:r w:rsidRPr="00CC39C1">
        <w:rPr>
          <w:rFonts w:cstheme="minorHAnsi"/>
          <w:b/>
          <w:bCs/>
          <w:noProof/>
          <w:color w:val="FFFFFF" w:themeColor="background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DBF938" wp14:editId="500D0983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648200" cy="361950"/>
                <wp:effectExtent l="0" t="0" r="19050" b="19050"/>
                <wp:wrapNone/>
                <wp:docPr id="5" name="Rectangle: Top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3619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BA2B0" w14:textId="26B359B6" w:rsidR="00CC39C1" w:rsidRPr="00CC39C1" w:rsidRDefault="00CC39C1" w:rsidP="00CC39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C39C1">
                              <w:rPr>
                                <w:color w:val="FFFFFF" w:themeColor="background2"/>
                                <w:sz w:val="28"/>
                                <w:szCs w:val="28"/>
                              </w:rPr>
                              <w:t>[Insert project email]</w:t>
                            </w:r>
                            <w:r w:rsidRPr="00CC39C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BF938" id="Rectangle: Top Corners Rounded 5" o:spid="_x0000_s1028" style="position:absolute;margin-left:0;margin-top:.7pt;width:366pt;height:28.5pt;z-index:251830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64820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" adj="-11796480,,5400" path="m60326,l4587874,v33317,,60326,27009,60326,60326l4648200,361950r,l,361950r,l,60326c,27009,27009,,60326,xe" fillcolor="#25408f [3212]" strokecolor="#25408f [3212]" strokeweight="2pt">
                <v:stroke joinstyle="miter"/>
                <v:formulas/>
                <v:path arrowok="t" o:connecttype="custom" o:connectlocs="60326,0;4587874,0;4648200,60326;4648200,361950;4648200,361950;0,361950;0,361950;0,60326;60326,0" o:connectangles="0,0,0,0,0,0,0,0,0" textboxrect="0,0,4648200,361950"/>
                <v:textbox>
                  <w:txbxContent>
                    <w:p w14:paraId="272BA2B0" w14:textId="26B359B6" w:rsidR="00CC39C1" w:rsidRPr="00CC39C1" w:rsidRDefault="00CC39C1" w:rsidP="00CC39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C39C1">
                        <w:rPr>
                          <w:color w:val="FFFFFF" w:themeColor="background2"/>
                          <w:sz w:val="28"/>
                          <w:szCs w:val="28"/>
                        </w:rPr>
                        <w:t>[Insert project email]</w:t>
                      </w:r>
                      <w:r w:rsidRPr="00CC39C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25408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E8837CA" wp14:editId="0369DAA2">
                <wp:simplePos x="0" y="0"/>
                <wp:positionH relativeFrom="page">
                  <wp:align>left</wp:align>
                </wp:positionH>
                <wp:positionV relativeFrom="paragraph">
                  <wp:posOffset>383540</wp:posOffset>
                </wp:positionV>
                <wp:extent cx="7772400" cy="6350"/>
                <wp:effectExtent l="19050" t="38100" r="38100" b="508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72400" cy="635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454E7" id="Straight Connector 4" o:spid="_x0000_s1026" style="position:absolute;z-index:2518292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0.2pt" to="612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" strokecolor="#25408f [3212]" strokeweight="6pt">
                <w10:wrap anchorx="page"/>
              </v:line>
            </w:pict>
          </mc:Fallback>
        </mc:AlternateContent>
      </w:r>
    </w:p>
    <w:p w14:paraId="454E850F" w14:textId="77777777" w:rsidR="00B23798" w:rsidRPr="00B23798" w:rsidRDefault="00B23798" w:rsidP="00CC39C1">
      <w:pPr>
        <w:pStyle w:val="BodyText"/>
        <w:spacing w:before="480"/>
        <w:jc w:val="both"/>
        <w:rPr>
          <w:i/>
          <w:iCs/>
        </w:rPr>
      </w:pPr>
      <w:r>
        <w:rPr>
          <w:i/>
          <w:iCs/>
          <w:color w:val="231F20"/>
        </w:rPr>
        <w:t xml:space="preserve">Individuals who may require interpretation or translation services or a reasonable accommodation to participate in this meeting should contact [insert name], [phone number] or </w:t>
      </w:r>
      <w:hyperlink r:id="rId14" w:history="1">
        <w:r>
          <w:rPr>
            <w:rStyle w:val="Hyperlink"/>
            <w:i/>
            <w:iCs/>
            <w:color w:val="231F20"/>
          </w:rPr>
          <w:t>[</w:t>
        </w:r>
        <w:r w:rsidRPr="00B23798">
          <w:rPr>
            <w:rStyle w:val="Hyperlink"/>
            <w:i/>
            <w:iCs/>
            <w:color w:val="231F20"/>
            <w:highlight w:val="yellow"/>
          </w:rPr>
          <w:t>insert email</w:t>
        </w:r>
        <w:r>
          <w:rPr>
            <w:rStyle w:val="Hyperlink"/>
            <w:i/>
            <w:iCs/>
            <w:color w:val="231F20"/>
          </w:rPr>
          <w:t xml:space="preserve">]@indot.IN.gov, </w:t>
        </w:r>
      </w:hyperlink>
      <w:r>
        <w:rPr>
          <w:i/>
          <w:iCs/>
          <w:color w:val="231F20"/>
        </w:rPr>
        <w:t>no later than 15 calendar days prior to the public meeting. Public participation is solicited without regard to race, color, sex, age, national origin, or disability.</w:t>
      </w:r>
    </w:p>
    <w:sectPr w:rsidR="00B23798" w:rsidRPr="00B23798" w:rsidSect="001208AD">
      <w:footerReference w:type="default" r:id="rId15"/>
      <w:pgSz w:w="12242" w:h="15842" w:code="1"/>
      <w:pgMar w:top="720" w:right="720" w:bottom="720" w:left="72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B1AFF" w14:textId="77777777" w:rsidR="004078D9" w:rsidRDefault="004078D9" w:rsidP="003F0066">
      <w:r>
        <w:separator/>
      </w:r>
    </w:p>
  </w:endnote>
  <w:endnote w:type="continuationSeparator" w:id="0">
    <w:p w14:paraId="2FC03611" w14:textId="77777777" w:rsidR="004078D9" w:rsidRDefault="004078D9" w:rsidP="003F0066">
      <w:r>
        <w:continuationSeparator/>
      </w:r>
    </w:p>
  </w:endnote>
  <w:endnote w:type="continuationNotice" w:id="1">
    <w:p w14:paraId="643F30EA" w14:textId="77777777" w:rsidR="004078D9" w:rsidRDefault="004078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EDEF7824-C83F-4289-AC0B-65C6186A6B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A64FC4DE-2E17-40A1-B226-EFADF55F2A92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3" w:fontKey="{EC9DB980-C7F0-4F16-89F4-F09BDA56FA54}"/>
    <w:embedItalic r:id="rId4" w:fontKey="{660FA807-73B7-4E8F-8C13-CDA63F5C6F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39207CD-FDB4-4BF8-9A9C-5CED1262D4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0A416E-7AD2-488E-8234-0F670CDDA983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BCAA" w14:textId="6B095013" w:rsidR="001208AD" w:rsidRPr="009A11C2" w:rsidRDefault="00EE1DC3" w:rsidP="00CC39C1">
    <w:pPr>
      <w:pStyle w:val="NormalWeb"/>
      <w:spacing w:before="0" w:beforeAutospacing="0" w:after="0" w:afterAutospacing="0" w:line="240" w:lineRule="exact"/>
      <w:rPr>
        <w:sz w:val="16"/>
        <w:szCs w:val="16"/>
      </w:rPr>
    </w:pPr>
    <w:r>
      <w:rPr>
        <w:rFonts w:asciiTheme="minorHAnsi" w:eastAsia="+mn-ea" w:hAnsiTheme="minorHAnsi" w:cs="Arial"/>
        <w:b/>
        <w:bCs/>
        <w:noProof/>
        <w:color w:val="25408F"/>
        <w:spacing w:val="1"/>
        <w:kern w:val="24"/>
        <w:sz w:val="16"/>
        <w:szCs w:val="16"/>
        <w:lang w:eastAsia="en-AU"/>
      </w:rPr>
      <w:drawing>
        <wp:anchor distT="0" distB="0" distL="114300" distR="114300" simplePos="0" relativeHeight="251662848" behindDoc="0" locked="0" layoutInCell="1" allowOverlap="1" wp14:anchorId="786C184E" wp14:editId="2851D12F">
          <wp:simplePos x="0" y="0"/>
          <wp:positionH relativeFrom="page">
            <wp:align>right</wp:align>
          </wp:positionH>
          <wp:positionV relativeFrom="paragraph">
            <wp:posOffset>142875</wp:posOffset>
          </wp:positionV>
          <wp:extent cx="7773035" cy="334645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208AD"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769D6C" wp14:editId="3596A879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06A36" w14:textId="68457F23" w:rsidR="001208AD" w:rsidRPr="002E0312" w:rsidRDefault="001208AD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8A139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E71C5E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0AE753D7" w14:textId="77777777" w:rsidR="001208AD" w:rsidRPr="002E0312" w:rsidRDefault="001208AD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38016594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69D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71.05pt;margin-top:804.5pt;width:292.9pt;height:3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00B06A36" w14:textId="68457F23" w:rsidR="001208AD" w:rsidRPr="002E0312" w:rsidRDefault="001208AD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8A139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E71C5E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0AE753D7" w14:textId="77777777" w:rsidR="001208AD" w:rsidRPr="002E0312" w:rsidRDefault="001208AD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380165948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1208AD"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2F8D22D" wp14:editId="17C7321F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1EB82" w14:textId="35EC916E" w:rsidR="001208AD" w:rsidRPr="002E0312" w:rsidRDefault="001208AD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8A1399">
                            <w:rPr>
                              <w:noProof/>
                            </w:rPr>
                            <w:t>2023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E71C5E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79F48CCD" w14:textId="77777777" w:rsidR="001208AD" w:rsidRPr="002E0312" w:rsidRDefault="001208AD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82104575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8D22D" id="Text Box 3" o:spid="_x0000_s1030" type="#_x0000_t202" style="position:absolute;margin-left:59.6pt;margin-top:805.1pt;width:303.25pt;height:3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1641EB82" w14:textId="35EC916E" w:rsidR="001208AD" w:rsidRPr="002E0312" w:rsidRDefault="001208AD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8A1399">
                      <w:rPr>
                        <w:noProof/>
                      </w:rPr>
                      <w:t>2023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E71C5E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79F48CCD" w14:textId="77777777" w:rsidR="001208AD" w:rsidRPr="002E0312" w:rsidRDefault="001208AD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821045753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2834C" w14:textId="77777777" w:rsidR="004078D9" w:rsidRDefault="004078D9" w:rsidP="003F0066">
      <w:r>
        <w:separator/>
      </w:r>
    </w:p>
  </w:footnote>
  <w:footnote w:type="continuationSeparator" w:id="0">
    <w:p w14:paraId="11885A2D" w14:textId="77777777" w:rsidR="004078D9" w:rsidRDefault="004078D9" w:rsidP="003F0066">
      <w:r>
        <w:continuationSeparator/>
      </w:r>
    </w:p>
  </w:footnote>
  <w:footnote w:type="continuationNotice" w:id="1">
    <w:p w14:paraId="69A29A64" w14:textId="77777777" w:rsidR="004078D9" w:rsidRDefault="004078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0B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8AD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15C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5446"/>
    <w:rsid w:val="00305E53"/>
    <w:rsid w:val="00307174"/>
    <w:rsid w:val="00307BCF"/>
    <w:rsid w:val="003106AA"/>
    <w:rsid w:val="003117A5"/>
    <w:rsid w:val="00312667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1C9C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8D9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1BD9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59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A1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67BB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21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5AD0"/>
    <w:rsid w:val="007C5D9D"/>
    <w:rsid w:val="007C621B"/>
    <w:rsid w:val="007C6515"/>
    <w:rsid w:val="007C6624"/>
    <w:rsid w:val="007C69EF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EE"/>
    <w:rsid w:val="00895574"/>
    <w:rsid w:val="0089595B"/>
    <w:rsid w:val="00895ACA"/>
    <w:rsid w:val="008961D4"/>
    <w:rsid w:val="008968B6"/>
    <w:rsid w:val="00897EE2"/>
    <w:rsid w:val="008A0BFF"/>
    <w:rsid w:val="008A1399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7D4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020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61955"/>
    <w:rsid w:val="00A61F5B"/>
    <w:rsid w:val="00A62337"/>
    <w:rsid w:val="00A62F0B"/>
    <w:rsid w:val="00A63052"/>
    <w:rsid w:val="00A6517F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FE0"/>
    <w:rsid w:val="00AA3873"/>
    <w:rsid w:val="00AA4493"/>
    <w:rsid w:val="00AA44B7"/>
    <w:rsid w:val="00AA5982"/>
    <w:rsid w:val="00AA5C2A"/>
    <w:rsid w:val="00AA5FF6"/>
    <w:rsid w:val="00AA69AA"/>
    <w:rsid w:val="00AA6A0C"/>
    <w:rsid w:val="00AA6C47"/>
    <w:rsid w:val="00AA7606"/>
    <w:rsid w:val="00AA7627"/>
    <w:rsid w:val="00AA79C0"/>
    <w:rsid w:val="00AB065C"/>
    <w:rsid w:val="00AB1D54"/>
    <w:rsid w:val="00AB2203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798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5C1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213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9C1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B07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1C5E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1DC3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21C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5BD"/>
    <w:rsid w:val="00FC2768"/>
    <w:rsid w:val="00FC3032"/>
    <w:rsid w:val="00FC3909"/>
    <w:rsid w:val="00FC3A80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uiPriority w:val="99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sert%20Email@indot.IN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ennifer.Gasser@dot.ohio.g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6846146ABEEF43AC64B0448B619291" ma:contentTypeVersion="5" ma:contentTypeDescription="Create a new document." ma:contentTypeScope="" ma:versionID="675ce7c36f056c916008a5e93c4a9dde">
  <xsd:schema xmlns:xsd="http://www.w3.org/2001/XMLSchema" xmlns:xs="http://www.w3.org/2001/XMLSchema" xmlns:p="http://schemas.microsoft.com/office/2006/metadata/properties" xmlns:ns2="71be5492-1ca3-4dd5-8004-03e5aefe5d71" xmlns:ns3="2ed706d8-af32-49d6-b845-1dbab49adc61" targetNamespace="http://schemas.microsoft.com/office/2006/metadata/properties" ma:root="true" ma:fieldsID="b54e30726c6018d1f435283bc43e27c5" ns2:_="" ns3:_="">
    <xsd:import namespace="71be5492-1ca3-4dd5-8004-03e5aefe5d71"/>
    <xsd:import namespace="2ed706d8-af32-49d6-b845-1dbab49adc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5492-1ca3-4dd5-8004-03e5aefe5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706d8-af32-49d6-b845-1dbab49adc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8EA15B-EB8E-46D2-BC24-5F55CF11DF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5492-1ca3-4dd5-8004-03e5aefe5d71"/>
    <ds:schemaRef ds:uri="2ed706d8-af32-49d6-b845-1dbab49ad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21</TotalTime>
  <Pages>1</Pages>
  <Words>216</Words>
  <Characters>1255</Characters>
  <Application>Microsoft Office Word</Application>
  <DocSecurity>0</DocSecurity>
  <Lines>30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Stacy, Liza</cp:lastModifiedBy>
  <cp:revision>5</cp:revision>
  <cp:lastPrinted>2000-03-07T09:20:00Z</cp:lastPrinted>
  <dcterms:created xsi:type="dcterms:W3CDTF">2023-09-29T16:21:00Z</dcterms:created>
  <dcterms:modified xsi:type="dcterms:W3CDTF">2023-12-15T00:08:00Z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0x010100916846146ABEEF43AC64B0448B619291</vt:lpwstr>
  </property>
  <property fmtid="{D5CDD505-2E9C-101B-9397-08002B2CF9AE}" pid="32" name="GrammarlyDocumentId">
    <vt:lpwstr>f2923c7627d14d28db3cc77340212353390118cf9733b4a994e423ff590e6a49</vt:lpwstr>
  </property>
</Properties>
</file>