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985AA2" w14:textId="4AE79DAA" w:rsidR="00B4427C" w:rsidRDefault="003710CE" w:rsidP="00177D33">
      <w:pPr>
        <w:pStyle w:val="Heading1"/>
      </w:pPr>
      <w:r>
        <w:t>Public Outreach Documentation Summary</w:t>
      </w:r>
    </w:p>
    <w:p w14:paraId="32985C60" w14:textId="2D5E7324" w:rsidR="003710CE" w:rsidRPr="003710CE" w:rsidRDefault="003710CE" w:rsidP="003710CE">
      <w:pPr>
        <w:spacing w:before="240"/>
        <w:jc w:val="center"/>
        <w:textAlignment w:val="baseline"/>
      </w:pPr>
      <w:r w:rsidRPr="003710CE">
        <w:t>[</w:t>
      </w:r>
      <w:r>
        <w:t>DATE]</w:t>
      </w:r>
    </w:p>
    <w:p w14:paraId="78AAB505" w14:textId="1A5980B8" w:rsidR="00193C3F" w:rsidRDefault="003710CE" w:rsidP="003710CE">
      <w:pPr>
        <w:pStyle w:val="Heading3"/>
      </w:pPr>
      <w:r>
        <w:t>Study Overview</w:t>
      </w:r>
    </w:p>
    <w:p w14:paraId="76ABC917" w14:textId="46E1E489" w:rsidR="003710CE" w:rsidRDefault="003E47CC" w:rsidP="003710CE">
      <w:pPr>
        <w:pStyle w:val="BodyText"/>
      </w:pPr>
      <w:r w:rsidRPr="003E47CC">
        <w:t xml:space="preserve">Provide a brief overview of the </w:t>
      </w:r>
      <w:r>
        <w:t xml:space="preserve">study </w:t>
      </w:r>
      <w:r w:rsidRPr="003E47CC">
        <w:t>and key facts</w:t>
      </w:r>
    </w:p>
    <w:p w14:paraId="62F325E1" w14:textId="50FA42D3" w:rsidR="003710CE" w:rsidRDefault="003710CE" w:rsidP="003710CE">
      <w:pPr>
        <w:pStyle w:val="Heading3"/>
      </w:pPr>
      <w:r>
        <w:t>Purpose of the Public Engagement</w:t>
      </w:r>
    </w:p>
    <w:p w14:paraId="25011995" w14:textId="29569386" w:rsidR="003710CE" w:rsidRDefault="005F316B" w:rsidP="003710CE">
      <w:pPr>
        <w:pStyle w:val="BodyText"/>
      </w:pPr>
      <w:r>
        <w:t xml:space="preserve">Detail why the public was engaged as part of this study and include </w:t>
      </w:r>
      <w:r w:rsidR="00AD7DEF">
        <w:t>dates engagement occurred</w:t>
      </w:r>
    </w:p>
    <w:p w14:paraId="7AA7D507" w14:textId="10DFE674" w:rsidR="003710CE" w:rsidRDefault="003710CE" w:rsidP="003710CE">
      <w:pPr>
        <w:pStyle w:val="Heading3"/>
      </w:pPr>
      <w:r>
        <w:t>Outreach and Advertisement</w:t>
      </w:r>
    </w:p>
    <w:p w14:paraId="13A45F83" w14:textId="328636C0" w:rsidR="003710CE" w:rsidRDefault="00AD7DEF" w:rsidP="003710CE">
      <w:pPr>
        <w:pStyle w:val="BodyText"/>
      </w:pPr>
      <w:r>
        <w:t>Provide a summary of the outreach efforts including outreach type (e.g. public information meetings, media alert, INDOT press release) and corresponding dates</w:t>
      </w:r>
    </w:p>
    <w:p w14:paraId="434A61DF" w14:textId="4D618D49" w:rsidR="003710CE" w:rsidRDefault="003710CE" w:rsidP="003710CE">
      <w:pPr>
        <w:pStyle w:val="Heading3"/>
      </w:pPr>
      <w:r>
        <w:t>Stakeholder Advisory Committee</w:t>
      </w:r>
    </w:p>
    <w:p w14:paraId="17997D35" w14:textId="2C947E0E" w:rsidR="003710CE" w:rsidRDefault="000C2840" w:rsidP="003710CE">
      <w:pPr>
        <w:pStyle w:val="BodyText"/>
      </w:pPr>
      <w:r>
        <w:t>If established, provide details on the Stakeholder Advisory Committee’s purpose, members, meetings that occurred &amp; their</w:t>
      </w:r>
      <w:r w:rsidR="006D63F5" w:rsidRPr="006D63F5">
        <w:t xml:space="preserve"> </w:t>
      </w:r>
      <w:r w:rsidR="006D63F5">
        <w:t>intent</w:t>
      </w:r>
      <w:r>
        <w:t>, and include any meeting materials / summaries as an Appendix to this document</w:t>
      </w:r>
    </w:p>
    <w:p w14:paraId="400907C9" w14:textId="6B52AF21" w:rsidR="003710CE" w:rsidRDefault="003710CE" w:rsidP="003710CE">
      <w:pPr>
        <w:pStyle w:val="Heading3"/>
      </w:pPr>
      <w:r>
        <w:t>Project Presentations</w:t>
      </w:r>
    </w:p>
    <w:p w14:paraId="357C8E0D" w14:textId="64FB1C98" w:rsidR="003710CE" w:rsidRDefault="000C2840" w:rsidP="003710CE">
      <w:pPr>
        <w:pStyle w:val="BodyText"/>
      </w:pPr>
      <w:r>
        <w:t xml:space="preserve">If any project presentations </w:t>
      </w:r>
      <w:r w:rsidR="00A87DBF">
        <w:t xml:space="preserve">occurred, provide the meeting name, its date, and purpose. Include any </w:t>
      </w:r>
      <w:r w:rsidR="00A87DBF" w:rsidRPr="00A87DBF">
        <w:t>meeting materials / summaries as an Appendix to this document</w:t>
      </w:r>
    </w:p>
    <w:p w14:paraId="47DE8861" w14:textId="6CED9B4F" w:rsidR="003710CE" w:rsidRDefault="003710CE" w:rsidP="003710CE">
      <w:pPr>
        <w:pStyle w:val="Heading3"/>
      </w:pPr>
      <w:r>
        <w:t>Agency Coordination</w:t>
      </w:r>
    </w:p>
    <w:p w14:paraId="3F22B9FE" w14:textId="0E5CBDEA" w:rsidR="003710CE" w:rsidRDefault="00A01DB4" w:rsidP="003710CE">
      <w:pPr>
        <w:pStyle w:val="BodyText"/>
      </w:pPr>
      <w:r>
        <w:t xml:space="preserve">If any coordination meetings were held (e.g. with resource agencies, cultural resource stakeholders, federally recognized Tribes), </w:t>
      </w:r>
      <w:r w:rsidRPr="00A01DB4">
        <w:t>provide the meeting name, its date, and purpose. Include any meeting materials / summaries as an Appendix to this document</w:t>
      </w:r>
    </w:p>
    <w:p w14:paraId="3BD3E585" w14:textId="26BC01E3" w:rsidR="003710CE" w:rsidRDefault="003710CE" w:rsidP="003710CE">
      <w:pPr>
        <w:pStyle w:val="Heading3"/>
      </w:pPr>
      <w:r>
        <w:t>Public Information Meeting Format</w:t>
      </w:r>
    </w:p>
    <w:p w14:paraId="4B18E8E5" w14:textId="5ED738E9" w:rsidR="003710CE" w:rsidRDefault="00A01DB4" w:rsidP="003710CE">
      <w:pPr>
        <w:pStyle w:val="BodyText"/>
      </w:pPr>
      <w:r>
        <w:t>Provide dates and locations (if it was held virtually, please note it as such) the public information meetings</w:t>
      </w:r>
      <w:r w:rsidR="00972D07">
        <w:t xml:space="preserve"> took place as well as a detailed overview of the meeting delivery format, its agenda topics, </w:t>
      </w:r>
      <w:r w:rsidR="0040733E">
        <w:t>key questions / feedback gathered, and</w:t>
      </w:r>
      <w:r w:rsidR="00DC56BD">
        <w:t xml:space="preserve"> any other pertinent information to </w:t>
      </w:r>
      <w:r w:rsidR="006D63F5">
        <w:t xml:space="preserve">include (e.g. meeting materials) </w:t>
      </w:r>
      <w:r w:rsidR="00DC56BD">
        <w:t>as part of the Appendix</w:t>
      </w:r>
    </w:p>
    <w:p w14:paraId="227138C6" w14:textId="6AE6D6B1" w:rsidR="003710CE" w:rsidRDefault="003710CE" w:rsidP="003710CE">
      <w:pPr>
        <w:pStyle w:val="Heading3"/>
      </w:pPr>
      <w:r>
        <w:t>Public Meeting Attendance</w:t>
      </w:r>
    </w:p>
    <w:p w14:paraId="6C9BD47A" w14:textId="22DC70AA" w:rsidR="003710CE" w:rsidRDefault="003E47CC" w:rsidP="003710CE">
      <w:pPr>
        <w:pStyle w:val="BodyText"/>
      </w:pPr>
      <w:r>
        <w:t>Summarize public meeting attendees including total participants and key demographics (e.g., residents, business owners, community organizations)</w:t>
      </w:r>
    </w:p>
    <w:p w14:paraId="670021B9" w14:textId="70C9D28D" w:rsidR="003710CE" w:rsidRDefault="003710CE" w:rsidP="003710CE">
      <w:pPr>
        <w:pStyle w:val="Heading3"/>
      </w:pPr>
      <w:r>
        <w:lastRenderedPageBreak/>
        <w:t>Comment Summary</w:t>
      </w:r>
    </w:p>
    <w:p w14:paraId="35423DFC" w14:textId="7A7CF7E0" w:rsidR="003710CE" w:rsidRDefault="003E47CC" w:rsidP="003710CE">
      <w:pPr>
        <w:pStyle w:val="BodyText"/>
      </w:pPr>
      <w:r>
        <w:t>Provide a summary of the comments received as part of the outreach</w:t>
      </w:r>
      <w:r w:rsidR="006D63F5">
        <w:t xml:space="preserve"> efforts</w:t>
      </w:r>
    </w:p>
    <w:p w14:paraId="755BEDF3" w14:textId="6518BE8F" w:rsidR="00FD75FE" w:rsidRDefault="00FD75FE" w:rsidP="00FD75FE">
      <w:pPr>
        <w:pStyle w:val="AppendixHeading"/>
      </w:pPr>
      <w:r>
        <w:lastRenderedPageBreak/>
        <w:t>Appendix</w:t>
      </w:r>
    </w:p>
    <w:p w14:paraId="1E823948" w14:textId="67E2122E" w:rsidR="002D030B" w:rsidRDefault="00BB3002" w:rsidP="002D030B">
      <w:pPr>
        <w:pStyle w:val="BodyText"/>
      </w:pPr>
      <w:r>
        <w:t>[</w:t>
      </w:r>
      <w:r w:rsidR="002D030B" w:rsidRPr="00BB3002">
        <w:rPr>
          <w:i/>
          <w:iCs/>
        </w:rPr>
        <w:t xml:space="preserve">The appendices </w:t>
      </w:r>
      <w:r w:rsidR="002646E7" w:rsidRPr="00BB3002">
        <w:rPr>
          <w:i/>
          <w:iCs/>
        </w:rPr>
        <w:t xml:space="preserve">shared below </w:t>
      </w:r>
      <w:r w:rsidR="002D030B" w:rsidRPr="00BB3002">
        <w:rPr>
          <w:i/>
          <w:iCs/>
        </w:rPr>
        <w:t xml:space="preserve">are exemplary. This section should be updated to reflect the appropriate supplementary information for </w:t>
      </w:r>
      <w:r w:rsidR="007D0993">
        <w:rPr>
          <w:i/>
          <w:iCs/>
        </w:rPr>
        <w:t>each</w:t>
      </w:r>
      <w:r w:rsidR="002D030B" w:rsidRPr="00BB3002">
        <w:rPr>
          <w:i/>
          <w:iCs/>
        </w:rPr>
        <w:t xml:space="preserve"> respective </w:t>
      </w:r>
      <w:r w:rsidR="002D030B" w:rsidRPr="00BB3002">
        <w:rPr>
          <w:i/>
          <w:iCs/>
        </w:rPr>
        <w:t>Public Outreach</w:t>
      </w:r>
      <w:r w:rsidR="00025C0E" w:rsidRPr="00BB3002">
        <w:rPr>
          <w:i/>
          <w:iCs/>
        </w:rPr>
        <w:t xml:space="preserve"> event</w:t>
      </w:r>
      <w:r w:rsidR="002D030B">
        <w:t>.</w:t>
      </w:r>
      <w:r>
        <w:t>]</w:t>
      </w:r>
    </w:p>
    <w:p w14:paraId="10A4C162" w14:textId="30BD9C73" w:rsidR="00C56530" w:rsidRDefault="00C56530" w:rsidP="00C56530">
      <w:pPr>
        <w:pStyle w:val="Heading3"/>
      </w:pPr>
      <w:r>
        <w:t xml:space="preserve">Appendix A: </w:t>
      </w:r>
      <w:r w:rsidR="00EC4D5D">
        <w:t>INDOT Media Alert</w:t>
      </w:r>
    </w:p>
    <w:p w14:paraId="64C0B91F" w14:textId="555DE62D" w:rsidR="00EC4D5D" w:rsidRDefault="00EC4D5D" w:rsidP="00EC4D5D">
      <w:pPr>
        <w:pStyle w:val="BodyText"/>
      </w:pPr>
      <w:r>
        <w:rPr>
          <w:noProof/>
        </w:rPr>
        <w:drawing>
          <wp:anchor distT="0" distB="0" distL="0" distR="0" simplePos="0" relativeHeight="251659264" behindDoc="1" locked="0" layoutInCell="1" allowOverlap="1" wp14:anchorId="4BB9ED48" wp14:editId="3A6C950F">
            <wp:simplePos x="0" y="0"/>
            <wp:positionH relativeFrom="page">
              <wp:posOffset>895350</wp:posOffset>
            </wp:positionH>
            <wp:positionV relativeFrom="paragraph">
              <wp:posOffset>102870</wp:posOffset>
            </wp:positionV>
            <wp:extent cx="4845050" cy="6294120"/>
            <wp:effectExtent l="0" t="0" r="0" b="0"/>
            <wp:wrapTight wrapText="bothSides">
              <wp:wrapPolygon edited="0">
                <wp:start x="0" y="0"/>
                <wp:lineTo x="0" y="21508"/>
                <wp:lineTo x="21487" y="21508"/>
                <wp:lineTo x="21487" y="0"/>
                <wp:lineTo x="0" y="0"/>
              </wp:wrapPolygon>
            </wp:wrapTight>
            <wp:docPr id="1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jpeg"/>
                    <pic:cNvPicPr/>
                  </pic:nvPicPr>
                  <pic:blipFill>
                    <a:blip r:embed="rId11" cstate="print"/>
                    <a:stretch>
                      <a:fillRect/>
                    </a:stretch>
                  </pic:blipFill>
                  <pic:spPr>
                    <a:xfrm>
                      <a:off x="0" y="0"/>
                      <a:ext cx="4845050" cy="6294120"/>
                    </a:xfrm>
                    <a:prstGeom prst="rect">
                      <a:avLst/>
                    </a:prstGeom>
                  </pic:spPr>
                </pic:pic>
              </a:graphicData>
            </a:graphic>
            <wp14:sizeRelH relativeFrom="margin">
              <wp14:pctWidth>0</wp14:pctWidth>
            </wp14:sizeRelH>
            <wp14:sizeRelV relativeFrom="margin">
              <wp14:pctHeight>0</wp14:pctHeight>
            </wp14:sizeRelV>
          </wp:anchor>
        </w:drawing>
      </w:r>
    </w:p>
    <w:p w14:paraId="03B01719" w14:textId="77777777" w:rsidR="00EC4D5D" w:rsidRDefault="00EC4D5D" w:rsidP="00EC4D5D">
      <w:pPr>
        <w:pStyle w:val="BodyText"/>
      </w:pPr>
    </w:p>
    <w:p w14:paraId="60AC7848" w14:textId="77777777" w:rsidR="00EC4D5D" w:rsidRDefault="00EC4D5D" w:rsidP="00EC4D5D">
      <w:pPr>
        <w:pStyle w:val="BodyText"/>
      </w:pPr>
    </w:p>
    <w:p w14:paraId="11C26078" w14:textId="77777777" w:rsidR="00EC4D5D" w:rsidRDefault="00EC4D5D" w:rsidP="00EC4D5D">
      <w:pPr>
        <w:pStyle w:val="BodyText"/>
      </w:pPr>
    </w:p>
    <w:p w14:paraId="5E155BC9" w14:textId="77777777" w:rsidR="00EC4D5D" w:rsidRDefault="00EC4D5D" w:rsidP="00EC4D5D">
      <w:pPr>
        <w:pStyle w:val="BodyText"/>
      </w:pPr>
    </w:p>
    <w:p w14:paraId="1F56FB42" w14:textId="77777777" w:rsidR="00EC4D5D" w:rsidRDefault="00EC4D5D" w:rsidP="00EC4D5D">
      <w:pPr>
        <w:pStyle w:val="BodyText"/>
      </w:pPr>
    </w:p>
    <w:p w14:paraId="02E2261E" w14:textId="77777777" w:rsidR="00EC4D5D" w:rsidRDefault="00EC4D5D" w:rsidP="00EC4D5D">
      <w:pPr>
        <w:pStyle w:val="BodyText"/>
      </w:pPr>
    </w:p>
    <w:p w14:paraId="18F5948D" w14:textId="77777777" w:rsidR="00EC4D5D" w:rsidRDefault="00EC4D5D" w:rsidP="00EC4D5D">
      <w:pPr>
        <w:pStyle w:val="BodyText"/>
      </w:pPr>
    </w:p>
    <w:p w14:paraId="626E365B" w14:textId="77777777" w:rsidR="00EC4D5D" w:rsidRDefault="00EC4D5D" w:rsidP="00EC4D5D">
      <w:pPr>
        <w:pStyle w:val="BodyText"/>
      </w:pPr>
    </w:p>
    <w:p w14:paraId="49124D96" w14:textId="77777777" w:rsidR="00EC4D5D" w:rsidRDefault="00EC4D5D" w:rsidP="00EC4D5D">
      <w:pPr>
        <w:pStyle w:val="BodyText"/>
      </w:pPr>
    </w:p>
    <w:p w14:paraId="53414833" w14:textId="77777777" w:rsidR="00EC4D5D" w:rsidRDefault="00EC4D5D" w:rsidP="00EC4D5D">
      <w:pPr>
        <w:pStyle w:val="BodyText"/>
      </w:pPr>
    </w:p>
    <w:p w14:paraId="1D4799EA" w14:textId="77777777" w:rsidR="00EC4D5D" w:rsidRDefault="00EC4D5D" w:rsidP="00EC4D5D">
      <w:pPr>
        <w:pStyle w:val="BodyText"/>
      </w:pPr>
    </w:p>
    <w:p w14:paraId="486024E9" w14:textId="77777777" w:rsidR="00EC4D5D" w:rsidRDefault="00EC4D5D" w:rsidP="00EC4D5D">
      <w:pPr>
        <w:pStyle w:val="BodyText"/>
      </w:pPr>
    </w:p>
    <w:p w14:paraId="1AC52229" w14:textId="77777777" w:rsidR="00EC4D5D" w:rsidRDefault="00EC4D5D" w:rsidP="00EC4D5D">
      <w:pPr>
        <w:pStyle w:val="BodyText"/>
      </w:pPr>
    </w:p>
    <w:p w14:paraId="0BEFA582" w14:textId="77777777" w:rsidR="00EC4D5D" w:rsidRDefault="00EC4D5D" w:rsidP="00EC4D5D">
      <w:pPr>
        <w:pStyle w:val="BodyText"/>
      </w:pPr>
    </w:p>
    <w:p w14:paraId="00CE23AC" w14:textId="77777777" w:rsidR="00EC4D5D" w:rsidRDefault="00EC4D5D" w:rsidP="00EC4D5D">
      <w:pPr>
        <w:pStyle w:val="BodyText"/>
      </w:pPr>
    </w:p>
    <w:p w14:paraId="00877477" w14:textId="77777777" w:rsidR="00EC4D5D" w:rsidRDefault="00EC4D5D" w:rsidP="00EC4D5D">
      <w:pPr>
        <w:pStyle w:val="BodyText"/>
      </w:pPr>
    </w:p>
    <w:p w14:paraId="7CC404E3" w14:textId="77777777" w:rsidR="00EC4D5D" w:rsidRDefault="00EC4D5D" w:rsidP="00EC4D5D">
      <w:pPr>
        <w:pStyle w:val="BodyText"/>
      </w:pPr>
    </w:p>
    <w:p w14:paraId="74EB9CBC" w14:textId="77777777" w:rsidR="00EC4D5D" w:rsidRDefault="00EC4D5D" w:rsidP="00EC4D5D">
      <w:pPr>
        <w:pStyle w:val="BodyText"/>
      </w:pPr>
    </w:p>
    <w:p w14:paraId="3E843484" w14:textId="77777777" w:rsidR="00EC4D5D" w:rsidRDefault="00EC4D5D" w:rsidP="00EC4D5D">
      <w:pPr>
        <w:pStyle w:val="BodyText"/>
      </w:pPr>
    </w:p>
    <w:p w14:paraId="4A4C6F0A" w14:textId="77777777" w:rsidR="00EC4D5D" w:rsidRDefault="00EC4D5D" w:rsidP="00EC4D5D">
      <w:pPr>
        <w:pStyle w:val="BodyText"/>
      </w:pPr>
    </w:p>
    <w:p w14:paraId="215208DE" w14:textId="77777777" w:rsidR="00EC4D5D" w:rsidRDefault="00EC4D5D" w:rsidP="00EC4D5D">
      <w:pPr>
        <w:pStyle w:val="BodyText"/>
      </w:pPr>
    </w:p>
    <w:p w14:paraId="1723E4C7" w14:textId="77777777" w:rsidR="00EC4D5D" w:rsidRDefault="00EC4D5D" w:rsidP="00EC4D5D">
      <w:pPr>
        <w:pStyle w:val="BodyText"/>
      </w:pPr>
    </w:p>
    <w:p w14:paraId="12A0E439" w14:textId="042DBBD0" w:rsidR="008F0C33" w:rsidRDefault="00EC4D5D" w:rsidP="008F0C33">
      <w:pPr>
        <w:pStyle w:val="Heading3"/>
      </w:pPr>
      <w:r>
        <w:lastRenderedPageBreak/>
        <w:t xml:space="preserve">Appendix </w:t>
      </w:r>
      <w:r>
        <w:t>B</w:t>
      </w:r>
      <w:r>
        <w:t xml:space="preserve">: </w:t>
      </w:r>
      <w:r w:rsidR="0097654A">
        <w:t>Social Media Posts</w:t>
      </w:r>
    </w:p>
    <w:p w14:paraId="698AD4A1" w14:textId="39A32205" w:rsidR="008F0C33" w:rsidRDefault="008F0C33">
      <w:pPr>
        <w:rPr>
          <w:b/>
          <w:color w:val="00338D"/>
          <w:sz w:val="24"/>
          <w:szCs w:val="20"/>
        </w:rPr>
      </w:pPr>
      <w:r>
        <w:rPr>
          <w:noProof/>
        </w:rPr>
        <mc:AlternateContent>
          <mc:Choice Requires="wps">
            <w:drawing>
              <wp:anchor distT="45720" distB="45720" distL="114300" distR="114300" simplePos="0" relativeHeight="251664384" behindDoc="0" locked="0" layoutInCell="1" allowOverlap="1" wp14:anchorId="41380610" wp14:editId="1E315426">
                <wp:simplePos x="0" y="0"/>
                <wp:positionH relativeFrom="column">
                  <wp:posOffset>4176395</wp:posOffset>
                </wp:positionH>
                <wp:positionV relativeFrom="paragraph">
                  <wp:posOffset>293370</wp:posOffset>
                </wp:positionV>
                <wp:extent cx="952500" cy="247650"/>
                <wp:effectExtent l="0" t="0" r="0" b="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247650"/>
                        </a:xfrm>
                        <a:prstGeom prst="rect">
                          <a:avLst/>
                        </a:prstGeom>
                        <a:solidFill>
                          <a:srgbClr val="FFFFFF"/>
                        </a:solidFill>
                        <a:ln w="9525">
                          <a:noFill/>
                          <a:miter lim="800000"/>
                          <a:headEnd/>
                          <a:tailEnd/>
                        </a:ln>
                      </wps:spPr>
                      <wps:txbx>
                        <w:txbxContent>
                          <w:p w14:paraId="095513CE" w14:textId="7968D85F" w:rsidR="00047467" w:rsidRPr="008B1E55" w:rsidRDefault="00047467" w:rsidP="00455F25">
                            <w:pPr>
                              <w:jc w:val="center"/>
                              <w:rPr>
                                <w:sz w:val="18"/>
                                <w:szCs w:val="18"/>
                              </w:rPr>
                            </w:pPr>
                            <w:r>
                              <w:rPr>
                                <w:sz w:val="18"/>
                                <w:szCs w:val="18"/>
                              </w:rPr>
                              <w:t>May 1</w:t>
                            </w:r>
                            <w:r w:rsidR="003C6D4B">
                              <w:rPr>
                                <w:sz w:val="18"/>
                                <w:szCs w:val="18"/>
                              </w:rPr>
                              <w:t>7</w:t>
                            </w:r>
                            <w:r>
                              <w:rPr>
                                <w:sz w:val="18"/>
                                <w:szCs w:val="18"/>
                              </w:rPr>
                              <w:t>,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380610" id="_x0000_t202" coordsize="21600,21600" o:spt="202" path="m,l,21600r21600,l21600,xe">
                <v:stroke joinstyle="miter"/>
                <v:path gradientshapeok="t" o:connecttype="rect"/>
              </v:shapetype>
              <v:shape id="Text Box 2" o:spid="_x0000_s1026" type="#_x0000_t202" style="position:absolute;margin-left:328.85pt;margin-top:23.1pt;width:75pt;height:19.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" stroked="f">
                <v:textbox>
                  <w:txbxContent>
                    <w:p w14:paraId="095513CE" w14:textId="7968D85F" w:rsidR="00047467" w:rsidRPr="008B1E55" w:rsidRDefault="00047467" w:rsidP="00455F25">
                      <w:pPr>
                        <w:jc w:val="center"/>
                        <w:rPr>
                          <w:sz w:val="18"/>
                          <w:szCs w:val="18"/>
                        </w:rPr>
                      </w:pPr>
                      <w:r>
                        <w:rPr>
                          <w:sz w:val="18"/>
                          <w:szCs w:val="18"/>
                        </w:rPr>
                        <w:t>May 1</w:t>
                      </w:r>
                      <w:r w:rsidR="003C6D4B">
                        <w:rPr>
                          <w:sz w:val="18"/>
                          <w:szCs w:val="18"/>
                        </w:rPr>
                        <w:t>7</w:t>
                      </w:r>
                      <w:r>
                        <w:rPr>
                          <w:sz w:val="18"/>
                          <w:szCs w:val="18"/>
                        </w:rPr>
                        <w:t>, 2023</w:t>
                      </w:r>
                    </w:p>
                  </w:txbxContent>
                </v:textbox>
                <w10:wrap type="square"/>
              </v:shape>
            </w:pict>
          </mc:Fallback>
        </mc:AlternateContent>
      </w:r>
      <w:r>
        <w:rPr>
          <w:noProof/>
        </w:rPr>
        <mc:AlternateContent>
          <mc:Choice Requires="wps">
            <w:drawing>
              <wp:anchor distT="45720" distB="45720" distL="114300" distR="114300" simplePos="0" relativeHeight="251662336" behindDoc="0" locked="0" layoutInCell="1" allowOverlap="1" wp14:anchorId="4915B307" wp14:editId="4A51080F">
                <wp:simplePos x="0" y="0"/>
                <wp:positionH relativeFrom="column">
                  <wp:posOffset>588645</wp:posOffset>
                </wp:positionH>
                <wp:positionV relativeFrom="paragraph">
                  <wp:posOffset>293370</wp:posOffset>
                </wp:positionV>
                <wp:extent cx="952500" cy="2476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247650"/>
                        </a:xfrm>
                        <a:prstGeom prst="rect">
                          <a:avLst/>
                        </a:prstGeom>
                        <a:solidFill>
                          <a:srgbClr val="FFFFFF"/>
                        </a:solidFill>
                        <a:ln w="9525">
                          <a:noFill/>
                          <a:miter lim="800000"/>
                          <a:headEnd/>
                          <a:tailEnd/>
                        </a:ln>
                      </wps:spPr>
                      <wps:txbx>
                        <w:txbxContent>
                          <w:p w14:paraId="0BA4F200" w14:textId="7DB8EFB0" w:rsidR="00F80DFA" w:rsidRPr="008B1E55" w:rsidRDefault="008B1E55" w:rsidP="00455F25">
                            <w:pPr>
                              <w:jc w:val="center"/>
                              <w:rPr>
                                <w:sz w:val="18"/>
                                <w:szCs w:val="18"/>
                              </w:rPr>
                            </w:pPr>
                            <w:r>
                              <w:rPr>
                                <w:sz w:val="18"/>
                                <w:szCs w:val="18"/>
                              </w:rPr>
                              <w:t>M</w:t>
                            </w:r>
                            <w:r w:rsidR="00047467">
                              <w:rPr>
                                <w:sz w:val="18"/>
                                <w:szCs w:val="18"/>
                              </w:rPr>
                              <w:t>ay 12,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15B307" id="_x0000_s1027" type="#_x0000_t202" style="position:absolute;margin-left:46.35pt;margin-top:23.1pt;width:75pt;height:19.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" stroked="f">
                <v:textbox>
                  <w:txbxContent>
                    <w:p w14:paraId="0BA4F200" w14:textId="7DB8EFB0" w:rsidR="00F80DFA" w:rsidRPr="008B1E55" w:rsidRDefault="008B1E55" w:rsidP="00455F25">
                      <w:pPr>
                        <w:jc w:val="center"/>
                        <w:rPr>
                          <w:sz w:val="18"/>
                          <w:szCs w:val="18"/>
                        </w:rPr>
                      </w:pPr>
                      <w:r>
                        <w:rPr>
                          <w:sz w:val="18"/>
                          <w:szCs w:val="18"/>
                        </w:rPr>
                        <w:t>M</w:t>
                      </w:r>
                      <w:r w:rsidR="00047467">
                        <w:rPr>
                          <w:sz w:val="18"/>
                          <w:szCs w:val="18"/>
                        </w:rPr>
                        <w:t>ay 12, 2023</w:t>
                      </w:r>
                    </w:p>
                  </w:txbxContent>
                </v:textbox>
                <w10:wrap type="square"/>
              </v:shape>
            </w:pict>
          </mc:Fallback>
        </mc:AlternateContent>
      </w:r>
      <w:r>
        <w:rPr>
          <w:noProof/>
        </w:rPr>
        <mc:AlternateContent>
          <mc:Choice Requires="wpg">
            <w:drawing>
              <wp:anchor distT="0" distB="0" distL="114300" distR="114300" simplePos="0" relativeHeight="251660288" behindDoc="1" locked="0" layoutInCell="1" allowOverlap="1" wp14:anchorId="4AD97281" wp14:editId="666379B0">
                <wp:simplePos x="0" y="0"/>
                <wp:positionH relativeFrom="page">
                  <wp:posOffset>428625</wp:posOffset>
                </wp:positionH>
                <wp:positionV relativeFrom="paragraph">
                  <wp:posOffset>475615</wp:posOffset>
                </wp:positionV>
                <wp:extent cx="6848475" cy="5133975"/>
                <wp:effectExtent l="0" t="0" r="0"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8475" cy="5133975"/>
                          <a:chOff x="735" y="281"/>
                          <a:chExt cx="10785" cy="8085"/>
                        </a:xfrm>
                      </wpg:grpSpPr>
                      <pic:pic xmlns:pic="http://schemas.openxmlformats.org/drawingml/2006/picture">
                        <pic:nvPicPr>
                          <pic:cNvPr id="33"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35" y="280"/>
                            <a:ext cx="5250" cy="8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060" y="599"/>
                            <a:ext cx="4320" cy="7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Pictur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000" y="280"/>
                            <a:ext cx="5520" cy="8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Picture 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330" y="599"/>
                            <a:ext cx="4608" cy="7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2C5B7B0" id="Group 32" o:spid="_x0000_s1026" style="position:absolute;margin-left:33.75pt;margin-top:37.45pt;width:539.25pt;height:404.25pt;z-index:-251656192;mso-position-horizontal-relative:page" coordorigin="735,281" coordsize="10785,808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left:735;top:280;width:5250;height:8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">
                  <v:imagedata r:id="rId16" o:title=""/>
                </v:shape>
                <v:shape id="Picture 24" o:spid="_x0000_s1028" type="#_x0000_t75" style="position:absolute;left:1060;top:599;width:4320;height:7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">
                  <v:imagedata r:id="rId17" o:title=""/>
                </v:shape>
                <v:shape id="Picture 25" o:spid="_x0000_s1029" type="#_x0000_t75" style="position:absolute;left:6000;top:280;width:5520;height:8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">
                  <v:imagedata r:id="rId18" o:title=""/>
                </v:shape>
                <v:shape id="Picture 26" o:spid="_x0000_s1030" type="#_x0000_t75" style="position:absolute;left:6330;top:599;width:4608;height:7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">
                  <v:imagedata r:id="rId19" o:title=""/>
                </v:shape>
                <w10:wrap anchorx="page"/>
              </v:group>
            </w:pict>
          </mc:Fallback>
        </mc:AlternateContent>
      </w:r>
      <w:r>
        <w:br w:type="page"/>
      </w:r>
    </w:p>
    <w:p w14:paraId="6E9FD14F" w14:textId="57BCF3C1" w:rsidR="008F0C33" w:rsidRPr="008F0C33" w:rsidRDefault="008F0C33" w:rsidP="008F0C33">
      <w:pPr>
        <w:pStyle w:val="Heading3"/>
      </w:pPr>
      <w:r>
        <w:lastRenderedPageBreak/>
        <w:t xml:space="preserve">Appendix </w:t>
      </w:r>
      <w:r>
        <w:t>C</w:t>
      </w:r>
      <w:r>
        <w:t xml:space="preserve">: </w:t>
      </w:r>
      <w:r w:rsidR="00144519">
        <w:t>E-mail Blasts</w:t>
      </w:r>
    </w:p>
    <w:p w14:paraId="0568B26C" w14:textId="77777777" w:rsidR="00BB3002" w:rsidRPr="00BB3002" w:rsidRDefault="00BB3002" w:rsidP="00BB3002">
      <w:pPr>
        <w:pStyle w:val="BodyText"/>
        <w:rPr>
          <w:bCs/>
        </w:rPr>
      </w:pPr>
      <w:r w:rsidRPr="00BB3002">
        <w:rPr>
          <w:bCs/>
        </w:rPr>
        <w:t>June 23, 2023</w:t>
      </w:r>
    </w:p>
    <w:p w14:paraId="3FFC2D92" w14:textId="75F53805" w:rsidR="00BB3002" w:rsidRDefault="00BB3002" w:rsidP="00BB3002">
      <w:pPr>
        <w:pStyle w:val="BodyText"/>
        <w:rPr>
          <w:bCs/>
        </w:rPr>
      </w:pPr>
      <w:r w:rsidRPr="00BB3002">
        <w:drawing>
          <wp:anchor distT="0" distB="0" distL="0" distR="0" simplePos="0" relativeHeight="251666432" behindDoc="0" locked="0" layoutInCell="1" allowOverlap="1" wp14:anchorId="626A25A9" wp14:editId="2AB6D0A2">
            <wp:simplePos x="0" y="0"/>
            <wp:positionH relativeFrom="page">
              <wp:posOffset>1031240</wp:posOffset>
            </wp:positionH>
            <wp:positionV relativeFrom="paragraph">
              <wp:posOffset>383540</wp:posOffset>
            </wp:positionV>
            <wp:extent cx="5023065" cy="795527"/>
            <wp:effectExtent l="0" t="0" r="0" b="0"/>
            <wp:wrapTopAndBottom/>
            <wp:docPr id="5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2.png"/>
                    <pic:cNvPicPr/>
                  </pic:nvPicPr>
                  <pic:blipFill>
                    <a:blip r:embed="rId20" cstate="print"/>
                    <a:stretch>
                      <a:fillRect/>
                    </a:stretch>
                  </pic:blipFill>
                  <pic:spPr>
                    <a:xfrm>
                      <a:off x="0" y="0"/>
                      <a:ext cx="5023065" cy="795527"/>
                    </a:xfrm>
                    <a:prstGeom prst="rect">
                      <a:avLst/>
                    </a:prstGeom>
                  </pic:spPr>
                </pic:pic>
              </a:graphicData>
            </a:graphic>
          </wp:anchor>
        </w:drawing>
      </w:r>
      <w:r w:rsidRPr="00BB3002">
        <w:rPr>
          <w:bCs/>
        </w:rPr>
        <w:t xml:space="preserve">SUBJECT: </w:t>
      </w:r>
      <w:proofErr w:type="spellStart"/>
      <w:r w:rsidRPr="00BB3002">
        <w:rPr>
          <w:bCs/>
        </w:rPr>
        <w:t>ProPEL</w:t>
      </w:r>
      <w:proofErr w:type="spellEnd"/>
      <w:r w:rsidRPr="00BB3002">
        <w:rPr>
          <w:bCs/>
        </w:rPr>
        <w:t xml:space="preserve"> US 30 East Virtual Public Meeting Now Available</w:t>
      </w:r>
    </w:p>
    <w:p w14:paraId="11111FC9" w14:textId="77777777" w:rsidR="00BB3002" w:rsidRPr="00BB3002" w:rsidRDefault="00BB3002" w:rsidP="00BB3002">
      <w:pPr>
        <w:pStyle w:val="BodyText"/>
        <w:rPr>
          <w:bCs/>
        </w:rPr>
      </w:pPr>
    </w:p>
    <w:p w14:paraId="486D0B90" w14:textId="77777777" w:rsidR="00BB3002" w:rsidRPr="00BB3002" w:rsidRDefault="00BB3002" w:rsidP="00BB3002">
      <w:pPr>
        <w:pStyle w:val="BodyText"/>
      </w:pPr>
      <w:r w:rsidRPr="00BB3002">
        <w:t>Interact with our Virtual Public Information Meeting!</w:t>
      </w:r>
    </w:p>
    <w:p w14:paraId="247D5BAC" w14:textId="3D716A56" w:rsidR="00BB3002" w:rsidRPr="00BB3002" w:rsidRDefault="00BB3002" w:rsidP="00BB3002">
      <w:pPr>
        <w:pStyle w:val="BodyText"/>
      </w:pPr>
      <w:r w:rsidRPr="00BB3002">
        <w:t xml:space="preserve">The </w:t>
      </w:r>
      <w:proofErr w:type="spellStart"/>
      <w:r w:rsidRPr="00BB3002">
        <w:t>ProPEL</w:t>
      </w:r>
      <w:proofErr w:type="spellEnd"/>
      <w:r w:rsidRPr="00BB3002">
        <w:t xml:space="preserve"> US 30 East study team invites you to interact with our Virtual Public Meeting for the study’s draft Purpose and Need. Click on the link below and scroll through the VPIM to:</w:t>
      </w:r>
    </w:p>
    <w:p w14:paraId="7832A07C" w14:textId="248F82F6" w:rsidR="00BB3002" w:rsidRPr="00BB3002" w:rsidRDefault="00BB3002" w:rsidP="00BB3002">
      <w:pPr>
        <w:pStyle w:val="BodyText"/>
        <w:numPr>
          <w:ilvl w:val="0"/>
          <w:numId w:val="17"/>
        </w:numPr>
      </w:pPr>
      <w:r w:rsidRPr="00BB3002">
        <w:t xml:space="preserve">Watch our presentation </w:t>
      </w:r>
      <w:r w:rsidRPr="00BB3002">
        <w:t>from</w:t>
      </w:r>
      <w:r w:rsidRPr="00BB3002">
        <w:t xml:space="preserve"> the June 8 Public Information Meeting in New Haven</w:t>
      </w:r>
    </w:p>
    <w:p w14:paraId="4943AE6E" w14:textId="77777777" w:rsidR="00BB3002" w:rsidRPr="00BB3002" w:rsidRDefault="00BB3002" w:rsidP="00BB3002">
      <w:pPr>
        <w:pStyle w:val="BodyText"/>
        <w:numPr>
          <w:ilvl w:val="0"/>
          <w:numId w:val="17"/>
        </w:numPr>
      </w:pPr>
      <w:r w:rsidRPr="00BB3002">
        <w:t>Click through the draft Purpose and Need’s informational graphics, which were standing displays during the in-person Public Information Meetings</w:t>
      </w:r>
    </w:p>
    <w:p w14:paraId="448795B1" w14:textId="77777777" w:rsidR="00BB3002" w:rsidRPr="00BB3002" w:rsidRDefault="00BB3002" w:rsidP="00BB3002">
      <w:pPr>
        <w:pStyle w:val="BodyText"/>
        <w:numPr>
          <w:ilvl w:val="0"/>
          <w:numId w:val="17"/>
        </w:numPr>
      </w:pPr>
      <w:r w:rsidRPr="00BB3002">
        <w:t>Take a brief survey to provide us with your feedback on the draft Needs</w:t>
      </w:r>
    </w:p>
    <w:p w14:paraId="20867813" w14:textId="77777777" w:rsidR="00BB3002" w:rsidRPr="00BB3002" w:rsidRDefault="00BB3002" w:rsidP="00BB3002">
      <w:pPr>
        <w:pStyle w:val="BodyText"/>
        <w:numPr>
          <w:ilvl w:val="0"/>
          <w:numId w:val="17"/>
        </w:numPr>
      </w:pPr>
      <w:r w:rsidRPr="00BB3002">
        <w:t>Rank each need in order of importance to you</w:t>
      </w:r>
    </w:p>
    <w:p w14:paraId="61B94366" w14:textId="77777777" w:rsidR="00BB3002" w:rsidRPr="00BB3002" w:rsidRDefault="00BB3002" w:rsidP="00BB3002">
      <w:pPr>
        <w:pStyle w:val="BodyText"/>
        <w:numPr>
          <w:ilvl w:val="0"/>
          <w:numId w:val="17"/>
        </w:numPr>
      </w:pPr>
      <w:r w:rsidRPr="00BB3002">
        <w:t>Submit your comments on the draft Purpose and Need</w:t>
      </w:r>
      <w:r w:rsidRPr="00BB3002">
        <w:rPr>
          <w:u w:val="single"/>
        </w:rPr>
        <w:t xml:space="preserve"> Click here to experience the Virtual Public Meeting</w:t>
      </w:r>
      <w:r w:rsidRPr="00BB3002">
        <w:t>.</w:t>
      </w:r>
    </w:p>
    <w:p w14:paraId="1B5B795F" w14:textId="77777777" w:rsidR="00BB3002" w:rsidRPr="00BB3002" w:rsidRDefault="00BB3002" w:rsidP="00BB3002">
      <w:pPr>
        <w:pStyle w:val="BodyText"/>
      </w:pPr>
      <w:r w:rsidRPr="00BB3002">
        <w:t xml:space="preserve">The public comment period for the draft Purpose and Need goes through Monday, July 31, 2023. Remember, your feedback is a vital part of shaping the </w:t>
      </w:r>
      <w:proofErr w:type="spellStart"/>
      <w:r w:rsidRPr="00BB3002">
        <w:t>ProPEL</w:t>
      </w:r>
      <w:proofErr w:type="spellEnd"/>
      <w:r w:rsidRPr="00BB3002">
        <w:t xml:space="preserve"> US 30 East study.</w:t>
      </w:r>
    </w:p>
    <w:p w14:paraId="72DA53A7" w14:textId="28A6EF9F" w:rsidR="00BB3002" w:rsidRPr="00BB3002" w:rsidRDefault="00BB3002" w:rsidP="00BB3002">
      <w:pPr>
        <w:pStyle w:val="BodyText"/>
      </w:pPr>
      <w:r w:rsidRPr="00BB3002">
        <w:t xml:space="preserve">YOU can help us </w:t>
      </w:r>
      <w:proofErr w:type="spellStart"/>
      <w:r w:rsidRPr="00BB3002">
        <w:t>ProPEL</w:t>
      </w:r>
      <w:proofErr w:type="spellEnd"/>
      <w:r w:rsidRPr="00BB3002">
        <w:t xml:space="preserve"> Indiana forward!</w:t>
      </w:r>
    </w:p>
    <w:p w14:paraId="3CC81213" w14:textId="77777777" w:rsidR="00BB3002" w:rsidRPr="00BB3002" w:rsidRDefault="00BB3002" w:rsidP="00BB3002">
      <w:pPr>
        <w:pStyle w:val="BodyText"/>
      </w:pPr>
      <w:r w:rsidRPr="00BB3002">
        <w:t xml:space="preserve">The </w:t>
      </w:r>
      <w:proofErr w:type="spellStart"/>
      <w:r w:rsidRPr="00BB3002">
        <w:t>ProPEL</w:t>
      </w:r>
      <w:proofErr w:type="spellEnd"/>
      <w:r w:rsidRPr="00BB3002">
        <w:t xml:space="preserve"> US 30 East study team hosted two public information meetings earlier this month – on Thursday, June 8, in New Haven, and Tuesday, June 13, in Columbia City. More than 100 people attended them as our team presented the draft Purpose and Need for the Planning and Environment Linkage (PEL) study along US 30 in northern Indiana. Attendees also learned what feedback and insights we've heard so far </w:t>
      </w:r>
      <w:proofErr w:type="spellStart"/>
      <w:r w:rsidRPr="00BB3002">
        <w:t>f rom</w:t>
      </w:r>
      <w:proofErr w:type="spellEnd"/>
      <w:r w:rsidRPr="00BB3002">
        <w:t xml:space="preserve"> this diverse corridor community. In addition, we shared important data analysis that will continue to guide the study forward.</w:t>
      </w:r>
    </w:p>
    <w:p w14:paraId="7CFBD918" w14:textId="080A4671" w:rsidR="00EC4D5D" w:rsidRPr="00EC4D5D" w:rsidRDefault="00EC4D5D" w:rsidP="00EC4D5D">
      <w:pPr>
        <w:pStyle w:val="BodyText"/>
      </w:pPr>
    </w:p>
    <w:p w14:paraId="16704FEC" w14:textId="45993B13" w:rsidR="00C56530" w:rsidRPr="002D030B" w:rsidRDefault="00C56530" w:rsidP="002D030B">
      <w:pPr>
        <w:pStyle w:val="BodyText"/>
      </w:pPr>
    </w:p>
    <w:sectPr w:rsidR="00C56530" w:rsidRPr="002D030B" w:rsidSect="0040128C">
      <w:headerReference w:type="default" r:id="rId21"/>
      <w:footerReference w:type="default" r:id="rId22"/>
      <w:pgSz w:w="12242" w:h="15842" w:code="1"/>
      <w:pgMar w:top="1728" w:right="1469" w:bottom="1080" w:left="842" w:header="1080" w:footer="801" w:gutter="461"/>
      <w:cols w:space="73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3BDE20" w14:textId="77777777" w:rsidR="00CB2A11" w:rsidRDefault="00CB2A11" w:rsidP="003F0066">
      <w:r>
        <w:separator/>
      </w:r>
    </w:p>
  </w:endnote>
  <w:endnote w:type="continuationSeparator" w:id="0">
    <w:p w14:paraId="679700CD" w14:textId="77777777" w:rsidR="00CB2A11" w:rsidRDefault="00CB2A11" w:rsidP="003F0066">
      <w:r>
        <w:continuationSeparator/>
      </w:r>
    </w:p>
  </w:endnote>
  <w:endnote w:type="continuationNotice" w:id="1">
    <w:p w14:paraId="441082C0" w14:textId="77777777" w:rsidR="00CB2A11" w:rsidRDefault="00CB2A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2">
    <w:panose1 w:val="05020102010507070707"/>
    <w:charset w:val="02"/>
    <w:family w:val="roman"/>
    <w:pitch w:val="variable"/>
    <w:sig w:usb0="00000000" w:usb1="10000000" w:usb2="00000000" w:usb3="00000000" w:csb0="80000000" w:csb1="00000000"/>
    <w:embedRegular r:id="rId1" w:fontKey="{C5A00503-0B1E-47DF-A077-21CC70EE0DE1}"/>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charset w:val="00"/>
    <w:family w:val="auto"/>
    <w:pitch w:val="variable"/>
    <w:sig w:usb0="E0000AFF" w:usb1="5000217F" w:usb2="00000021" w:usb3="00000000" w:csb0="0000019F" w:csb1="00000000"/>
  </w:font>
  <w:font w:name="Arial Bold">
    <w:panose1 w:val="020B0704020202020204"/>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PGothic">
    <w:panose1 w:val="020B0600070205080204"/>
    <w:charset w:val="80"/>
    <w:family w:val="swiss"/>
    <w:pitch w:val="variable"/>
    <w:sig w:usb0="E00002FF" w:usb1="6AC7FDFB" w:usb2="08000012" w:usb3="00000000" w:csb0="0002009F" w:csb1="00000000"/>
  </w:font>
  <w:font w:name="Cordia New">
    <w:panose1 w:val="020B0304020202020204"/>
    <w:charset w:val="DE"/>
    <w:family w:val="swiss"/>
    <w:pitch w:val="variable"/>
    <w:sig w:usb0="81000003" w:usb1="00000000" w:usb2="00000000" w:usb3="00000000" w:csb0="00010001" w:csb1="00000000"/>
    <w:embedRegular r:id="rId2" w:fontKey="{09966968-E59E-4BC6-831D-2CB26AC1B540}"/>
    <w:embedItalic r:id="rId3" w:fontKey="{752C19C2-8131-44F3-AECC-151EB87761D5}"/>
  </w:font>
  <w:font w:name="Segoe UI">
    <w:panose1 w:val="020B0502040204020203"/>
    <w:charset w:val="00"/>
    <w:family w:val="swiss"/>
    <w:pitch w:val="variable"/>
    <w:sig w:usb0="E4002EFF" w:usb1="C000E47F" w:usb2="00000009" w:usb3="00000000" w:csb0="000001FF" w:csb1="00000000"/>
    <w:embedRegular r:id="rId4" w:fontKey="{8BC81AA7-C27B-4C34-B465-2869264D28AA}"/>
  </w:font>
  <w:font w:name="Calibri">
    <w:panose1 w:val="020F0502020204030204"/>
    <w:charset w:val="00"/>
    <w:family w:val="swiss"/>
    <w:pitch w:val="variable"/>
    <w:sig w:usb0="E4002EFF" w:usb1="C000247B" w:usb2="00000009" w:usb3="00000000" w:csb0="000001FF" w:csb1="00000000"/>
    <w:embedRegular r:id="rId5" w:fontKey="{FEDFEC33-5969-483E-B1DB-3ED5620C8C1D}"/>
  </w:font>
  <w:font w:name="Book Antiqua">
    <w:panose1 w:val="02040602050305030304"/>
    <w:charset w:val="00"/>
    <w:family w:val="roman"/>
    <w:pitch w:val="variable"/>
    <w:sig w:usb0="00000287" w:usb1="00000000" w:usb2="00000000" w:usb3="00000000" w:csb0="0000009F" w:csb1="00000000"/>
    <w:embedRegular r:id="rId6" w:fontKey="{AB19004F-E7C0-48A0-A8A1-5CD87BD0DD72}"/>
  </w:font>
  <w:font w:name="Trebuchet MS">
    <w:panose1 w:val="020B0603020202020204"/>
    <w:charset w:val="00"/>
    <w:family w:val="swiss"/>
    <w:pitch w:val="variable"/>
    <w:sig w:usb0="00000687" w:usb1="00000000" w:usb2="00000000" w:usb3="00000000" w:csb0="0000009F" w:csb1="00000000"/>
    <w:embedItalic r:id="rId7" w:fontKey="{DE3A1FD1-BC43-440E-8191-B7798F3220AC}"/>
  </w:font>
  <w:font w:name="+mn-ea">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FF8F0" w14:textId="293FF6E9" w:rsidR="00425340" w:rsidRDefault="00425340" w:rsidP="00355152">
    <w:pPr>
      <w:pStyle w:val="NormalWeb"/>
      <w:spacing w:before="0" w:beforeAutospacing="0" w:after="0" w:afterAutospacing="0" w:line="240" w:lineRule="exact"/>
      <w:jc w:val="center"/>
      <w:rPr>
        <w:rStyle w:val="PageNumber"/>
        <w:rFonts w:asciiTheme="majorHAnsi" w:hAnsiTheme="majorHAnsi" w:cstheme="majorHAnsi"/>
        <w:b w:val="0"/>
        <w:bCs/>
        <w:color w:val="25408F"/>
        <w:sz w:val="16"/>
      </w:rPr>
    </w:pPr>
    <w:r w:rsidRPr="009A11C2">
      <w:rPr>
        <w:b/>
        <w:noProof/>
        <w:sz w:val="16"/>
        <w:szCs w:val="16"/>
      </w:rPr>
      <mc:AlternateContent>
        <mc:Choice Requires="wps">
          <w:drawing>
            <wp:anchor distT="0" distB="0" distL="114300" distR="114300" simplePos="0" relativeHeight="251654656" behindDoc="0" locked="0" layoutInCell="1" allowOverlap="1" wp14:anchorId="016DD4BA" wp14:editId="4CF51084">
              <wp:simplePos x="0" y="0"/>
              <wp:positionH relativeFrom="column">
                <wp:posOffset>902335</wp:posOffset>
              </wp:positionH>
              <wp:positionV relativeFrom="page">
                <wp:posOffset>10217092</wp:posOffset>
              </wp:positionV>
              <wp:extent cx="3719945" cy="429491"/>
              <wp:effectExtent l="0" t="0" r="0" b="889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9945" cy="429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146FF" w14:textId="7AB9939F" w:rsidR="00425340" w:rsidRPr="002E0312" w:rsidRDefault="00425340" w:rsidP="003F0066">
                          <w:r w:rsidRPr="002E0312">
                            <w:t xml:space="preserve">© </w:t>
                          </w:r>
                          <w:r w:rsidRPr="002E0312">
                            <w:fldChar w:fldCharType="begin"/>
                          </w:r>
                          <w:r w:rsidRPr="002E0312">
                            <w:instrText xml:space="preserve"> SAVEDATE \@ "yyyy" </w:instrText>
                          </w:r>
                          <w:r w:rsidRPr="002E0312">
                            <w:fldChar w:fldCharType="separate"/>
                          </w:r>
                          <w:r w:rsidR="00FD75FE">
                            <w:rPr>
                              <w:noProof/>
                            </w:rPr>
                            <w:t>2023</w:t>
                          </w:r>
                          <w:r w:rsidRPr="002E0312">
                            <w:fldChar w:fldCharType="end"/>
                          </w:r>
                          <w:r w:rsidRPr="002E0312">
                            <w:t xml:space="preserve"> </w:t>
                          </w:r>
                          <w:r w:rsidRPr="002E0312">
                            <w:fldChar w:fldCharType="begin"/>
                          </w:r>
                          <w:r w:rsidRPr="002E0312">
                            <w:instrText xml:space="preserve"> if </w:instrText>
                          </w:r>
                          <w:r>
                            <w:fldChar w:fldCharType="begin"/>
                          </w:r>
                          <w:r>
                            <w:instrText xml:space="preserve"> DOCPROPERTY "KISFirmPrtName" </w:instrText>
                          </w:r>
                          <w:r>
                            <w:fldChar w:fldCharType="separate"/>
                          </w:r>
                          <w:r>
                            <w:instrText>KPMG LLP</w:instrText>
                          </w:r>
                          <w:r>
                            <w:fldChar w:fldCharType="end"/>
                          </w:r>
                          <w:r w:rsidRPr="002E0312">
                            <w:instrText xml:space="preserve"> &lt;&gt; "" "</w:instrText>
                          </w:r>
                          <w:r>
                            <w:fldChar w:fldCharType="begin"/>
                          </w:r>
                          <w:r>
                            <w:instrText xml:space="preserve"> DOCPROPERTY "KISFirmPrtName" </w:instrText>
                          </w:r>
                          <w:r>
                            <w:fldChar w:fldCharType="separate"/>
                          </w:r>
                          <w:r>
                            <w:instrText>KPMG LLP</w:instrText>
                          </w:r>
                          <w:r>
                            <w:fldChar w:fldCharType="end"/>
                          </w:r>
                          <w:r w:rsidRPr="002E0312">
                            <w:instrText xml:space="preserve">" "KPMG </w:instrText>
                          </w:r>
                          <w:r>
                            <w:fldChar w:fldCharType="begin"/>
                          </w:r>
                          <w:r>
                            <w:instrText xml:space="preserve"> DOCPROPERTY "KISSvcPrtName" </w:instrText>
                          </w:r>
                          <w:r>
                            <w:fldChar w:fldCharType="separate"/>
                          </w:r>
                          <w:r w:rsidRPr="002E0312">
                            <w:instrText>Core service or market</w:instrText>
                          </w:r>
                          <w:r>
                            <w:fldChar w:fldCharType="end"/>
                          </w:r>
                          <w:r w:rsidRPr="002E0312">
                            <w:instrText xml:space="preserve">" </w:instrText>
                          </w:r>
                          <w:r w:rsidRPr="002E0312">
                            <w:fldChar w:fldCharType="separate"/>
                          </w:r>
                          <w:r w:rsidR="007D0993">
                            <w:rPr>
                              <w:noProof/>
                            </w:rPr>
                            <w:t>KPMG LLP</w:t>
                          </w:r>
                          <w:r w:rsidRPr="002E0312">
                            <w:fldChar w:fldCharType="end"/>
                          </w:r>
                          <w:r w:rsidRPr="002E0312">
                            <w:t>. All rights reserved.</w:t>
                          </w:r>
                        </w:p>
                        <w:p w14:paraId="3ECD4F32" w14:textId="3A7BB2DF" w:rsidR="00425340" w:rsidRPr="002E0312" w:rsidRDefault="00425340" w:rsidP="003F0066">
                          <w:r>
                            <w:fldChar w:fldCharType="begin"/>
                          </w:r>
                          <w:r>
                            <w:instrText xml:space="preserve"> DOCPROPERTY  KISDocClassMsg </w:instrText>
                          </w:r>
                          <w:r>
                            <w:fldChar w:fldCharType="end"/>
                          </w:r>
                          <w:sdt>
                            <w:sdtPr>
                              <w:alias w:val="Category"/>
                              <w:tag w:val="Category"/>
                              <w:id w:val="1795564309"/>
                              <w:showingPlcHdr/>
                              <w:dataBinding w:prefixMappings="xmlns:ns0='http://purl.org/dc/elements/1.1/' xmlns:ns1='http://schemas.openxmlformats.org/package/2006/metadata/core-properties' " w:xpath="/ns1:coreProperties[1]/ns1:category[1]" w:storeItemID="{6C3C8BC8-F283-45AE-878A-BAB7291924A1}"/>
                              <w:text/>
                            </w:sdtPr>
                            <w:sdtContent>
                              <w:r>
                                <w:t xml:space="preserve">     </w:t>
                              </w:r>
                            </w:sdtContent>
                          </w:sdt>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6DD4BA" id="_x0000_t202" coordsize="21600,21600" o:spt="202" path="m,l,21600r21600,l21600,xe">
              <v:stroke joinstyle="miter"/>
              <v:path gradientshapeok="t" o:connecttype="rect"/>
            </v:shapetype>
            <v:shape id="_x0000_s1028" type="#_x0000_t202" style="position:absolute;left:0;text-align:left;margin-left:71.05pt;margin-top:804.5pt;width:292.9pt;height:33.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" filled="f" stroked="f">
              <v:textbox>
                <w:txbxContent>
                  <w:p w14:paraId="11C146FF" w14:textId="7AB9939F" w:rsidR="00425340" w:rsidRPr="002E0312" w:rsidRDefault="00425340" w:rsidP="003F0066">
                    <w:r w:rsidRPr="002E0312">
                      <w:t xml:space="preserve">© </w:t>
                    </w:r>
                    <w:r w:rsidRPr="002E0312">
                      <w:fldChar w:fldCharType="begin"/>
                    </w:r>
                    <w:r w:rsidRPr="002E0312">
                      <w:instrText xml:space="preserve"> SAVEDATE \@ "yyyy" </w:instrText>
                    </w:r>
                    <w:r w:rsidRPr="002E0312">
                      <w:fldChar w:fldCharType="separate"/>
                    </w:r>
                    <w:r w:rsidR="00FD75FE">
                      <w:rPr>
                        <w:noProof/>
                      </w:rPr>
                      <w:t>2023</w:t>
                    </w:r>
                    <w:r w:rsidRPr="002E0312">
                      <w:fldChar w:fldCharType="end"/>
                    </w:r>
                    <w:r w:rsidRPr="002E0312">
                      <w:t xml:space="preserve"> </w:t>
                    </w:r>
                    <w:r w:rsidRPr="002E0312">
                      <w:fldChar w:fldCharType="begin"/>
                    </w:r>
                    <w:r w:rsidRPr="002E0312">
                      <w:instrText xml:space="preserve"> if </w:instrText>
                    </w:r>
                    <w:r>
                      <w:fldChar w:fldCharType="begin"/>
                    </w:r>
                    <w:r>
                      <w:instrText xml:space="preserve"> DOCPROPERTY "KISFirmPrtName" </w:instrText>
                    </w:r>
                    <w:r>
                      <w:fldChar w:fldCharType="separate"/>
                    </w:r>
                    <w:r>
                      <w:instrText>KPMG LLP</w:instrText>
                    </w:r>
                    <w:r>
                      <w:fldChar w:fldCharType="end"/>
                    </w:r>
                    <w:r w:rsidRPr="002E0312">
                      <w:instrText xml:space="preserve"> &lt;&gt; "" "</w:instrText>
                    </w:r>
                    <w:r>
                      <w:fldChar w:fldCharType="begin"/>
                    </w:r>
                    <w:r>
                      <w:instrText xml:space="preserve"> DOCPROPERTY "KISFirmPrtName" </w:instrText>
                    </w:r>
                    <w:r>
                      <w:fldChar w:fldCharType="separate"/>
                    </w:r>
                    <w:r>
                      <w:instrText>KPMG LLP</w:instrText>
                    </w:r>
                    <w:r>
                      <w:fldChar w:fldCharType="end"/>
                    </w:r>
                    <w:r w:rsidRPr="002E0312">
                      <w:instrText xml:space="preserve">" "KPMG </w:instrText>
                    </w:r>
                    <w:r>
                      <w:fldChar w:fldCharType="begin"/>
                    </w:r>
                    <w:r>
                      <w:instrText xml:space="preserve"> DOCPROPERTY "KISSvcPrtName" </w:instrText>
                    </w:r>
                    <w:r>
                      <w:fldChar w:fldCharType="separate"/>
                    </w:r>
                    <w:r w:rsidRPr="002E0312">
                      <w:instrText>Core service or market</w:instrText>
                    </w:r>
                    <w:r>
                      <w:fldChar w:fldCharType="end"/>
                    </w:r>
                    <w:r w:rsidRPr="002E0312">
                      <w:instrText xml:space="preserve">" </w:instrText>
                    </w:r>
                    <w:r w:rsidRPr="002E0312">
                      <w:fldChar w:fldCharType="separate"/>
                    </w:r>
                    <w:r w:rsidR="007D0993">
                      <w:rPr>
                        <w:noProof/>
                      </w:rPr>
                      <w:t>KPMG LLP</w:t>
                    </w:r>
                    <w:r w:rsidRPr="002E0312">
                      <w:fldChar w:fldCharType="end"/>
                    </w:r>
                    <w:r w:rsidRPr="002E0312">
                      <w:t>. All rights reserved.</w:t>
                    </w:r>
                  </w:p>
                  <w:p w14:paraId="3ECD4F32" w14:textId="3A7BB2DF" w:rsidR="00425340" w:rsidRPr="002E0312" w:rsidRDefault="00425340" w:rsidP="003F0066">
                    <w:r>
                      <w:fldChar w:fldCharType="begin"/>
                    </w:r>
                    <w:r>
                      <w:instrText xml:space="preserve"> DOCPROPERTY  KISDocClassMsg </w:instrText>
                    </w:r>
                    <w:r>
                      <w:fldChar w:fldCharType="end"/>
                    </w:r>
                    <w:sdt>
                      <w:sdtPr>
                        <w:alias w:val="Category"/>
                        <w:tag w:val="Category"/>
                        <w:id w:val="1795564309"/>
                        <w:showingPlcHdr/>
                        <w:dataBinding w:prefixMappings="xmlns:ns0='http://purl.org/dc/elements/1.1/' xmlns:ns1='http://schemas.openxmlformats.org/package/2006/metadata/core-properties' " w:xpath="/ns1:coreProperties[1]/ns1:category[1]" w:storeItemID="{6C3C8BC8-F283-45AE-878A-BAB7291924A1}"/>
                        <w:text/>
                      </w:sdtPr>
                      <w:sdtContent>
                        <w:r>
                          <w:t xml:space="preserve">     </w:t>
                        </w:r>
                      </w:sdtContent>
                    </w:sdt>
                  </w:p>
                </w:txbxContent>
              </v:textbox>
              <w10:wrap anchory="page"/>
            </v:shape>
          </w:pict>
        </mc:Fallback>
      </mc:AlternateContent>
    </w:r>
    <w:r w:rsidRPr="009A11C2">
      <w:rPr>
        <w:rFonts w:asciiTheme="majorHAnsi" w:hAnsiTheme="majorHAnsi" w:cstheme="majorHAnsi"/>
        <w:b/>
        <w:noProof/>
        <w:color w:val="25408F"/>
        <w:sz w:val="16"/>
        <w:szCs w:val="16"/>
      </w:rPr>
      <mc:AlternateContent>
        <mc:Choice Requires="wps">
          <w:drawing>
            <wp:anchor distT="0" distB="0" distL="114300" distR="114300" simplePos="0" relativeHeight="251658752" behindDoc="0" locked="0" layoutInCell="1" allowOverlap="1" wp14:anchorId="5CD99600" wp14:editId="708782E0">
              <wp:simplePos x="0" y="0"/>
              <wp:positionH relativeFrom="column">
                <wp:posOffset>756920</wp:posOffset>
              </wp:positionH>
              <wp:positionV relativeFrom="page">
                <wp:posOffset>10224655</wp:posOffset>
              </wp:positionV>
              <wp:extent cx="3851564" cy="436418"/>
              <wp:effectExtent l="0" t="0" r="0" b="1905"/>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1564" cy="436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C8CC77" w14:textId="18D7156D" w:rsidR="00425340" w:rsidRPr="002E0312" w:rsidRDefault="00425340" w:rsidP="00317D31">
                          <w:r w:rsidRPr="002E0312">
                            <w:t xml:space="preserve">© </w:t>
                          </w:r>
                          <w:r w:rsidRPr="002E0312">
                            <w:fldChar w:fldCharType="begin"/>
                          </w:r>
                          <w:r w:rsidRPr="002E0312">
                            <w:instrText xml:space="preserve"> SAVEDATE \@ "yyyy" </w:instrText>
                          </w:r>
                          <w:r w:rsidRPr="002E0312">
                            <w:fldChar w:fldCharType="separate"/>
                          </w:r>
                          <w:r w:rsidR="00FD75FE">
                            <w:rPr>
                              <w:noProof/>
                            </w:rPr>
                            <w:t>2023</w:t>
                          </w:r>
                          <w:r w:rsidRPr="002E0312">
                            <w:fldChar w:fldCharType="end"/>
                          </w:r>
                          <w:r w:rsidRPr="002E0312">
                            <w:t xml:space="preserve"> </w:t>
                          </w:r>
                          <w:r w:rsidRPr="002E0312">
                            <w:fldChar w:fldCharType="begin"/>
                          </w:r>
                          <w:r w:rsidRPr="002E0312">
                            <w:instrText xml:space="preserve"> if </w:instrText>
                          </w:r>
                          <w:r>
                            <w:fldChar w:fldCharType="begin"/>
                          </w:r>
                          <w:r>
                            <w:instrText xml:space="preserve"> DOCPROPERTY "KISFirmPrtName" </w:instrText>
                          </w:r>
                          <w:r>
                            <w:fldChar w:fldCharType="separate"/>
                          </w:r>
                          <w:r>
                            <w:instrText>KPMG LLP</w:instrText>
                          </w:r>
                          <w:r>
                            <w:fldChar w:fldCharType="end"/>
                          </w:r>
                          <w:r w:rsidRPr="002E0312">
                            <w:instrText xml:space="preserve"> &lt;&gt; "" "</w:instrText>
                          </w:r>
                          <w:r>
                            <w:fldChar w:fldCharType="begin"/>
                          </w:r>
                          <w:r>
                            <w:instrText xml:space="preserve"> DOCPROPERTY "KISFirmPrtName" </w:instrText>
                          </w:r>
                          <w:r>
                            <w:fldChar w:fldCharType="separate"/>
                          </w:r>
                          <w:r>
                            <w:instrText>KPMG LLP</w:instrText>
                          </w:r>
                          <w:r>
                            <w:fldChar w:fldCharType="end"/>
                          </w:r>
                          <w:r w:rsidRPr="002E0312">
                            <w:instrText xml:space="preserve">" "KPMG </w:instrText>
                          </w:r>
                          <w:r>
                            <w:fldChar w:fldCharType="begin"/>
                          </w:r>
                          <w:r>
                            <w:instrText xml:space="preserve"> DOCPROPERTY "KISSvcPrtName" </w:instrText>
                          </w:r>
                          <w:r>
                            <w:fldChar w:fldCharType="separate"/>
                          </w:r>
                          <w:r w:rsidRPr="002E0312">
                            <w:instrText>Core service or market</w:instrText>
                          </w:r>
                          <w:r>
                            <w:fldChar w:fldCharType="end"/>
                          </w:r>
                          <w:r w:rsidRPr="002E0312">
                            <w:instrText xml:space="preserve">" </w:instrText>
                          </w:r>
                          <w:r w:rsidRPr="002E0312">
                            <w:fldChar w:fldCharType="separate"/>
                          </w:r>
                          <w:r w:rsidR="007D0993">
                            <w:rPr>
                              <w:noProof/>
                            </w:rPr>
                            <w:t>KPMG LLP</w:t>
                          </w:r>
                          <w:r w:rsidRPr="002E0312">
                            <w:fldChar w:fldCharType="end"/>
                          </w:r>
                          <w:r w:rsidRPr="002E0312">
                            <w:t>. All rights reserved.</w:t>
                          </w:r>
                        </w:p>
                        <w:p w14:paraId="6758B9FC" w14:textId="7771AF11" w:rsidR="00425340" w:rsidRPr="002E0312" w:rsidRDefault="00425340" w:rsidP="00317D31">
                          <w:r>
                            <w:fldChar w:fldCharType="begin"/>
                          </w:r>
                          <w:r>
                            <w:instrText xml:space="preserve"> DOCPROPERTY  KISDocClassMsg </w:instrText>
                          </w:r>
                          <w:r>
                            <w:fldChar w:fldCharType="end"/>
                          </w:r>
                          <w:sdt>
                            <w:sdtPr>
                              <w:alias w:val="Category"/>
                              <w:tag w:val="Category"/>
                              <w:id w:val="-1777868569"/>
                              <w:showingPlcHdr/>
                              <w:dataBinding w:prefixMappings="xmlns:ns0='http://purl.org/dc/elements/1.1/' xmlns:ns1='http://schemas.openxmlformats.org/package/2006/metadata/core-properties' " w:xpath="/ns1:coreProperties[1]/ns1:category[1]" w:storeItemID="{6C3C8BC8-F283-45AE-878A-BAB7291924A1}"/>
                              <w:text/>
                            </w:sdtPr>
                            <w:sdtContent>
                              <w:r>
                                <w:t xml:space="preserve">     </w:t>
                              </w:r>
                            </w:sdtContent>
                          </w:sdt>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99600" id="Text Box 3" o:spid="_x0000_s1029" type="#_x0000_t202" style="position:absolute;left:0;text-align:left;margin-left:59.6pt;margin-top:805.1pt;width:303.25pt;height:34.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" filled="f" stroked="f">
              <v:textbox>
                <w:txbxContent>
                  <w:p w14:paraId="39C8CC77" w14:textId="18D7156D" w:rsidR="00425340" w:rsidRPr="002E0312" w:rsidRDefault="00425340" w:rsidP="00317D31">
                    <w:r w:rsidRPr="002E0312">
                      <w:t xml:space="preserve">© </w:t>
                    </w:r>
                    <w:r w:rsidRPr="002E0312">
                      <w:fldChar w:fldCharType="begin"/>
                    </w:r>
                    <w:r w:rsidRPr="002E0312">
                      <w:instrText xml:space="preserve"> SAVEDATE \@ "yyyy" </w:instrText>
                    </w:r>
                    <w:r w:rsidRPr="002E0312">
                      <w:fldChar w:fldCharType="separate"/>
                    </w:r>
                    <w:r w:rsidR="00FD75FE">
                      <w:rPr>
                        <w:noProof/>
                      </w:rPr>
                      <w:t>2023</w:t>
                    </w:r>
                    <w:r w:rsidRPr="002E0312">
                      <w:fldChar w:fldCharType="end"/>
                    </w:r>
                    <w:r w:rsidRPr="002E0312">
                      <w:t xml:space="preserve"> </w:t>
                    </w:r>
                    <w:r w:rsidRPr="002E0312">
                      <w:fldChar w:fldCharType="begin"/>
                    </w:r>
                    <w:r w:rsidRPr="002E0312">
                      <w:instrText xml:space="preserve"> if </w:instrText>
                    </w:r>
                    <w:r>
                      <w:fldChar w:fldCharType="begin"/>
                    </w:r>
                    <w:r>
                      <w:instrText xml:space="preserve"> DOCPROPERTY "KISFirmPrtName" </w:instrText>
                    </w:r>
                    <w:r>
                      <w:fldChar w:fldCharType="separate"/>
                    </w:r>
                    <w:r>
                      <w:instrText>KPMG LLP</w:instrText>
                    </w:r>
                    <w:r>
                      <w:fldChar w:fldCharType="end"/>
                    </w:r>
                    <w:r w:rsidRPr="002E0312">
                      <w:instrText xml:space="preserve"> &lt;&gt; "" "</w:instrText>
                    </w:r>
                    <w:r>
                      <w:fldChar w:fldCharType="begin"/>
                    </w:r>
                    <w:r>
                      <w:instrText xml:space="preserve"> DOCPROPERTY "KISFirmPrtName" </w:instrText>
                    </w:r>
                    <w:r>
                      <w:fldChar w:fldCharType="separate"/>
                    </w:r>
                    <w:r>
                      <w:instrText>KPMG LLP</w:instrText>
                    </w:r>
                    <w:r>
                      <w:fldChar w:fldCharType="end"/>
                    </w:r>
                    <w:r w:rsidRPr="002E0312">
                      <w:instrText xml:space="preserve">" "KPMG </w:instrText>
                    </w:r>
                    <w:r>
                      <w:fldChar w:fldCharType="begin"/>
                    </w:r>
                    <w:r>
                      <w:instrText xml:space="preserve"> DOCPROPERTY "KISSvcPrtName" </w:instrText>
                    </w:r>
                    <w:r>
                      <w:fldChar w:fldCharType="separate"/>
                    </w:r>
                    <w:r w:rsidRPr="002E0312">
                      <w:instrText>Core service or market</w:instrText>
                    </w:r>
                    <w:r>
                      <w:fldChar w:fldCharType="end"/>
                    </w:r>
                    <w:r w:rsidRPr="002E0312">
                      <w:instrText xml:space="preserve">" </w:instrText>
                    </w:r>
                    <w:r w:rsidRPr="002E0312">
                      <w:fldChar w:fldCharType="separate"/>
                    </w:r>
                    <w:r w:rsidR="007D0993">
                      <w:rPr>
                        <w:noProof/>
                      </w:rPr>
                      <w:t>KPMG LLP</w:t>
                    </w:r>
                    <w:r w:rsidRPr="002E0312">
                      <w:fldChar w:fldCharType="end"/>
                    </w:r>
                    <w:r w:rsidRPr="002E0312">
                      <w:t>. All rights reserved.</w:t>
                    </w:r>
                  </w:p>
                  <w:p w14:paraId="6758B9FC" w14:textId="7771AF11" w:rsidR="00425340" w:rsidRPr="002E0312" w:rsidRDefault="00425340" w:rsidP="00317D31">
                    <w:r>
                      <w:fldChar w:fldCharType="begin"/>
                    </w:r>
                    <w:r>
                      <w:instrText xml:space="preserve"> DOCPROPERTY  KISDocClassMsg </w:instrText>
                    </w:r>
                    <w:r>
                      <w:fldChar w:fldCharType="end"/>
                    </w:r>
                    <w:sdt>
                      <w:sdtPr>
                        <w:alias w:val="Category"/>
                        <w:tag w:val="Category"/>
                        <w:id w:val="-1777868569"/>
                        <w:showingPlcHdr/>
                        <w:dataBinding w:prefixMappings="xmlns:ns0='http://purl.org/dc/elements/1.1/' xmlns:ns1='http://schemas.openxmlformats.org/package/2006/metadata/core-properties' " w:xpath="/ns1:coreProperties[1]/ns1:category[1]" w:storeItemID="{6C3C8BC8-F283-45AE-878A-BAB7291924A1}"/>
                        <w:text/>
                      </w:sdtPr>
                      <w:sdtContent>
                        <w:r>
                          <w:t xml:space="preserve">     </w:t>
                        </w:r>
                      </w:sdtContent>
                    </w:sdt>
                  </w:p>
                </w:txbxContent>
              </v:textbox>
              <w10:wrap anchory="page"/>
            </v:shape>
          </w:pict>
        </mc:Fallback>
      </mc:AlternateContent>
    </w:r>
    <w:r w:rsidRPr="009A11C2">
      <w:rPr>
        <w:rStyle w:val="PageNumber"/>
        <w:rFonts w:asciiTheme="majorHAnsi" w:hAnsiTheme="majorHAnsi" w:cstheme="majorHAnsi"/>
        <w:b w:val="0"/>
        <w:bCs/>
        <w:color w:val="25408F"/>
        <w:sz w:val="16"/>
      </w:rPr>
      <w:fldChar w:fldCharType="begin"/>
    </w:r>
    <w:r w:rsidRPr="009A11C2">
      <w:rPr>
        <w:rStyle w:val="PageNumber"/>
        <w:rFonts w:asciiTheme="majorHAnsi" w:hAnsiTheme="majorHAnsi" w:cstheme="majorHAnsi"/>
        <w:b w:val="0"/>
        <w:bCs/>
        <w:color w:val="25408F"/>
        <w:sz w:val="16"/>
      </w:rPr>
      <w:instrText xml:space="preserve"> PAGE </w:instrText>
    </w:r>
    <w:r w:rsidRPr="009A11C2">
      <w:rPr>
        <w:rStyle w:val="PageNumber"/>
        <w:rFonts w:asciiTheme="majorHAnsi" w:hAnsiTheme="majorHAnsi" w:cstheme="majorHAnsi"/>
        <w:b w:val="0"/>
        <w:bCs/>
        <w:color w:val="25408F"/>
        <w:sz w:val="16"/>
      </w:rPr>
      <w:fldChar w:fldCharType="separate"/>
    </w:r>
    <w:r w:rsidRPr="009A11C2">
      <w:rPr>
        <w:rStyle w:val="PageNumber"/>
        <w:rFonts w:asciiTheme="majorHAnsi" w:hAnsiTheme="majorHAnsi" w:cstheme="majorHAnsi"/>
        <w:b w:val="0"/>
        <w:bCs/>
        <w:color w:val="25408F"/>
        <w:sz w:val="16"/>
      </w:rPr>
      <w:t>i</w:t>
    </w:r>
    <w:r w:rsidRPr="009A11C2">
      <w:rPr>
        <w:rStyle w:val="PageNumber"/>
        <w:rFonts w:asciiTheme="majorHAnsi" w:hAnsiTheme="majorHAnsi" w:cstheme="majorHAnsi"/>
        <w:b w:val="0"/>
        <w:bCs/>
        <w:color w:val="25408F"/>
        <w:sz w:val="16"/>
      </w:rPr>
      <w:fldChar w:fldCharType="end"/>
    </w:r>
  </w:p>
  <w:p w14:paraId="7FC03DF6" w14:textId="7E163741" w:rsidR="009A11C2" w:rsidRPr="005D398E" w:rsidRDefault="005D398E" w:rsidP="009A11C2">
    <w:pPr>
      <w:pStyle w:val="NormalWeb"/>
      <w:spacing w:before="0" w:beforeAutospacing="0" w:after="0" w:afterAutospacing="0" w:line="240" w:lineRule="exact"/>
      <w:jc w:val="center"/>
      <w:rPr>
        <w:rFonts w:asciiTheme="minorHAnsi" w:eastAsia="+mn-ea" w:hAnsiTheme="minorHAnsi" w:cstheme="minorHAnsi"/>
        <w:b/>
        <w:bCs/>
        <w:color w:val="25408F"/>
        <w:spacing w:val="1"/>
        <w:kern w:val="24"/>
        <w:sz w:val="16"/>
        <w:szCs w:val="16"/>
      </w:rPr>
    </w:pPr>
    <w:bookmarkStart w:id="0" w:name="_Hlk126858421"/>
    <w:bookmarkStart w:id="1" w:name="_Hlk126858422"/>
    <w:r>
      <w:rPr>
        <w:rFonts w:asciiTheme="minorHAnsi" w:eastAsia="+mn-ea" w:hAnsiTheme="minorHAnsi" w:cstheme="minorHAnsi"/>
        <w:b/>
        <w:bCs/>
        <w:color w:val="25408F"/>
        <w:spacing w:val="1"/>
        <w:kern w:val="24"/>
        <w:sz w:val="16"/>
        <w:szCs w:val="16"/>
      </w:rPr>
      <w:t>INDOT</w:t>
    </w:r>
    <w:r w:rsidR="00044AA0" w:rsidRPr="005D398E">
      <w:rPr>
        <w:rFonts w:asciiTheme="minorHAnsi" w:eastAsia="+mn-ea" w:hAnsiTheme="minorHAnsi" w:cstheme="minorHAnsi"/>
        <w:b/>
        <w:bCs/>
        <w:color w:val="25408F"/>
        <w:spacing w:val="1"/>
        <w:kern w:val="24"/>
        <w:sz w:val="16"/>
        <w:szCs w:val="16"/>
      </w:rPr>
      <w:t xml:space="preserve"> </w:t>
    </w:r>
    <w:r w:rsidR="00355152" w:rsidRPr="005D398E">
      <w:rPr>
        <w:rFonts w:asciiTheme="minorHAnsi" w:eastAsia="+mn-ea" w:hAnsiTheme="minorHAnsi" w:cstheme="minorHAnsi"/>
        <w:b/>
        <w:bCs/>
        <w:color w:val="25408F"/>
        <w:spacing w:val="1"/>
        <w:kern w:val="24"/>
        <w:sz w:val="16"/>
        <w:szCs w:val="16"/>
      </w:rPr>
      <w:t xml:space="preserve">□ </w:t>
    </w:r>
    <w:r w:rsidR="003710CE">
      <w:rPr>
        <w:rFonts w:asciiTheme="minorHAnsi" w:eastAsia="+mn-ea" w:hAnsiTheme="minorHAnsi" w:cstheme="minorHAnsi"/>
        <w:b/>
        <w:bCs/>
        <w:color w:val="25408F"/>
        <w:spacing w:val="1"/>
        <w:kern w:val="24"/>
        <w:sz w:val="16"/>
        <w:szCs w:val="16"/>
      </w:rPr>
      <w:t>PUBLIC OUTREACH DOCUMENTATION SUMMARY</w:t>
    </w:r>
    <w:r w:rsidR="00044AA0" w:rsidRPr="005D398E">
      <w:rPr>
        <w:rFonts w:asciiTheme="minorHAnsi" w:eastAsia="+mn-ea" w:hAnsiTheme="minorHAnsi" w:cstheme="minorHAnsi"/>
        <w:b/>
        <w:bCs/>
        <w:color w:val="25408F"/>
        <w:spacing w:val="1"/>
        <w:kern w:val="24"/>
        <w:sz w:val="16"/>
        <w:szCs w:val="16"/>
      </w:rPr>
      <w:t xml:space="preserve"> </w:t>
    </w:r>
    <w:bookmarkEnd w:id="0"/>
    <w:bookmarkEnd w:id="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FC40BE" w14:textId="77777777" w:rsidR="00CB2A11" w:rsidRDefault="00CB2A11" w:rsidP="003F0066">
      <w:r>
        <w:separator/>
      </w:r>
    </w:p>
  </w:footnote>
  <w:footnote w:type="continuationSeparator" w:id="0">
    <w:p w14:paraId="6A6F4AB7" w14:textId="77777777" w:rsidR="00CB2A11" w:rsidRDefault="00CB2A11" w:rsidP="003F0066">
      <w:r>
        <w:continuationSeparator/>
      </w:r>
    </w:p>
  </w:footnote>
  <w:footnote w:type="continuationNotice" w:id="1">
    <w:p w14:paraId="64A01DC5" w14:textId="77777777" w:rsidR="00CB2A11" w:rsidRDefault="00CB2A1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87925" w14:textId="77777777" w:rsidR="001F1C3C" w:rsidRPr="0018510F" w:rsidRDefault="001F1C3C" w:rsidP="009A11C2">
    <w:pPr>
      <w:spacing w:before="20"/>
      <w:ind w:left="20"/>
      <w:rPr>
        <w:color w:val="A6A6A6" w:themeColor="background2" w:themeShade="A6"/>
      </w:rPr>
    </w:pPr>
    <w:r w:rsidRPr="0018510F">
      <w:rPr>
        <w:noProof/>
        <w:color w:val="A6A6A6" w:themeColor="background2" w:themeShade="A6"/>
      </w:rPr>
      <mc:AlternateContent>
        <mc:Choice Requires="wpg">
          <w:drawing>
            <wp:anchor distT="0" distB="0" distL="114300" distR="114300" simplePos="0" relativeHeight="251659776" behindDoc="1" locked="0" layoutInCell="1" allowOverlap="1" wp14:anchorId="76DC3BA2" wp14:editId="347021DC">
              <wp:simplePos x="0" y="0"/>
              <wp:positionH relativeFrom="column">
                <wp:posOffset>-817929</wp:posOffset>
              </wp:positionH>
              <wp:positionV relativeFrom="paragraph">
                <wp:posOffset>-514350</wp:posOffset>
              </wp:positionV>
              <wp:extent cx="7766685" cy="727671"/>
              <wp:effectExtent l="0" t="0" r="5715" b="34925"/>
              <wp:wrapNone/>
              <wp:docPr id="2" name="Group 2"/>
              <wp:cNvGraphicFramePr/>
              <a:graphic xmlns:a="http://schemas.openxmlformats.org/drawingml/2006/main">
                <a:graphicData uri="http://schemas.microsoft.com/office/word/2010/wordprocessingGroup">
                  <wpg:wgp>
                    <wpg:cNvGrpSpPr/>
                    <wpg:grpSpPr>
                      <a:xfrm>
                        <a:off x="0" y="0"/>
                        <a:ext cx="7766685" cy="727671"/>
                        <a:chOff x="0" y="0"/>
                        <a:chExt cx="7766685" cy="727671"/>
                      </a:xfrm>
                    </wpg:grpSpPr>
                    <pic:pic xmlns:pic="http://schemas.openxmlformats.org/drawingml/2006/picture">
                      <pic:nvPicPr>
                        <pic:cNvPr id="5" name="Picture 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200857"/>
                          <a:ext cx="7766685" cy="335280"/>
                        </a:xfrm>
                        <a:prstGeom prst="rect">
                          <a:avLst/>
                        </a:prstGeom>
                        <a:noFill/>
                      </pic:spPr>
                    </pic:pic>
                    <wps:wsp>
                      <wps:cNvPr id="6" name="object 7"/>
                      <wps:cNvSpPr/>
                      <wps:spPr>
                        <a:xfrm>
                          <a:off x="3499945" y="0"/>
                          <a:ext cx="727671" cy="727671"/>
                        </a:xfrm>
                        <a:prstGeom prst="rect">
                          <a:avLst/>
                        </a:prstGeom>
                        <a:blipFill>
                          <a:blip r:embed="rId2" cstate="print"/>
                          <a:stretch>
                            <a:fillRect/>
                          </a:stretch>
                        </a:blipFill>
                        <a:ln>
                          <a:noFill/>
                        </a:ln>
                        <a:effectLst>
                          <a:outerShdw blurRad="12700" dist="25400" dir="2700000" algn="tl" rotWithShape="0">
                            <a:prstClr val="black">
                              <a:alpha val="40000"/>
                            </a:prstClr>
                          </a:outerShdw>
                        </a:effectLst>
                      </wps:spPr>
                      <wps:bodyPr wrap="square" lIns="0" tIns="0" rIns="0" bIns="0" rtlCol="0"/>
                    </wps:wsp>
                  </wpg:wgp>
                </a:graphicData>
              </a:graphic>
              <wp14:sizeRelH relativeFrom="margin">
                <wp14:pctWidth>0</wp14:pctWidth>
              </wp14:sizeRelH>
              <wp14:sizeRelV relativeFrom="margin">
                <wp14:pctHeight>0</wp14:pctHeight>
              </wp14:sizeRelV>
            </wp:anchor>
          </w:drawing>
        </mc:Choice>
        <mc:Fallback>
          <w:pict>
            <v:group w14:anchorId="29FC6335" id="Group 2" o:spid="_x0000_s1026" style="position:absolute;margin-left:-64.4pt;margin-top:-40.5pt;width:611.55pt;height:57.3pt;z-index:-251656704;mso-width-relative:margin;mso-height-relative:margin" coordsize="77666,72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top:2008;width:77666;height:3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">
                <v:imagedata r:id="rId3" o:title=""/>
              </v:shape>
              <v:rect id="object 7" o:spid="_x0000_s1028" style="position:absolute;left:34999;width:7277;height:7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" stroked="f">
                <v:fill r:id="rId4" o:title="" recolor="t" rotate="t" type="frame"/>
                <v:shadow on="t" color="black" opacity="26214f" origin="-.5,-.5" offset=".49892mm,.49892mm"/>
                <v:textbox inset="0,0,0,0"/>
              </v:rect>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D6666"/>
    <w:multiLevelType w:val="multilevel"/>
    <w:tmpl w:val="DD0E0746"/>
    <w:lvl w:ilvl="0">
      <w:start w:val="1"/>
      <w:numFmt w:val="bullet"/>
      <w:pStyle w:val="ListBullet"/>
      <w:lvlText w:val=""/>
      <w:lvlJc w:val="left"/>
      <w:pPr>
        <w:ind w:left="360" w:hanging="360"/>
      </w:pPr>
      <w:rPr>
        <w:rFonts w:ascii="Wingdings 2" w:hAnsi="Wingdings 2" w:hint="default"/>
        <w:b w:val="0"/>
        <w:i w:val="0"/>
        <w:color w:val="CDA139" w:themeColor="text2"/>
        <w:sz w:val="20"/>
        <w:szCs w:val="22"/>
      </w:rPr>
    </w:lvl>
    <w:lvl w:ilvl="1">
      <w:start w:val="1"/>
      <w:numFmt w:val="bullet"/>
      <w:lvlText w:val="-"/>
      <w:lvlJc w:val="left"/>
      <w:pPr>
        <w:tabs>
          <w:tab w:val="num" w:pos="680"/>
        </w:tabs>
        <w:ind w:left="680" w:hanging="340"/>
      </w:pPr>
      <w:rPr>
        <w:rFonts w:ascii="Arial" w:hAnsi="Arial" w:hint="default"/>
      </w:rPr>
    </w:lvl>
    <w:lvl w:ilvl="2">
      <w:start w:val="1"/>
      <w:numFmt w:val="bullet"/>
      <w:lvlText w:val="—"/>
      <w:lvlJc w:val="left"/>
      <w:pPr>
        <w:tabs>
          <w:tab w:val="num" w:pos="1020"/>
        </w:tabs>
        <w:ind w:left="1020" w:hanging="340"/>
      </w:pPr>
      <w:rPr>
        <w:rFonts w:ascii="Arial" w:hAnsi="Arial" w:hint="default"/>
        <w:color w:val="auto"/>
      </w:rPr>
    </w:lvl>
    <w:lvl w:ilvl="3">
      <w:start w:val="1"/>
      <w:numFmt w:val="bullet"/>
      <w:lvlText w:val="-"/>
      <w:lvlJc w:val="left"/>
      <w:pPr>
        <w:tabs>
          <w:tab w:val="num" w:pos="1360"/>
        </w:tabs>
        <w:ind w:left="1360" w:hanging="340"/>
      </w:pPr>
      <w:rPr>
        <w:rFonts w:ascii="Arial" w:hAnsi="Arial" w:hint="default"/>
      </w:rPr>
    </w:lvl>
    <w:lvl w:ilvl="4">
      <w:start w:val="1"/>
      <w:numFmt w:val="bullet"/>
      <w:pStyle w:val="ListBullet5"/>
      <w:lvlText w:val="—"/>
      <w:lvlJc w:val="left"/>
      <w:pPr>
        <w:tabs>
          <w:tab w:val="num" w:pos="1700"/>
        </w:tabs>
        <w:ind w:left="1700" w:hanging="340"/>
      </w:pPr>
      <w:rPr>
        <w:rFonts w:ascii="Arial" w:hAnsi="Arial" w:hint="default"/>
      </w:rPr>
    </w:lvl>
    <w:lvl w:ilvl="5">
      <w:start w:val="1"/>
      <w:numFmt w:val="bullet"/>
      <w:lvlText w:val="-"/>
      <w:lvlJc w:val="left"/>
      <w:pPr>
        <w:tabs>
          <w:tab w:val="num" w:pos="2040"/>
        </w:tabs>
        <w:ind w:left="2040" w:hanging="340"/>
      </w:pPr>
      <w:rPr>
        <w:rFonts w:ascii="Arial" w:hAnsi="Arial" w:hint="default"/>
      </w:rPr>
    </w:lvl>
    <w:lvl w:ilvl="6">
      <w:start w:val="1"/>
      <w:numFmt w:val="bullet"/>
      <w:lvlText w:val=""/>
      <w:lvlJc w:val="left"/>
      <w:pPr>
        <w:tabs>
          <w:tab w:val="num" w:pos="2380"/>
        </w:tabs>
        <w:ind w:left="2380" w:hanging="340"/>
      </w:pPr>
      <w:rPr>
        <w:rFonts w:ascii="Symbol" w:hAnsi="Symbol" w:hint="default"/>
      </w:rPr>
    </w:lvl>
    <w:lvl w:ilvl="7">
      <w:start w:val="1"/>
      <w:numFmt w:val="bullet"/>
      <w:lvlText w:val="o"/>
      <w:lvlJc w:val="left"/>
      <w:pPr>
        <w:tabs>
          <w:tab w:val="num" w:pos="2720"/>
        </w:tabs>
        <w:ind w:left="2720" w:hanging="340"/>
      </w:pPr>
      <w:rPr>
        <w:rFonts w:ascii="Courier New" w:hAnsi="Courier New" w:hint="default"/>
      </w:rPr>
    </w:lvl>
    <w:lvl w:ilvl="8">
      <w:start w:val="1"/>
      <w:numFmt w:val="bullet"/>
      <w:lvlText w:val=""/>
      <w:lvlJc w:val="left"/>
      <w:pPr>
        <w:tabs>
          <w:tab w:val="num" w:pos="3060"/>
        </w:tabs>
        <w:ind w:left="3060" w:hanging="340"/>
      </w:pPr>
      <w:rPr>
        <w:rFonts w:ascii="Wingdings" w:hAnsi="Wingdings" w:hint="default"/>
      </w:rPr>
    </w:lvl>
  </w:abstractNum>
  <w:abstractNum w:abstractNumId="1" w15:restartNumberingAfterBreak="0">
    <w:nsid w:val="18582012"/>
    <w:multiLevelType w:val="hybridMultilevel"/>
    <w:tmpl w:val="23BA2342"/>
    <w:lvl w:ilvl="0" w:tplc="0336AE4C">
      <w:start w:val="1"/>
      <w:numFmt w:val="bullet"/>
      <w:pStyle w:val="ListBullet4"/>
      <w:lvlText w:val="—"/>
      <w:lvlJc w:val="left"/>
      <w:pPr>
        <w:ind w:left="3580" w:hanging="360"/>
      </w:pPr>
      <w:rPr>
        <w:rFonts w:ascii="Roboto" w:hAnsi="Roboto" w:hint="default"/>
        <w:b w:val="0"/>
        <w:i w:val="0"/>
        <w:color w:val="CDA139" w:themeColor="text2"/>
        <w:sz w:val="16"/>
      </w:rPr>
    </w:lvl>
    <w:lvl w:ilvl="1" w:tplc="04090003" w:tentative="1">
      <w:start w:val="1"/>
      <w:numFmt w:val="bullet"/>
      <w:lvlText w:val="o"/>
      <w:lvlJc w:val="left"/>
      <w:pPr>
        <w:ind w:left="4300" w:hanging="360"/>
      </w:pPr>
      <w:rPr>
        <w:rFonts w:ascii="Courier New" w:hAnsi="Courier New" w:cs="Courier New" w:hint="default"/>
      </w:rPr>
    </w:lvl>
    <w:lvl w:ilvl="2" w:tplc="04090005" w:tentative="1">
      <w:start w:val="1"/>
      <w:numFmt w:val="bullet"/>
      <w:lvlText w:val=""/>
      <w:lvlJc w:val="left"/>
      <w:pPr>
        <w:ind w:left="5020" w:hanging="360"/>
      </w:pPr>
      <w:rPr>
        <w:rFonts w:ascii="Wingdings" w:hAnsi="Wingdings" w:hint="default"/>
      </w:rPr>
    </w:lvl>
    <w:lvl w:ilvl="3" w:tplc="04090001" w:tentative="1">
      <w:start w:val="1"/>
      <w:numFmt w:val="bullet"/>
      <w:lvlText w:val=""/>
      <w:lvlJc w:val="left"/>
      <w:pPr>
        <w:ind w:left="5740" w:hanging="360"/>
      </w:pPr>
      <w:rPr>
        <w:rFonts w:ascii="Symbol" w:hAnsi="Symbol" w:hint="default"/>
      </w:rPr>
    </w:lvl>
    <w:lvl w:ilvl="4" w:tplc="04090003" w:tentative="1">
      <w:start w:val="1"/>
      <w:numFmt w:val="bullet"/>
      <w:lvlText w:val="o"/>
      <w:lvlJc w:val="left"/>
      <w:pPr>
        <w:ind w:left="6460" w:hanging="360"/>
      </w:pPr>
      <w:rPr>
        <w:rFonts w:ascii="Courier New" w:hAnsi="Courier New" w:cs="Courier New" w:hint="default"/>
      </w:rPr>
    </w:lvl>
    <w:lvl w:ilvl="5" w:tplc="04090005" w:tentative="1">
      <w:start w:val="1"/>
      <w:numFmt w:val="bullet"/>
      <w:lvlText w:val=""/>
      <w:lvlJc w:val="left"/>
      <w:pPr>
        <w:ind w:left="7180" w:hanging="360"/>
      </w:pPr>
      <w:rPr>
        <w:rFonts w:ascii="Wingdings" w:hAnsi="Wingdings" w:hint="default"/>
      </w:rPr>
    </w:lvl>
    <w:lvl w:ilvl="6" w:tplc="04090001" w:tentative="1">
      <w:start w:val="1"/>
      <w:numFmt w:val="bullet"/>
      <w:lvlText w:val=""/>
      <w:lvlJc w:val="left"/>
      <w:pPr>
        <w:ind w:left="7900" w:hanging="360"/>
      </w:pPr>
      <w:rPr>
        <w:rFonts w:ascii="Symbol" w:hAnsi="Symbol" w:hint="default"/>
      </w:rPr>
    </w:lvl>
    <w:lvl w:ilvl="7" w:tplc="04090003" w:tentative="1">
      <w:start w:val="1"/>
      <w:numFmt w:val="bullet"/>
      <w:lvlText w:val="o"/>
      <w:lvlJc w:val="left"/>
      <w:pPr>
        <w:ind w:left="8620" w:hanging="360"/>
      </w:pPr>
      <w:rPr>
        <w:rFonts w:ascii="Courier New" w:hAnsi="Courier New" w:cs="Courier New" w:hint="default"/>
      </w:rPr>
    </w:lvl>
    <w:lvl w:ilvl="8" w:tplc="04090005" w:tentative="1">
      <w:start w:val="1"/>
      <w:numFmt w:val="bullet"/>
      <w:lvlText w:val=""/>
      <w:lvlJc w:val="left"/>
      <w:pPr>
        <w:ind w:left="9340" w:hanging="360"/>
      </w:pPr>
      <w:rPr>
        <w:rFonts w:ascii="Wingdings" w:hAnsi="Wingdings" w:hint="default"/>
      </w:rPr>
    </w:lvl>
  </w:abstractNum>
  <w:abstractNum w:abstractNumId="2" w15:restartNumberingAfterBreak="0">
    <w:nsid w:val="1E1C5E28"/>
    <w:multiLevelType w:val="hybridMultilevel"/>
    <w:tmpl w:val="CF4AC4B4"/>
    <w:lvl w:ilvl="0" w:tplc="595A4048">
      <w:start w:val="1"/>
      <w:numFmt w:val="bullet"/>
      <w:lvlText w:val=""/>
      <w:lvlJc w:val="left"/>
      <w:pPr>
        <w:ind w:left="720" w:hanging="360"/>
      </w:pPr>
      <w:rPr>
        <w:rFonts w:ascii="Symbol" w:hAnsi="Symbol" w:hint="default"/>
        <w:color w:val="CDA139" w:themeColor="text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865563"/>
    <w:multiLevelType w:val="multilevel"/>
    <w:tmpl w:val="6170A530"/>
    <w:lvl w:ilvl="0">
      <w:start w:val="1"/>
      <w:numFmt w:val="upperLetter"/>
      <w:lvlText w:val="%1"/>
      <w:lvlJc w:val="left"/>
      <w:pPr>
        <w:tabs>
          <w:tab w:val="num" w:pos="964"/>
        </w:tabs>
        <w:ind w:left="964" w:hanging="964"/>
      </w:pPr>
      <w:rPr>
        <w:rFonts w:hint="default"/>
      </w:rPr>
    </w:lvl>
    <w:lvl w:ilvl="1">
      <w:start w:val="1"/>
      <w:numFmt w:val="decimal"/>
      <w:pStyle w:val="AppendixHeading2"/>
      <w:lvlText w:val="%1.%2"/>
      <w:lvlJc w:val="left"/>
      <w:pPr>
        <w:tabs>
          <w:tab w:val="num" w:pos="964"/>
        </w:tabs>
        <w:ind w:left="964" w:hanging="964"/>
      </w:pPr>
      <w:rPr>
        <w:rFonts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964"/>
        </w:tabs>
        <w:ind w:left="964" w:hanging="964"/>
      </w:pPr>
      <w:rPr>
        <w:rFonts w:hint="default"/>
      </w:rPr>
    </w:lvl>
    <w:lvl w:ilvl="4">
      <w:start w:val="1"/>
      <w:numFmt w:val="decimal"/>
      <w:lvlText w:val="(%5)"/>
      <w:lvlJc w:val="left"/>
      <w:pPr>
        <w:ind w:left="3844" w:firstLine="0"/>
      </w:pPr>
      <w:rPr>
        <w:rFonts w:hint="default"/>
      </w:rPr>
    </w:lvl>
    <w:lvl w:ilvl="5">
      <w:start w:val="1"/>
      <w:numFmt w:val="lowerLetter"/>
      <w:lvlText w:val="(%6)"/>
      <w:lvlJc w:val="left"/>
      <w:pPr>
        <w:ind w:left="4564" w:firstLine="0"/>
      </w:pPr>
      <w:rPr>
        <w:rFonts w:hint="default"/>
      </w:rPr>
    </w:lvl>
    <w:lvl w:ilvl="6">
      <w:start w:val="1"/>
      <w:numFmt w:val="lowerRoman"/>
      <w:lvlText w:val="(%7)"/>
      <w:lvlJc w:val="left"/>
      <w:pPr>
        <w:ind w:left="5284" w:firstLine="0"/>
      </w:pPr>
      <w:rPr>
        <w:rFonts w:hint="default"/>
      </w:rPr>
    </w:lvl>
    <w:lvl w:ilvl="7">
      <w:start w:val="1"/>
      <w:numFmt w:val="lowerLetter"/>
      <w:lvlText w:val="(%8)"/>
      <w:lvlJc w:val="left"/>
      <w:pPr>
        <w:ind w:left="6004" w:firstLine="0"/>
      </w:pPr>
      <w:rPr>
        <w:rFonts w:hint="default"/>
      </w:rPr>
    </w:lvl>
    <w:lvl w:ilvl="8">
      <w:start w:val="1"/>
      <w:numFmt w:val="lowerRoman"/>
      <w:lvlText w:val="(%9)"/>
      <w:lvlJc w:val="left"/>
      <w:pPr>
        <w:ind w:left="6724" w:firstLine="0"/>
      </w:pPr>
      <w:rPr>
        <w:rFonts w:hint="default"/>
      </w:rPr>
    </w:lvl>
  </w:abstractNum>
  <w:abstractNum w:abstractNumId="4" w15:restartNumberingAfterBreak="0">
    <w:nsid w:val="222C2A6A"/>
    <w:multiLevelType w:val="hybridMultilevel"/>
    <w:tmpl w:val="D2409676"/>
    <w:lvl w:ilvl="0" w:tplc="595A4048">
      <w:start w:val="1"/>
      <w:numFmt w:val="bullet"/>
      <w:lvlText w:val=""/>
      <w:lvlJc w:val="left"/>
      <w:pPr>
        <w:ind w:left="763" w:hanging="360"/>
      </w:pPr>
      <w:rPr>
        <w:rFonts w:ascii="Symbol" w:hAnsi="Symbol" w:hint="default"/>
        <w:color w:val="CDA139" w:themeColor="text2"/>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5" w15:restartNumberingAfterBreak="0">
    <w:nsid w:val="306F514E"/>
    <w:multiLevelType w:val="multilevel"/>
    <w:tmpl w:val="EE8CFA50"/>
    <w:lvl w:ilvl="0">
      <w:start w:val="1"/>
      <w:numFmt w:val="decimal"/>
      <w:pStyle w:val="List"/>
      <w:lvlText w:val="%1"/>
      <w:lvlJc w:val="left"/>
      <w:pPr>
        <w:tabs>
          <w:tab w:val="num" w:pos="567"/>
        </w:tabs>
        <w:ind w:left="567" w:hanging="567"/>
      </w:pPr>
      <w:rPr>
        <w:rFonts w:asciiTheme="minorHAnsi" w:hAnsiTheme="minorHAnsi" w:hint="default"/>
      </w:rPr>
    </w:lvl>
    <w:lvl w:ilvl="1">
      <w:start w:val="1"/>
      <w:numFmt w:val="decimal"/>
      <w:pStyle w:val="List2"/>
      <w:lvlText w:val="%1.%2"/>
      <w:lvlJc w:val="left"/>
      <w:pPr>
        <w:tabs>
          <w:tab w:val="num" w:pos="567"/>
        </w:tabs>
        <w:ind w:left="567" w:hanging="567"/>
      </w:pPr>
      <w:rPr>
        <w:rFonts w:asciiTheme="minorHAnsi" w:hAnsiTheme="minorHAnsi" w:hint="default"/>
      </w:rPr>
    </w:lvl>
    <w:lvl w:ilvl="2">
      <w:start w:val="1"/>
      <w:numFmt w:val="decimal"/>
      <w:pStyle w:val="List3"/>
      <w:lvlText w:val="%1.%2.%3"/>
      <w:lvlJc w:val="left"/>
      <w:pPr>
        <w:tabs>
          <w:tab w:val="num" w:pos="567"/>
        </w:tabs>
        <w:ind w:left="567" w:hanging="567"/>
      </w:pPr>
      <w:rPr>
        <w:rFonts w:asciiTheme="minorHAnsi" w:hAnsiTheme="minorHAnsi" w:hint="default"/>
      </w:rPr>
    </w:lvl>
    <w:lvl w:ilvl="3">
      <w:start w:val="1"/>
      <w:numFmt w:val="decimal"/>
      <w:lvlText w:val="%1.%2.%3.%4"/>
      <w:lvlJc w:val="left"/>
      <w:pPr>
        <w:tabs>
          <w:tab w:val="num" w:pos="567"/>
        </w:tabs>
        <w:ind w:left="567" w:hanging="567"/>
      </w:pPr>
      <w:rPr>
        <w:rFonts w:hint="default"/>
      </w:rPr>
    </w:lvl>
    <w:lvl w:ilvl="4">
      <w:start w:val="1"/>
      <w:numFmt w:val="bullet"/>
      <w:lvlText w:val="—"/>
      <w:lvlJc w:val="left"/>
      <w:pPr>
        <w:tabs>
          <w:tab w:val="num" w:pos="567"/>
        </w:tabs>
        <w:ind w:left="567" w:hanging="567"/>
      </w:pPr>
      <w:rPr>
        <w:rFonts w:ascii="Times New Roman" w:hAnsi="Times New Roman" w:cs="Times New Roman" w:hint="default"/>
        <w:color w:val="auto"/>
      </w:rPr>
    </w:lvl>
    <w:lvl w:ilvl="5">
      <w:start w:val="1"/>
      <w:numFmt w:val="bullet"/>
      <w:lvlText w:val="-"/>
      <w:lvlJc w:val="left"/>
      <w:pPr>
        <w:tabs>
          <w:tab w:val="num" w:pos="567"/>
        </w:tabs>
        <w:ind w:left="567" w:hanging="567"/>
      </w:pPr>
      <w:rPr>
        <w:rFonts w:ascii="Arial" w:hAnsi="Arial" w:hint="default"/>
      </w:rPr>
    </w:lvl>
    <w:lvl w:ilvl="6">
      <w:start w:val="1"/>
      <w:numFmt w:val="bullet"/>
      <w:lvlText w:val="—"/>
      <w:lvlJc w:val="left"/>
      <w:pPr>
        <w:tabs>
          <w:tab w:val="num" w:pos="567"/>
        </w:tabs>
        <w:ind w:left="567" w:hanging="567"/>
      </w:pPr>
      <w:rPr>
        <w:rFonts w:ascii="Arial" w:hAnsi="Arial" w:hint="default"/>
      </w:rPr>
    </w:lvl>
    <w:lvl w:ilvl="7">
      <w:start w:val="1"/>
      <w:numFmt w:val="bullet"/>
      <w:lvlText w:val="-"/>
      <w:lvlJc w:val="left"/>
      <w:pPr>
        <w:tabs>
          <w:tab w:val="num" w:pos="567"/>
        </w:tabs>
        <w:ind w:left="567" w:hanging="567"/>
      </w:pPr>
      <w:rPr>
        <w:rFonts w:ascii="Arial" w:hAnsi="Arial" w:hint="default"/>
      </w:rPr>
    </w:lvl>
    <w:lvl w:ilvl="8">
      <w:start w:val="1"/>
      <w:numFmt w:val="bullet"/>
      <w:lvlText w:val="—"/>
      <w:lvlJc w:val="left"/>
      <w:pPr>
        <w:tabs>
          <w:tab w:val="num" w:pos="567"/>
        </w:tabs>
        <w:ind w:left="567" w:hanging="567"/>
      </w:pPr>
      <w:rPr>
        <w:rFonts w:ascii="Arial" w:hAnsi="Arial" w:hint="default"/>
      </w:rPr>
    </w:lvl>
  </w:abstractNum>
  <w:abstractNum w:abstractNumId="6" w15:restartNumberingAfterBreak="0">
    <w:nsid w:val="3F044A2A"/>
    <w:multiLevelType w:val="hybridMultilevel"/>
    <w:tmpl w:val="D8E45FB8"/>
    <w:lvl w:ilvl="0" w:tplc="FFFFFFFF">
      <w:start w:val="1"/>
      <w:numFmt w:val="bullet"/>
      <w:lvlText w:val=""/>
      <w:lvlJc w:val="left"/>
      <w:pPr>
        <w:ind w:left="720" w:hanging="360"/>
      </w:pPr>
      <w:rPr>
        <w:rFonts w:ascii="Symbol" w:hAnsi="Symbol" w:hint="default"/>
        <w:color w:val="CDA139" w:themeColor="text2"/>
      </w:rPr>
    </w:lvl>
    <w:lvl w:ilvl="1" w:tplc="595A4048">
      <w:start w:val="1"/>
      <w:numFmt w:val="bullet"/>
      <w:lvlText w:val=""/>
      <w:lvlJc w:val="left"/>
      <w:pPr>
        <w:ind w:left="1440" w:hanging="360"/>
      </w:pPr>
      <w:rPr>
        <w:rFonts w:ascii="Symbol" w:hAnsi="Symbol" w:hint="default"/>
        <w:color w:val="CDA139" w:themeColor="text2"/>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40C472CB"/>
    <w:multiLevelType w:val="hybridMultilevel"/>
    <w:tmpl w:val="DD06C07E"/>
    <w:lvl w:ilvl="0" w:tplc="FFFFFFFF">
      <w:start w:val="1"/>
      <w:numFmt w:val="bullet"/>
      <w:lvlText w:val=""/>
      <w:lvlJc w:val="left"/>
      <w:pPr>
        <w:ind w:left="720" w:hanging="360"/>
      </w:pPr>
      <w:rPr>
        <w:rFonts w:ascii="Symbol" w:hAnsi="Symbol" w:hint="default"/>
        <w:color w:val="CDA139" w:themeColor="text2"/>
      </w:rPr>
    </w:lvl>
    <w:lvl w:ilvl="1" w:tplc="595A4048">
      <w:start w:val="1"/>
      <w:numFmt w:val="bullet"/>
      <w:lvlText w:val=""/>
      <w:lvlJc w:val="left"/>
      <w:pPr>
        <w:ind w:left="1440" w:hanging="360"/>
      </w:pPr>
      <w:rPr>
        <w:rFonts w:ascii="Symbol" w:hAnsi="Symbol" w:hint="default"/>
        <w:color w:val="CDA139" w:themeColor="text2"/>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651A6091"/>
    <w:multiLevelType w:val="hybridMultilevel"/>
    <w:tmpl w:val="47A60462"/>
    <w:lvl w:ilvl="0" w:tplc="FFFFFFFF">
      <w:start w:val="1"/>
      <w:numFmt w:val="bullet"/>
      <w:lvlText w:val=""/>
      <w:lvlJc w:val="left"/>
      <w:pPr>
        <w:ind w:left="720" w:hanging="360"/>
      </w:pPr>
      <w:rPr>
        <w:rFonts w:ascii="Symbol" w:hAnsi="Symbol" w:hint="default"/>
        <w:color w:val="CDA139" w:themeColor="text2"/>
      </w:rPr>
    </w:lvl>
    <w:lvl w:ilvl="1" w:tplc="595A4048">
      <w:start w:val="1"/>
      <w:numFmt w:val="bullet"/>
      <w:lvlText w:val=""/>
      <w:lvlJc w:val="left"/>
      <w:pPr>
        <w:ind w:left="1440" w:hanging="360"/>
      </w:pPr>
      <w:rPr>
        <w:rFonts w:ascii="Symbol" w:hAnsi="Symbol" w:hint="default"/>
        <w:color w:val="CDA139" w:themeColor="text2"/>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6A4A5920"/>
    <w:multiLevelType w:val="hybridMultilevel"/>
    <w:tmpl w:val="17AC73D6"/>
    <w:lvl w:ilvl="0" w:tplc="595A4048">
      <w:start w:val="1"/>
      <w:numFmt w:val="bullet"/>
      <w:lvlText w:val=""/>
      <w:lvlJc w:val="left"/>
      <w:pPr>
        <w:ind w:left="720" w:hanging="360"/>
      </w:pPr>
      <w:rPr>
        <w:rFonts w:ascii="Symbol" w:hAnsi="Symbol" w:hint="default"/>
        <w:color w:val="CDA139" w:themeColor="text2"/>
      </w:rPr>
    </w:lvl>
    <w:lvl w:ilvl="1" w:tplc="595A4048">
      <w:start w:val="1"/>
      <w:numFmt w:val="bullet"/>
      <w:lvlText w:val=""/>
      <w:lvlJc w:val="left"/>
      <w:pPr>
        <w:ind w:left="1440" w:hanging="360"/>
      </w:pPr>
      <w:rPr>
        <w:rFonts w:ascii="Symbol" w:hAnsi="Symbol" w:hint="default"/>
        <w:color w:val="CDA139" w:themeColor="text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B392907"/>
    <w:multiLevelType w:val="hybridMultilevel"/>
    <w:tmpl w:val="516CF2DA"/>
    <w:lvl w:ilvl="0" w:tplc="DCAA04D8">
      <w:start w:val="1"/>
      <w:numFmt w:val="bullet"/>
      <w:pStyle w:val="ListBullet3"/>
      <w:lvlText w:val=""/>
      <w:lvlJc w:val="left"/>
      <w:pPr>
        <w:ind w:left="792" w:hanging="360"/>
      </w:pPr>
      <w:rPr>
        <w:rFonts w:ascii="Wingdings 2" w:hAnsi="Wingdings 2" w:hint="default"/>
        <w:b w:val="0"/>
        <w:i w:val="0"/>
        <w:color w:val="CDA139" w:themeColor="text2"/>
        <w:sz w:val="14"/>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11" w15:restartNumberingAfterBreak="0">
    <w:nsid w:val="6BC66967"/>
    <w:multiLevelType w:val="hybridMultilevel"/>
    <w:tmpl w:val="2D846E78"/>
    <w:lvl w:ilvl="0" w:tplc="081A3DF2">
      <w:start w:val="1"/>
      <w:numFmt w:val="decimal"/>
      <w:pStyle w:val="ListNumber"/>
      <w:lvlText w:val="%1"/>
      <w:lvlJc w:val="left"/>
      <w:pPr>
        <w:tabs>
          <w:tab w:val="num" w:pos="340"/>
        </w:tabs>
        <w:ind w:left="340" w:hanging="340"/>
      </w:pPr>
      <w:rPr>
        <w:rFonts w:asciiTheme="minorHAnsi" w:hAnsiTheme="minorHAnsi" w:hint="default"/>
        <w:sz w:val="22"/>
      </w:rPr>
    </w:lvl>
    <w:lvl w:ilvl="1" w:tplc="D2AA3B24">
      <w:start w:val="1"/>
      <w:numFmt w:val="lowerLetter"/>
      <w:pStyle w:val="ListNumber2"/>
      <w:lvlText w:val="%2)"/>
      <w:lvlJc w:val="left"/>
      <w:pPr>
        <w:tabs>
          <w:tab w:val="num" w:pos="680"/>
        </w:tabs>
        <w:ind w:left="680" w:hanging="340"/>
      </w:pPr>
      <w:rPr>
        <w:rFonts w:hint="default"/>
      </w:rPr>
    </w:lvl>
    <w:lvl w:ilvl="2" w:tplc="34483A7A">
      <w:start w:val="1"/>
      <w:numFmt w:val="bullet"/>
      <w:lvlText w:val="—"/>
      <w:lvlJc w:val="left"/>
      <w:pPr>
        <w:tabs>
          <w:tab w:val="num" w:pos="1020"/>
        </w:tabs>
        <w:ind w:left="1020" w:hanging="340"/>
      </w:pPr>
      <w:rPr>
        <w:rFonts w:asciiTheme="minorHAnsi" w:hAnsiTheme="minorHAnsi" w:cs="Times New Roman" w:hint="default"/>
        <w:color w:val="auto"/>
      </w:rPr>
    </w:lvl>
    <w:lvl w:ilvl="3" w:tplc="A6404E2C">
      <w:start w:val="1"/>
      <w:numFmt w:val="bullet"/>
      <w:lvlText w:val="-"/>
      <w:lvlJc w:val="left"/>
      <w:pPr>
        <w:tabs>
          <w:tab w:val="num" w:pos="1360"/>
        </w:tabs>
        <w:ind w:left="1360" w:hanging="340"/>
      </w:pPr>
      <w:rPr>
        <w:rFonts w:ascii="Arial" w:hAnsi="Arial" w:hint="default"/>
      </w:rPr>
    </w:lvl>
    <w:lvl w:ilvl="4" w:tplc="6096DF66">
      <w:start w:val="1"/>
      <w:numFmt w:val="bullet"/>
      <w:lvlText w:val="—"/>
      <w:lvlJc w:val="left"/>
      <w:pPr>
        <w:tabs>
          <w:tab w:val="num" w:pos="1700"/>
        </w:tabs>
        <w:ind w:left="1700" w:hanging="340"/>
      </w:pPr>
      <w:rPr>
        <w:rFonts w:asciiTheme="minorHAnsi" w:hAnsiTheme="minorHAnsi" w:cs="Times New Roman" w:hint="default"/>
        <w:color w:val="auto"/>
      </w:rPr>
    </w:lvl>
    <w:lvl w:ilvl="5" w:tplc="E0B068D8">
      <w:start w:val="1"/>
      <w:numFmt w:val="bullet"/>
      <w:lvlText w:val="-"/>
      <w:lvlJc w:val="left"/>
      <w:pPr>
        <w:tabs>
          <w:tab w:val="num" w:pos="2040"/>
        </w:tabs>
        <w:ind w:left="2040" w:hanging="340"/>
      </w:pPr>
      <w:rPr>
        <w:rFonts w:ascii="Arial" w:hAnsi="Arial" w:hint="default"/>
      </w:rPr>
    </w:lvl>
    <w:lvl w:ilvl="6" w:tplc="95204FF8">
      <w:start w:val="1"/>
      <w:numFmt w:val="bullet"/>
      <w:lvlText w:val="—"/>
      <w:lvlJc w:val="left"/>
      <w:pPr>
        <w:tabs>
          <w:tab w:val="num" w:pos="2380"/>
        </w:tabs>
        <w:ind w:left="2380" w:hanging="340"/>
      </w:pPr>
      <w:rPr>
        <w:rFonts w:ascii="Arial" w:hAnsi="Arial" w:hint="default"/>
      </w:rPr>
    </w:lvl>
    <w:lvl w:ilvl="7" w:tplc="2F32F6C0">
      <w:start w:val="1"/>
      <w:numFmt w:val="bullet"/>
      <w:lvlText w:val="-"/>
      <w:lvlJc w:val="left"/>
      <w:pPr>
        <w:tabs>
          <w:tab w:val="num" w:pos="2720"/>
        </w:tabs>
        <w:ind w:left="2720" w:hanging="340"/>
      </w:pPr>
      <w:rPr>
        <w:rFonts w:ascii="Arial" w:hAnsi="Arial" w:hint="default"/>
      </w:rPr>
    </w:lvl>
    <w:lvl w:ilvl="8" w:tplc="D2DCBE4E">
      <w:start w:val="1"/>
      <w:numFmt w:val="bullet"/>
      <w:lvlText w:val="—"/>
      <w:lvlJc w:val="left"/>
      <w:pPr>
        <w:tabs>
          <w:tab w:val="num" w:pos="3060"/>
        </w:tabs>
        <w:ind w:left="3060" w:hanging="340"/>
      </w:pPr>
      <w:rPr>
        <w:rFonts w:ascii="Arial" w:hAnsi="Arial" w:hint="default"/>
      </w:rPr>
    </w:lvl>
  </w:abstractNum>
  <w:abstractNum w:abstractNumId="12" w15:restartNumberingAfterBreak="0">
    <w:nsid w:val="6D1353C8"/>
    <w:multiLevelType w:val="hybridMultilevel"/>
    <w:tmpl w:val="CB6C622A"/>
    <w:lvl w:ilvl="0" w:tplc="54187428">
      <w:numFmt w:val="bullet"/>
      <w:lvlText w:val=""/>
      <w:lvlJc w:val="left"/>
      <w:pPr>
        <w:ind w:left="361" w:hanging="361"/>
      </w:pPr>
      <w:rPr>
        <w:rFonts w:ascii="Symbol" w:eastAsia="Symbol" w:hAnsi="Symbol" w:cs="Symbol" w:hint="default"/>
        <w:w w:val="102"/>
        <w:sz w:val="19"/>
        <w:szCs w:val="19"/>
      </w:rPr>
    </w:lvl>
    <w:lvl w:ilvl="1" w:tplc="C6B49F1E">
      <w:numFmt w:val="bullet"/>
      <w:lvlText w:val="•"/>
      <w:lvlJc w:val="left"/>
      <w:pPr>
        <w:ind w:left="1280" w:hanging="361"/>
      </w:pPr>
      <w:rPr>
        <w:rFonts w:hint="default"/>
      </w:rPr>
    </w:lvl>
    <w:lvl w:ilvl="2" w:tplc="A9C68C5E">
      <w:numFmt w:val="bullet"/>
      <w:lvlText w:val="•"/>
      <w:lvlJc w:val="left"/>
      <w:pPr>
        <w:ind w:left="2202" w:hanging="361"/>
      </w:pPr>
      <w:rPr>
        <w:rFonts w:hint="default"/>
      </w:rPr>
    </w:lvl>
    <w:lvl w:ilvl="3" w:tplc="73F606AC">
      <w:numFmt w:val="bullet"/>
      <w:lvlText w:val="•"/>
      <w:lvlJc w:val="left"/>
      <w:pPr>
        <w:ind w:left="3124" w:hanging="361"/>
      </w:pPr>
      <w:rPr>
        <w:rFonts w:hint="default"/>
      </w:rPr>
    </w:lvl>
    <w:lvl w:ilvl="4" w:tplc="7722C974">
      <w:numFmt w:val="bullet"/>
      <w:lvlText w:val="•"/>
      <w:lvlJc w:val="left"/>
      <w:pPr>
        <w:ind w:left="4046" w:hanging="361"/>
      </w:pPr>
      <w:rPr>
        <w:rFonts w:hint="default"/>
      </w:rPr>
    </w:lvl>
    <w:lvl w:ilvl="5" w:tplc="19985284">
      <w:numFmt w:val="bullet"/>
      <w:lvlText w:val="•"/>
      <w:lvlJc w:val="left"/>
      <w:pPr>
        <w:ind w:left="4968" w:hanging="361"/>
      </w:pPr>
      <w:rPr>
        <w:rFonts w:hint="default"/>
      </w:rPr>
    </w:lvl>
    <w:lvl w:ilvl="6" w:tplc="14DEE598">
      <w:numFmt w:val="bullet"/>
      <w:lvlText w:val="•"/>
      <w:lvlJc w:val="left"/>
      <w:pPr>
        <w:ind w:left="5890" w:hanging="361"/>
      </w:pPr>
      <w:rPr>
        <w:rFonts w:hint="default"/>
      </w:rPr>
    </w:lvl>
    <w:lvl w:ilvl="7" w:tplc="7B446AD0">
      <w:numFmt w:val="bullet"/>
      <w:lvlText w:val="•"/>
      <w:lvlJc w:val="left"/>
      <w:pPr>
        <w:ind w:left="6812" w:hanging="361"/>
      </w:pPr>
      <w:rPr>
        <w:rFonts w:hint="default"/>
      </w:rPr>
    </w:lvl>
    <w:lvl w:ilvl="8" w:tplc="4CFCF0D2">
      <w:numFmt w:val="bullet"/>
      <w:lvlText w:val="•"/>
      <w:lvlJc w:val="left"/>
      <w:pPr>
        <w:ind w:left="7734" w:hanging="361"/>
      </w:pPr>
      <w:rPr>
        <w:rFonts w:hint="default"/>
      </w:rPr>
    </w:lvl>
  </w:abstractNum>
  <w:abstractNum w:abstractNumId="13" w15:restartNumberingAfterBreak="0">
    <w:nsid w:val="71F92FB4"/>
    <w:multiLevelType w:val="hybridMultilevel"/>
    <w:tmpl w:val="A0CA0B3E"/>
    <w:lvl w:ilvl="0" w:tplc="508C9DCA">
      <w:start w:val="1"/>
      <w:numFmt w:val="bullet"/>
      <w:pStyle w:val="ListBullet2"/>
      <w:lvlText w:val="—"/>
      <w:lvlJc w:val="left"/>
      <w:pPr>
        <w:ind w:left="1060" w:hanging="360"/>
      </w:pPr>
      <w:rPr>
        <w:rFonts w:ascii="Roboto" w:hAnsi="Roboto" w:hint="default"/>
        <w:b w:val="0"/>
        <w:i w:val="0"/>
        <w:color w:val="CDA139" w:themeColor="text2"/>
        <w:sz w:val="20"/>
      </w:rPr>
    </w:lvl>
    <w:lvl w:ilvl="1" w:tplc="04090003">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14" w15:restartNumberingAfterBreak="0">
    <w:nsid w:val="72F97F07"/>
    <w:multiLevelType w:val="hybridMultilevel"/>
    <w:tmpl w:val="E3AE0C82"/>
    <w:lvl w:ilvl="0" w:tplc="595A4048">
      <w:start w:val="1"/>
      <w:numFmt w:val="bullet"/>
      <w:lvlText w:val=""/>
      <w:lvlJc w:val="left"/>
      <w:pPr>
        <w:ind w:left="720" w:hanging="360"/>
      </w:pPr>
      <w:rPr>
        <w:rFonts w:ascii="Symbol" w:hAnsi="Symbol" w:hint="default"/>
        <w:color w:val="CDA139"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A293AB9"/>
    <w:multiLevelType w:val="hybridMultilevel"/>
    <w:tmpl w:val="293A04B8"/>
    <w:lvl w:ilvl="0" w:tplc="595A4048">
      <w:start w:val="1"/>
      <w:numFmt w:val="bullet"/>
      <w:lvlText w:val=""/>
      <w:lvlJc w:val="left"/>
      <w:pPr>
        <w:ind w:left="720" w:hanging="360"/>
      </w:pPr>
      <w:rPr>
        <w:rFonts w:ascii="Symbol" w:hAnsi="Symbol" w:hint="default"/>
        <w:color w:val="CDA139" w:themeColor="text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EF00209"/>
    <w:multiLevelType w:val="hybridMultilevel"/>
    <w:tmpl w:val="743C9F6E"/>
    <w:lvl w:ilvl="0" w:tplc="595A4048">
      <w:start w:val="1"/>
      <w:numFmt w:val="bullet"/>
      <w:lvlText w:val=""/>
      <w:lvlJc w:val="left"/>
      <w:pPr>
        <w:ind w:left="720" w:hanging="360"/>
      </w:pPr>
      <w:rPr>
        <w:rFonts w:ascii="Symbol" w:hAnsi="Symbol" w:hint="default"/>
        <w:color w:val="CDA139"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11910226">
    <w:abstractNumId w:val="0"/>
  </w:num>
  <w:num w:numId="2" w16cid:durableId="368914125">
    <w:abstractNumId w:val="11"/>
  </w:num>
  <w:num w:numId="3" w16cid:durableId="1969624719">
    <w:abstractNumId w:val="5"/>
  </w:num>
  <w:num w:numId="4" w16cid:durableId="594560630">
    <w:abstractNumId w:val="3"/>
  </w:num>
  <w:num w:numId="5" w16cid:durableId="978850309">
    <w:abstractNumId w:val="13"/>
  </w:num>
  <w:num w:numId="6" w16cid:durableId="335309447">
    <w:abstractNumId w:val="10"/>
  </w:num>
  <w:num w:numId="7" w16cid:durableId="1875144946">
    <w:abstractNumId w:val="1"/>
  </w:num>
  <w:num w:numId="8" w16cid:durableId="375588973">
    <w:abstractNumId w:val="9"/>
  </w:num>
  <w:num w:numId="9" w16cid:durableId="729813595">
    <w:abstractNumId w:val="14"/>
  </w:num>
  <w:num w:numId="10" w16cid:durableId="757168689">
    <w:abstractNumId w:val="16"/>
  </w:num>
  <w:num w:numId="11" w16cid:durableId="1717311860">
    <w:abstractNumId w:val="2"/>
  </w:num>
  <w:num w:numId="12" w16cid:durableId="425738443">
    <w:abstractNumId w:val="7"/>
  </w:num>
  <w:num w:numId="13" w16cid:durableId="1444568937">
    <w:abstractNumId w:val="15"/>
  </w:num>
  <w:num w:numId="14" w16cid:durableId="1128086889">
    <w:abstractNumId w:val="4"/>
  </w:num>
  <w:num w:numId="15" w16cid:durableId="1403288801">
    <w:abstractNumId w:val="8"/>
  </w:num>
  <w:num w:numId="16" w16cid:durableId="1815098917">
    <w:abstractNumId w:val="6"/>
  </w:num>
  <w:num w:numId="17" w16cid:durableId="1827479590">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documentProtection w:edit="readOnly" w:enforcement="0"/>
  <w:defaultTabStop w:val="567"/>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FirmName" w:val="KPMG LLP"/>
    <w:docVar w:name="HdrInfo" w:val="January 2021"/>
    <w:docVar w:name="KISDocType" w:val="Report"/>
    <w:docVar w:name="KISFilledIn" w:val="Y"/>
    <w:docVar w:name="KISVer" w:val="5.2"/>
    <w:docVar w:name="Num3Paras" w:val="No"/>
    <w:docVar w:name="OffIndex" w:val=" 0"/>
    <w:docVar w:name="OffName" w:val="Please select an office"/>
    <w:docVar w:name="Orientation" w:val="Portrait"/>
    <w:docVar w:name="PrLangInserted" w:val="1"/>
    <w:docVar w:name="ReptStyle" w:val=" 0"/>
  </w:docVars>
  <w:rsids>
    <w:rsidRoot w:val="003A4ECE"/>
    <w:rsid w:val="000008A5"/>
    <w:rsid w:val="00000EFA"/>
    <w:rsid w:val="0000156C"/>
    <w:rsid w:val="00002385"/>
    <w:rsid w:val="00002C1B"/>
    <w:rsid w:val="000033A5"/>
    <w:rsid w:val="00003F2B"/>
    <w:rsid w:val="0000444B"/>
    <w:rsid w:val="00004AA9"/>
    <w:rsid w:val="00004B6F"/>
    <w:rsid w:val="0000560C"/>
    <w:rsid w:val="00005942"/>
    <w:rsid w:val="00005E31"/>
    <w:rsid w:val="00006095"/>
    <w:rsid w:val="00006FA2"/>
    <w:rsid w:val="0000771C"/>
    <w:rsid w:val="0001001C"/>
    <w:rsid w:val="000108D5"/>
    <w:rsid w:val="00010B14"/>
    <w:rsid w:val="00011475"/>
    <w:rsid w:val="00011589"/>
    <w:rsid w:val="000120F9"/>
    <w:rsid w:val="0001258D"/>
    <w:rsid w:val="00013543"/>
    <w:rsid w:val="00014085"/>
    <w:rsid w:val="00014EC2"/>
    <w:rsid w:val="0001569C"/>
    <w:rsid w:val="00016482"/>
    <w:rsid w:val="000205A3"/>
    <w:rsid w:val="0002088C"/>
    <w:rsid w:val="00021419"/>
    <w:rsid w:val="00021AE3"/>
    <w:rsid w:val="000222AB"/>
    <w:rsid w:val="00022B75"/>
    <w:rsid w:val="00022DCA"/>
    <w:rsid w:val="00022FAE"/>
    <w:rsid w:val="00023565"/>
    <w:rsid w:val="000242E5"/>
    <w:rsid w:val="00024AB1"/>
    <w:rsid w:val="00024BB2"/>
    <w:rsid w:val="00025329"/>
    <w:rsid w:val="00025C0E"/>
    <w:rsid w:val="00025C89"/>
    <w:rsid w:val="00025CC8"/>
    <w:rsid w:val="000272CE"/>
    <w:rsid w:val="00027408"/>
    <w:rsid w:val="00027E00"/>
    <w:rsid w:val="00027EBD"/>
    <w:rsid w:val="00030C25"/>
    <w:rsid w:val="00030F85"/>
    <w:rsid w:val="00032DA7"/>
    <w:rsid w:val="00032F39"/>
    <w:rsid w:val="00033689"/>
    <w:rsid w:val="000343E0"/>
    <w:rsid w:val="00036222"/>
    <w:rsid w:val="0004063C"/>
    <w:rsid w:val="00040D2C"/>
    <w:rsid w:val="00040FFE"/>
    <w:rsid w:val="0004140C"/>
    <w:rsid w:val="00041476"/>
    <w:rsid w:val="00042517"/>
    <w:rsid w:val="00042A50"/>
    <w:rsid w:val="00042E60"/>
    <w:rsid w:val="000432F8"/>
    <w:rsid w:val="000436FB"/>
    <w:rsid w:val="000440E5"/>
    <w:rsid w:val="00044212"/>
    <w:rsid w:val="0004485E"/>
    <w:rsid w:val="00044AA0"/>
    <w:rsid w:val="00044C47"/>
    <w:rsid w:val="000454FB"/>
    <w:rsid w:val="0004563B"/>
    <w:rsid w:val="00045ACB"/>
    <w:rsid w:val="0004614B"/>
    <w:rsid w:val="00046A2B"/>
    <w:rsid w:val="00047356"/>
    <w:rsid w:val="00047467"/>
    <w:rsid w:val="00047F25"/>
    <w:rsid w:val="00047FFE"/>
    <w:rsid w:val="00050262"/>
    <w:rsid w:val="0005051A"/>
    <w:rsid w:val="00050A69"/>
    <w:rsid w:val="00050B5C"/>
    <w:rsid w:val="00050BE4"/>
    <w:rsid w:val="00051CA0"/>
    <w:rsid w:val="00052E8F"/>
    <w:rsid w:val="00053E09"/>
    <w:rsid w:val="000545DB"/>
    <w:rsid w:val="000551E9"/>
    <w:rsid w:val="0005667B"/>
    <w:rsid w:val="0005738F"/>
    <w:rsid w:val="000575CB"/>
    <w:rsid w:val="0005767F"/>
    <w:rsid w:val="00057CB3"/>
    <w:rsid w:val="00060DDF"/>
    <w:rsid w:val="00061BC8"/>
    <w:rsid w:val="00061EE0"/>
    <w:rsid w:val="000625BA"/>
    <w:rsid w:val="00062F3E"/>
    <w:rsid w:val="000634C4"/>
    <w:rsid w:val="00063E4F"/>
    <w:rsid w:val="00064111"/>
    <w:rsid w:val="000645FA"/>
    <w:rsid w:val="00064C70"/>
    <w:rsid w:val="00065EA1"/>
    <w:rsid w:val="000667B8"/>
    <w:rsid w:val="00067A2D"/>
    <w:rsid w:val="00067ED8"/>
    <w:rsid w:val="00070683"/>
    <w:rsid w:val="00070D68"/>
    <w:rsid w:val="0007147C"/>
    <w:rsid w:val="00071B66"/>
    <w:rsid w:val="00072524"/>
    <w:rsid w:val="000739E1"/>
    <w:rsid w:val="000741B4"/>
    <w:rsid w:val="00074375"/>
    <w:rsid w:val="00074FCC"/>
    <w:rsid w:val="00075733"/>
    <w:rsid w:val="00076C4B"/>
    <w:rsid w:val="00080D9B"/>
    <w:rsid w:val="000814D5"/>
    <w:rsid w:val="00082851"/>
    <w:rsid w:val="000837E5"/>
    <w:rsid w:val="00083817"/>
    <w:rsid w:val="000843BD"/>
    <w:rsid w:val="00084FCF"/>
    <w:rsid w:val="000859FA"/>
    <w:rsid w:val="00086F2E"/>
    <w:rsid w:val="00087015"/>
    <w:rsid w:val="0008730D"/>
    <w:rsid w:val="0008731B"/>
    <w:rsid w:val="00091106"/>
    <w:rsid w:val="00091210"/>
    <w:rsid w:val="00092309"/>
    <w:rsid w:val="00092A17"/>
    <w:rsid w:val="00093BA7"/>
    <w:rsid w:val="00093CCF"/>
    <w:rsid w:val="000947BD"/>
    <w:rsid w:val="00094CF1"/>
    <w:rsid w:val="00094F92"/>
    <w:rsid w:val="000958CF"/>
    <w:rsid w:val="00096169"/>
    <w:rsid w:val="000969D7"/>
    <w:rsid w:val="000969EC"/>
    <w:rsid w:val="0009787E"/>
    <w:rsid w:val="00097CE8"/>
    <w:rsid w:val="000A002C"/>
    <w:rsid w:val="000A0095"/>
    <w:rsid w:val="000A11B5"/>
    <w:rsid w:val="000A22E3"/>
    <w:rsid w:val="000A3C30"/>
    <w:rsid w:val="000A3FED"/>
    <w:rsid w:val="000A410E"/>
    <w:rsid w:val="000A4ED1"/>
    <w:rsid w:val="000A67B2"/>
    <w:rsid w:val="000A72D0"/>
    <w:rsid w:val="000A7624"/>
    <w:rsid w:val="000A7872"/>
    <w:rsid w:val="000A78F2"/>
    <w:rsid w:val="000A7E52"/>
    <w:rsid w:val="000B09CC"/>
    <w:rsid w:val="000B0E05"/>
    <w:rsid w:val="000B3553"/>
    <w:rsid w:val="000B3CFD"/>
    <w:rsid w:val="000B5263"/>
    <w:rsid w:val="000B5D50"/>
    <w:rsid w:val="000B6D5A"/>
    <w:rsid w:val="000B799B"/>
    <w:rsid w:val="000C0491"/>
    <w:rsid w:val="000C06F3"/>
    <w:rsid w:val="000C0A79"/>
    <w:rsid w:val="000C115D"/>
    <w:rsid w:val="000C1CA6"/>
    <w:rsid w:val="000C21E4"/>
    <w:rsid w:val="000C2840"/>
    <w:rsid w:val="000C3B08"/>
    <w:rsid w:val="000C444F"/>
    <w:rsid w:val="000C4A1A"/>
    <w:rsid w:val="000C4AFF"/>
    <w:rsid w:val="000C4FD8"/>
    <w:rsid w:val="000C5EFF"/>
    <w:rsid w:val="000C7224"/>
    <w:rsid w:val="000C7267"/>
    <w:rsid w:val="000C73DD"/>
    <w:rsid w:val="000D132A"/>
    <w:rsid w:val="000D179D"/>
    <w:rsid w:val="000D210D"/>
    <w:rsid w:val="000D2822"/>
    <w:rsid w:val="000D31CB"/>
    <w:rsid w:val="000D31EF"/>
    <w:rsid w:val="000D35F3"/>
    <w:rsid w:val="000D4E43"/>
    <w:rsid w:val="000D4FBE"/>
    <w:rsid w:val="000D562B"/>
    <w:rsid w:val="000D66D4"/>
    <w:rsid w:val="000D7956"/>
    <w:rsid w:val="000E0071"/>
    <w:rsid w:val="000E01FB"/>
    <w:rsid w:val="000E083D"/>
    <w:rsid w:val="000E1459"/>
    <w:rsid w:val="000E1528"/>
    <w:rsid w:val="000E194C"/>
    <w:rsid w:val="000E1BCE"/>
    <w:rsid w:val="000E1D06"/>
    <w:rsid w:val="000E282B"/>
    <w:rsid w:val="000E29C5"/>
    <w:rsid w:val="000E2D82"/>
    <w:rsid w:val="000E3506"/>
    <w:rsid w:val="000E4462"/>
    <w:rsid w:val="000E54E2"/>
    <w:rsid w:val="000E61E0"/>
    <w:rsid w:val="000E64CD"/>
    <w:rsid w:val="000E6953"/>
    <w:rsid w:val="000E7BDA"/>
    <w:rsid w:val="000F03D3"/>
    <w:rsid w:val="000F052B"/>
    <w:rsid w:val="000F0690"/>
    <w:rsid w:val="000F0DFE"/>
    <w:rsid w:val="000F1038"/>
    <w:rsid w:val="000F194D"/>
    <w:rsid w:val="000F218F"/>
    <w:rsid w:val="000F2205"/>
    <w:rsid w:val="000F2F0A"/>
    <w:rsid w:val="000F372F"/>
    <w:rsid w:val="000F458A"/>
    <w:rsid w:val="000F55CF"/>
    <w:rsid w:val="000F649F"/>
    <w:rsid w:val="000F6937"/>
    <w:rsid w:val="000F6999"/>
    <w:rsid w:val="00100453"/>
    <w:rsid w:val="001004EA"/>
    <w:rsid w:val="001010FF"/>
    <w:rsid w:val="001018C2"/>
    <w:rsid w:val="00101F99"/>
    <w:rsid w:val="0010296D"/>
    <w:rsid w:val="00103190"/>
    <w:rsid w:val="001031E3"/>
    <w:rsid w:val="00103427"/>
    <w:rsid w:val="001040B6"/>
    <w:rsid w:val="001042AD"/>
    <w:rsid w:val="00104816"/>
    <w:rsid w:val="00104B27"/>
    <w:rsid w:val="00105011"/>
    <w:rsid w:val="001055A8"/>
    <w:rsid w:val="00105F05"/>
    <w:rsid w:val="00106589"/>
    <w:rsid w:val="00106944"/>
    <w:rsid w:val="0011133E"/>
    <w:rsid w:val="0011199E"/>
    <w:rsid w:val="00113216"/>
    <w:rsid w:val="00113462"/>
    <w:rsid w:val="00113532"/>
    <w:rsid w:val="00113655"/>
    <w:rsid w:val="00114883"/>
    <w:rsid w:val="00114F16"/>
    <w:rsid w:val="00115363"/>
    <w:rsid w:val="0011562F"/>
    <w:rsid w:val="00116163"/>
    <w:rsid w:val="00116800"/>
    <w:rsid w:val="00116AC1"/>
    <w:rsid w:val="00120A50"/>
    <w:rsid w:val="00122234"/>
    <w:rsid w:val="00122690"/>
    <w:rsid w:val="00122D2B"/>
    <w:rsid w:val="001236F8"/>
    <w:rsid w:val="00124649"/>
    <w:rsid w:val="001246FA"/>
    <w:rsid w:val="00124E22"/>
    <w:rsid w:val="00125263"/>
    <w:rsid w:val="00125587"/>
    <w:rsid w:val="00125823"/>
    <w:rsid w:val="0012609C"/>
    <w:rsid w:val="001261AE"/>
    <w:rsid w:val="00127837"/>
    <w:rsid w:val="001305D0"/>
    <w:rsid w:val="00131189"/>
    <w:rsid w:val="001317C3"/>
    <w:rsid w:val="0013229B"/>
    <w:rsid w:val="001323CD"/>
    <w:rsid w:val="00132BA2"/>
    <w:rsid w:val="00134636"/>
    <w:rsid w:val="00134C5B"/>
    <w:rsid w:val="0013524F"/>
    <w:rsid w:val="00135EB8"/>
    <w:rsid w:val="00136827"/>
    <w:rsid w:val="001401BA"/>
    <w:rsid w:val="001404E4"/>
    <w:rsid w:val="00140533"/>
    <w:rsid w:val="001405B9"/>
    <w:rsid w:val="001405C9"/>
    <w:rsid w:val="001409AC"/>
    <w:rsid w:val="001412A4"/>
    <w:rsid w:val="00141338"/>
    <w:rsid w:val="0014139B"/>
    <w:rsid w:val="00142D86"/>
    <w:rsid w:val="00142EE0"/>
    <w:rsid w:val="001433D4"/>
    <w:rsid w:val="001436D6"/>
    <w:rsid w:val="00143DA6"/>
    <w:rsid w:val="00144519"/>
    <w:rsid w:val="00144AF3"/>
    <w:rsid w:val="00144F55"/>
    <w:rsid w:val="00145898"/>
    <w:rsid w:val="00145F3D"/>
    <w:rsid w:val="001469A4"/>
    <w:rsid w:val="00146BD7"/>
    <w:rsid w:val="00147EA6"/>
    <w:rsid w:val="001504AA"/>
    <w:rsid w:val="001513C5"/>
    <w:rsid w:val="00151868"/>
    <w:rsid w:val="00151F44"/>
    <w:rsid w:val="00152E37"/>
    <w:rsid w:val="0015306F"/>
    <w:rsid w:val="001537C6"/>
    <w:rsid w:val="0015402C"/>
    <w:rsid w:val="00154116"/>
    <w:rsid w:val="001543DF"/>
    <w:rsid w:val="0015440D"/>
    <w:rsid w:val="00154610"/>
    <w:rsid w:val="001552AF"/>
    <w:rsid w:val="001562BA"/>
    <w:rsid w:val="001563D4"/>
    <w:rsid w:val="00156831"/>
    <w:rsid w:val="00156887"/>
    <w:rsid w:val="00156B95"/>
    <w:rsid w:val="00157398"/>
    <w:rsid w:val="00160FF6"/>
    <w:rsid w:val="001628AD"/>
    <w:rsid w:val="00163115"/>
    <w:rsid w:val="00163B6F"/>
    <w:rsid w:val="001644B9"/>
    <w:rsid w:val="00164FDF"/>
    <w:rsid w:val="001658D3"/>
    <w:rsid w:val="00165A84"/>
    <w:rsid w:val="00165F1D"/>
    <w:rsid w:val="00166ACA"/>
    <w:rsid w:val="00166CDB"/>
    <w:rsid w:val="00167AA0"/>
    <w:rsid w:val="00167BD6"/>
    <w:rsid w:val="00171491"/>
    <w:rsid w:val="00171721"/>
    <w:rsid w:val="001720B8"/>
    <w:rsid w:val="0017314D"/>
    <w:rsid w:val="001733EF"/>
    <w:rsid w:val="001735AE"/>
    <w:rsid w:val="00173830"/>
    <w:rsid w:val="00173A46"/>
    <w:rsid w:val="00174262"/>
    <w:rsid w:val="00174AB8"/>
    <w:rsid w:val="00174F00"/>
    <w:rsid w:val="001756B0"/>
    <w:rsid w:val="00175860"/>
    <w:rsid w:val="00175AF6"/>
    <w:rsid w:val="00175B03"/>
    <w:rsid w:val="001763D6"/>
    <w:rsid w:val="00176552"/>
    <w:rsid w:val="001765A4"/>
    <w:rsid w:val="00177129"/>
    <w:rsid w:val="00177510"/>
    <w:rsid w:val="001775D7"/>
    <w:rsid w:val="00177D33"/>
    <w:rsid w:val="0018005C"/>
    <w:rsid w:val="00180C57"/>
    <w:rsid w:val="001814B3"/>
    <w:rsid w:val="00181648"/>
    <w:rsid w:val="00181A66"/>
    <w:rsid w:val="00182FFC"/>
    <w:rsid w:val="00183E14"/>
    <w:rsid w:val="00184A57"/>
    <w:rsid w:val="0018510F"/>
    <w:rsid w:val="0018537D"/>
    <w:rsid w:val="001853EE"/>
    <w:rsid w:val="001861B0"/>
    <w:rsid w:val="0018678E"/>
    <w:rsid w:val="00186DA4"/>
    <w:rsid w:val="001870EB"/>
    <w:rsid w:val="00187AB0"/>
    <w:rsid w:val="00187F49"/>
    <w:rsid w:val="0019036C"/>
    <w:rsid w:val="0019053F"/>
    <w:rsid w:val="00191A75"/>
    <w:rsid w:val="001931AC"/>
    <w:rsid w:val="00193427"/>
    <w:rsid w:val="0019373C"/>
    <w:rsid w:val="00193C3F"/>
    <w:rsid w:val="00193F54"/>
    <w:rsid w:val="00194AED"/>
    <w:rsid w:val="00195719"/>
    <w:rsid w:val="00196C78"/>
    <w:rsid w:val="001A0EF7"/>
    <w:rsid w:val="001A1332"/>
    <w:rsid w:val="001A2463"/>
    <w:rsid w:val="001A3473"/>
    <w:rsid w:val="001A438E"/>
    <w:rsid w:val="001A445B"/>
    <w:rsid w:val="001A447D"/>
    <w:rsid w:val="001A4E71"/>
    <w:rsid w:val="001A4E8E"/>
    <w:rsid w:val="001A52D0"/>
    <w:rsid w:val="001A5D76"/>
    <w:rsid w:val="001A6CD1"/>
    <w:rsid w:val="001A6CD7"/>
    <w:rsid w:val="001A6D0D"/>
    <w:rsid w:val="001A74B6"/>
    <w:rsid w:val="001B08B5"/>
    <w:rsid w:val="001B09C3"/>
    <w:rsid w:val="001B1683"/>
    <w:rsid w:val="001B289B"/>
    <w:rsid w:val="001B28F3"/>
    <w:rsid w:val="001B2BAD"/>
    <w:rsid w:val="001B2DC0"/>
    <w:rsid w:val="001B328B"/>
    <w:rsid w:val="001B3FB0"/>
    <w:rsid w:val="001B4133"/>
    <w:rsid w:val="001B41BD"/>
    <w:rsid w:val="001B5285"/>
    <w:rsid w:val="001B5F8B"/>
    <w:rsid w:val="001B6441"/>
    <w:rsid w:val="001B71AE"/>
    <w:rsid w:val="001B7813"/>
    <w:rsid w:val="001B7CD0"/>
    <w:rsid w:val="001B7FC4"/>
    <w:rsid w:val="001C1225"/>
    <w:rsid w:val="001C151E"/>
    <w:rsid w:val="001C184A"/>
    <w:rsid w:val="001C226F"/>
    <w:rsid w:val="001C240F"/>
    <w:rsid w:val="001C3547"/>
    <w:rsid w:val="001C3C9B"/>
    <w:rsid w:val="001C3DE0"/>
    <w:rsid w:val="001C42A7"/>
    <w:rsid w:val="001C49E5"/>
    <w:rsid w:val="001C4F2A"/>
    <w:rsid w:val="001C53F5"/>
    <w:rsid w:val="001C70A1"/>
    <w:rsid w:val="001C73A6"/>
    <w:rsid w:val="001C7435"/>
    <w:rsid w:val="001C7625"/>
    <w:rsid w:val="001C767B"/>
    <w:rsid w:val="001D0599"/>
    <w:rsid w:val="001D1845"/>
    <w:rsid w:val="001D1B9D"/>
    <w:rsid w:val="001D24C0"/>
    <w:rsid w:val="001D272D"/>
    <w:rsid w:val="001D2DB3"/>
    <w:rsid w:val="001D3E12"/>
    <w:rsid w:val="001D4EDF"/>
    <w:rsid w:val="001D53E6"/>
    <w:rsid w:val="001D5498"/>
    <w:rsid w:val="001D5B1C"/>
    <w:rsid w:val="001D5FC0"/>
    <w:rsid w:val="001D633D"/>
    <w:rsid w:val="001D66B3"/>
    <w:rsid w:val="001D6807"/>
    <w:rsid w:val="001D6BA7"/>
    <w:rsid w:val="001D6DA6"/>
    <w:rsid w:val="001D7299"/>
    <w:rsid w:val="001E03E4"/>
    <w:rsid w:val="001E06D4"/>
    <w:rsid w:val="001E12F4"/>
    <w:rsid w:val="001E1E23"/>
    <w:rsid w:val="001E1F56"/>
    <w:rsid w:val="001E1F9D"/>
    <w:rsid w:val="001E2556"/>
    <w:rsid w:val="001E3049"/>
    <w:rsid w:val="001E3071"/>
    <w:rsid w:val="001E3471"/>
    <w:rsid w:val="001E3655"/>
    <w:rsid w:val="001E4A66"/>
    <w:rsid w:val="001E4FE5"/>
    <w:rsid w:val="001E57DA"/>
    <w:rsid w:val="001E603D"/>
    <w:rsid w:val="001E649D"/>
    <w:rsid w:val="001E67CF"/>
    <w:rsid w:val="001E7086"/>
    <w:rsid w:val="001E74A6"/>
    <w:rsid w:val="001E782F"/>
    <w:rsid w:val="001E7AA4"/>
    <w:rsid w:val="001E7AA9"/>
    <w:rsid w:val="001E7D24"/>
    <w:rsid w:val="001F0811"/>
    <w:rsid w:val="001F09AE"/>
    <w:rsid w:val="001F1320"/>
    <w:rsid w:val="001F162D"/>
    <w:rsid w:val="001F1C3C"/>
    <w:rsid w:val="001F2893"/>
    <w:rsid w:val="001F4B3B"/>
    <w:rsid w:val="001F4EEF"/>
    <w:rsid w:val="001F506F"/>
    <w:rsid w:val="001F53C3"/>
    <w:rsid w:val="001F545C"/>
    <w:rsid w:val="001F5707"/>
    <w:rsid w:val="001F6223"/>
    <w:rsid w:val="001F74A0"/>
    <w:rsid w:val="001F78AE"/>
    <w:rsid w:val="001F7B7B"/>
    <w:rsid w:val="00200613"/>
    <w:rsid w:val="002006A5"/>
    <w:rsid w:val="00200A7F"/>
    <w:rsid w:val="00200CC7"/>
    <w:rsid w:val="00200FB9"/>
    <w:rsid w:val="00201FFE"/>
    <w:rsid w:val="002026EA"/>
    <w:rsid w:val="0020371F"/>
    <w:rsid w:val="00203906"/>
    <w:rsid w:val="00203DE8"/>
    <w:rsid w:val="00205019"/>
    <w:rsid w:val="0020512B"/>
    <w:rsid w:val="002055B1"/>
    <w:rsid w:val="00205DBA"/>
    <w:rsid w:val="0020629F"/>
    <w:rsid w:val="00206D51"/>
    <w:rsid w:val="00207063"/>
    <w:rsid w:val="0021022A"/>
    <w:rsid w:val="002104D3"/>
    <w:rsid w:val="00210DAE"/>
    <w:rsid w:val="002111C4"/>
    <w:rsid w:val="00211316"/>
    <w:rsid w:val="0021150E"/>
    <w:rsid w:val="00211ADF"/>
    <w:rsid w:val="00211C5A"/>
    <w:rsid w:val="00211D2B"/>
    <w:rsid w:val="0021246A"/>
    <w:rsid w:val="00212EA6"/>
    <w:rsid w:val="00213023"/>
    <w:rsid w:val="002133B3"/>
    <w:rsid w:val="002136A6"/>
    <w:rsid w:val="0021371B"/>
    <w:rsid w:val="00214993"/>
    <w:rsid w:val="00214B36"/>
    <w:rsid w:val="00214BB3"/>
    <w:rsid w:val="00214E87"/>
    <w:rsid w:val="00215510"/>
    <w:rsid w:val="00215598"/>
    <w:rsid w:val="002159B4"/>
    <w:rsid w:val="002164C2"/>
    <w:rsid w:val="00216A8A"/>
    <w:rsid w:val="00216B7B"/>
    <w:rsid w:val="00217354"/>
    <w:rsid w:val="00217FB0"/>
    <w:rsid w:val="00220061"/>
    <w:rsid w:val="00220684"/>
    <w:rsid w:val="00221001"/>
    <w:rsid w:val="002216E9"/>
    <w:rsid w:val="0022188A"/>
    <w:rsid w:val="00221962"/>
    <w:rsid w:val="00222286"/>
    <w:rsid w:val="002223B8"/>
    <w:rsid w:val="00222405"/>
    <w:rsid w:val="00223940"/>
    <w:rsid w:val="002248CD"/>
    <w:rsid w:val="0022491A"/>
    <w:rsid w:val="002257D4"/>
    <w:rsid w:val="002260A0"/>
    <w:rsid w:val="002262AD"/>
    <w:rsid w:val="00226398"/>
    <w:rsid w:val="00226462"/>
    <w:rsid w:val="00226843"/>
    <w:rsid w:val="00227475"/>
    <w:rsid w:val="00227A00"/>
    <w:rsid w:val="00227B0B"/>
    <w:rsid w:val="00227D9C"/>
    <w:rsid w:val="002305A4"/>
    <w:rsid w:val="0023062F"/>
    <w:rsid w:val="0023069C"/>
    <w:rsid w:val="00230C7E"/>
    <w:rsid w:val="00231A3E"/>
    <w:rsid w:val="00231CA0"/>
    <w:rsid w:val="002321F3"/>
    <w:rsid w:val="002327A8"/>
    <w:rsid w:val="00232900"/>
    <w:rsid w:val="0023298A"/>
    <w:rsid w:val="00233493"/>
    <w:rsid w:val="00233756"/>
    <w:rsid w:val="0023443A"/>
    <w:rsid w:val="00234EC0"/>
    <w:rsid w:val="002350AF"/>
    <w:rsid w:val="00235838"/>
    <w:rsid w:val="0023597F"/>
    <w:rsid w:val="00235EDD"/>
    <w:rsid w:val="0023685A"/>
    <w:rsid w:val="00236BAB"/>
    <w:rsid w:val="00236C22"/>
    <w:rsid w:val="00237A37"/>
    <w:rsid w:val="00240ED1"/>
    <w:rsid w:val="00241EF7"/>
    <w:rsid w:val="0024289C"/>
    <w:rsid w:val="0024312E"/>
    <w:rsid w:val="00243B09"/>
    <w:rsid w:val="00243BDE"/>
    <w:rsid w:val="00243F7F"/>
    <w:rsid w:val="00244807"/>
    <w:rsid w:val="0024503F"/>
    <w:rsid w:val="00245548"/>
    <w:rsid w:val="0024566A"/>
    <w:rsid w:val="00245E7D"/>
    <w:rsid w:val="00251404"/>
    <w:rsid w:val="00251680"/>
    <w:rsid w:val="002516EB"/>
    <w:rsid w:val="00251F2A"/>
    <w:rsid w:val="002535C8"/>
    <w:rsid w:val="002540B9"/>
    <w:rsid w:val="002549A8"/>
    <w:rsid w:val="00254B6C"/>
    <w:rsid w:val="00254E72"/>
    <w:rsid w:val="00255A99"/>
    <w:rsid w:val="00255EE4"/>
    <w:rsid w:val="00256214"/>
    <w:rsid w:val="0025671E"/>
    <w:rsid w:val="0026071C"/>
    <w:rsid w:val="00260C66"/>
    <w:rsid w:val="00260F3F"/>
    <w:rsid w:val="00261374"/>
    <w:rsid w:val="0026166E"/>
    <w:rsid w:val="00262196"/>
    <w:rsid w:val="00262954"/>
    <w:rsid w:val="00262CD1"/>
    <w:rsid w:val="00262DD3"/>
    <w:rsid w:val="002634F8"/>
    <w:rsid w:val="00263662"/>
    <w:rsid w:val="0026449D"/>
    <w:rsid w:val="0026458D"/>
    <w:rsid w:val="0026467D"/>
    <w:rsid w:val="002646E7"/>
    <w:rsid w:val="00265C6A"/>
    <w:rsid w:val="00266702"/>
    <w:rsid w:val="00266A49"/>
    <w:rsid w:val="00266A4F"/>
    <w:rsid w:val="002673A2"/>
    <w:rsid w:val="00267A62"/>
    <w:rsid w:val="00271134"/>
    <w:rsid w:val="002713CB"/>
    <w:rsid w:val="00271497"/>
    <w:rsid w:val="0027179B"/>
    <w:rsid w:val="00271EA1"/>
    <w:rsid w:val="00271F4E"/>
    <w:rsid w:val="002729F2"/>
    <w:rsid w:val="00272F51"/>
    <w:rsid w:val="002730FE"/>
    <w:rsid w:val="002731FE"/>
    <w:rsid w:val="00274284"/>
    <w:rsid w:val="00274DF9"/>
    <w:rsid w:val="00274F18"/>
    <w:rsid w:val="00275FFD"/>
    <w:rsid w:val="002760BF"/>
    <w:rsid w:val="0027625F"/>
    <w:rsid w:val="00276723"/>
    <w:rsid w:val="002768DD"/>
    <w:rsid w:val="0027706A"/>
    <w:rsid w:val="00277147"/>
    <w:rsid w:val="00277539"/>
    <w:rsid w:val="002777DD"/>
    <w:rsid w:val="002828A1"/>
    <w:rsid w:val="00283233"/>
    <w:rsid w:val="00283A2D"/>
    <w:rsid w:val="002841DC"/>
    <w:rsid w:val="002844CD"/>
    <w:rsid w:val="00284ECE"/>
    <w:rsid w:val="0028527F"/>
    <w:rsid w:val="00285832"/>
    <w:rsid w:val="0028607D"/>
    <w:rsid w:val="002861D9"/>
    <w:rsid w:val="002863F5"/>
    <w:rsid w:val="00286442"/>
    <w:rsid w:val="00286B5B"/>
    <w:rsid w:val="0028708C"/>
    <w:rsid w:val="00287771"/>
    <w:rsid w:val="00290227"/>
    <w:rsid w:val="002908B4"/>
    <w:rsid w:val="00290F06"/>
    <w:rsid w:val="00291A2E"/>
    <w:rsid w:val="00291FF1"/>
    <w:rsid w:val="00292302"/>
    <w:rsid w:val="002934CB"/>
    <w:rsid w:val="00293A34"/>
    <w:rsid w:val="00293DB8"/>
    <w:rsid w:val="00293FB2"/>
    <w:rsid w:val="002941DA"/>
    <w:rsid w:val="00294F15"/>
    <w:rsid w:val="002953F2"/>
    <w:rsid w:val="002955F5"/>
    <w:rsid w:val="002970E1"/>
    <w:rsid w:val="00297C48"/>
    <w:rsid w:val="002A0870"/>
    <w:rsid w:val="002A107F"/>
    <w:rsid w:val="002A1476"/>
    <w:rsid w:val="002A2D23"/>
    <w:rsid w:val="002A2EDF"/>
    <w:rsid w:val="002A3003"/>
    <w:rsid w:val="002A33BC"/>
    <w:rsid w:val="002A344D"/>
    <w:rsid w:val="002A4DB9"/>
    <w:rsid w:val="002A4FF9"/>
    <w:rsid w:val="002A5613"/>
    <w:rsid w:val="002A6979"/>
    <w:rsid w:val="002A7989"/>
    <w:rsid w:val="002A7BC6"/>
    <w:rsid w:val="002A7E2F"/>
    <w:rsid w:val="002B0491"/>
    <w:rsid w:val="002B08C2"/>
    <w:rsid w:val="002B107C"/>
    <w:rsid w:val="002B1390"/>
    <w:rsid w:val="002B2E19"/>
    <w:rsid w:val="002B37D6"/>
    <w:rsid w:val="002B3A58"/>
    <w:rsid w:val="002B3DC2"/>
    <w:rsid w:val="002B3E46"/>
    <w:rsid w:val="002B61CD"/>
    <w:rsid w:val="002B6CFA"/>
    <w:rsid w:val="002B6E5B"/>
    <w:rsid w:val="002B746B"/>
    <w:rsid w:val="002B75B1"/>
    <w:rsid w:val="002B7A79"/>
    <w:rsid w:val="002C0653"/>
    <w:rsid w:val="002C083A"/>
    <w:rsid w:val="002C0A8C"/>
    <w:rsid w:val="002C0D3D"/>
    <w:rsid w:val="002C1E83"/>
    <w:rsid w:val="002C2A3D"/>
    <w:rsid w:val="002C2A41"/>
    <w:rsid w:val="002C33E4"/>
    <w:rsid w:val="002C3AF4"/>
    <w:rsid w:val="002C4599"/>
    <w:rsid w:val="002C4997"/>
    <w:rsid w:val="002C5792"/>
    <w:rsid w:val="002C6132"/>
    <w:rsid w:val="002C6508"/>
    <w:rsid w:val="002C6D49"/>
    <w:rsid w:val="002C7EC0"/>
    <w:rsid w:val="002D0150"/>
    <w:rsid w:val="002D030B"/>
    <w:rsid w:val="002D038E"/>
    <w:rsid w:val="002D0468"/>
    <w:rsid w:val="002D050F"/>
    <w:rsid w:val="002D059C"/>
    <w:rsid w:val="002D14AC"/>
    <w:rsid w:val="002D1CFD"/>
    <w:rsid w:val="002D309D"/>
    <w:rsid w:val="002D3233"/>
    <w:rsid w:val="002D59BB"/>
    <w:rsid w:val="002D6DF1"/>
    <w:rsid w:val="002D7143"/>
    <w:rsid w:val="002D7167"/>
    <w:rsid w:val="002D76D3"/>
    <w:rsid w:val="002D7A65"/>
    <w:rsid w:val="002D7BAD"/>
    <w:rsid w:val="002E0312"/>
    <w:rsid w:val="002E05C5"/>
    <w:rsid w:val="002E08CE"/>
    <w:rsid w:val="002E0BEF"/>
    <w:rsid w:val="002E10DB"/>
    <w:rsid w:val="002E14AE"/>
    <w:rsid w:val="002E1E73"/>
    <w:rsid w:val="002E2CD4"/>
    <w:rsid w:val="002E38C9"/>
    <w:rsid w:val="002E4B16"/>
    <w:rsid w:val="002E4E1C"/>
    <w:rsid w:val="002E5DA7"/>
    <w:rsid w:val="002E6E0F"/>
    <w:rsid w:val="002E7148"/>
    <w:rsid w:val="002E798C"/>
    <w:rsid w:val="002E7B68"/>
    <w:rsid w:val="002F00C0"/>
    <w:rsid w:val="002F09AB"/>
    <w:rsid w:val="002F144D"/>
    <w:rsid w:val="002F1A86"/>
    <w:rsid w:val="002F2022"/>
    <w:rsid w:val="002F2194"/>
    <w:rsid w:val="002F249C"/>
    <w:rsid w:val="002F260A"/>
    <w:rsid w:val="002F3B01"/>
    <w:rsid w:val="002F45F7"/>
    <w:rsid w:val="002F5025"/>
    <w:rsid w:val="002F544A"/>
    <w:rsid w:val="002F5A13"/>
    <w:rsid w:val="002F62D9"/>
    <w:rsid w:val="002F6AEA"/>
    <w:rsid w:val="002F6BE7"/>
    <w:rsid w:val="002F70CA"/>
    <w:rsid w:val="002F7577"/>
    <w:rsid w:val="002F7B53"/>
    <w:rsid w:val="002F7BDA"/>
    <w:rsid w:val="00300057"/>
    <w:rsid w:val="00301656"/>
    <w:rsid w:val="00301B9F"/>
    <w:rsid w:val="00301D05"/>
    <w:rsid w:val="003023C5"/>
    <w:rsid w:val="003029E2"/>
    <w:rsid w:val="00303EAD"/>
    <w:rsid w:val="003042B7"/>
    <w:rsid w:val="00304487"/>
    <w:rsid w:val="00304729"/>
    <w:rsid w:val="00304770"/>
    <w:rsid w:val="00305446"/>
    <w:rsid w:val="00305E53"/>
    <w:rsid w:val="00307174"/>
    <w:rsid w:val="00307BCF"/>
    <w:rsid w:val="003106AA"/>
    <w:rsid w:val="003117A5"/>
    <w:rsid w:val="00312667"/>
    <w:rsid w:val="00313595"/>
    <w:rsid w:val="00313738"/>
    <w:rsid w:val="0031390F"/>
    <w:rsid w:val="00314D48"/>
    <w:rsid w:val="00315282"/>
    <w:rsid w:val="003153DD"/>
    <w:rsid w:val="00316A91"/>
    <w:rsid w:val="00316E25"/>
    <w:rsid w:val="00316EC7"/>
    <w:rsid w:val="003179A4"/>
    <w:rsid w:val="00317D31"/>
    <w:rsid w:val="0032057D"/>
    <w:rsid w:val="00320A87"/>
    <w:rsid w:val="003216CD"/>
    <w:rsid w:val="0032206E"/>
    <w:rsid w:val="00322B66"/>
    <w:rsid w:val="00322D71"/>
    <w:rsid w:val="00323560"/>
    <w:rsid w:val="003238B4"/>
    <w:rsid w:val="00323FFC"/>
    <w:rsid w:val="00324BF4"/>
    <w:rsid w:val="00325065"/>
    <w:rsid w:val="00325415"/>
    <w:rsid w:val="00326801"/>
    <w:rsid w:val="00327866"/>
    <w:rsid w:val="003319F7"/>
    <w:rsid w:val="00331E4D"/>
    <w:rsid w:val="003320D9"/>
    <w:rsid w:val="00332DCD"/>
    <w:rsid w:val="0033333A"/>
    <w:rsid w:val="00333F36"/>
    <w:rsid w:val="00334E17"/>
    <w:rsid w:val="00334ECB"/>
    <w:rsid w:val="00335AE4"/>
    <w:rsid w:val="00336AB5"/>
    <w:rsid w:val="003377ED"/>
    <w:rsid w:val="00340523"/>
    <w:rsid w:val="00340F1B"/>
    <w:rsid w:val="003420A9"/>
    <w:rsid w:val="0034218A"/>
    <w:rsid w:val="00342380"/>
    <w:rsid w:val="003434AB"/>
    <w:rsid w:val="0034367B"/>
    <w:rsid w:val="00343E96"/>
    <w:rsid w:val="003444A8"/>
    <w:rsid w:val="003451A6"/>
    <w:rsid w:val="003453C7"/>
    <w:rsid w:val="0034549F"/>
    <w:rsid w:val="003454EF"/>
    <w:rsid w:val="00345512"/>
    <w:rsid w:val="00345E8E"/>
    <w:rsid w:val="00346B0F"/>
    <w:rsid w:val="00346BE8"/>
    <w:rsid w:val="00347355"/>
    <w:rsid w:val="003505D4"/>
    <w:rsid w:val="003514A3"/>
    <w:rsid w:val="00351D71"/>
    <w:rsid w:val="00351F1C"/>
    <w:rsid w:val="0035297D"/>
    <w:rsid w:val="00354D84"/>
    <w:rsid w:val="00355152"/>
    <w:rsid w:val="003554EA"/>
    <w:rsid w:val="00355AB8"/>
    <w:rsid w:val="0035606D"/>
    <w:rsid w:val="00357325"/>
    <w:rsid w:val="00357A02"/>
    <w:rsid w:val="003606CF"/>
    <w:rsid w:val="00360C32"/>
    <w:rsid w:val="00361B78"/>
    <w:rsid w:val="00361F73"/>
    <w:rsid w:val="00362E12"/>
    <w:rsid w:val="0036407E"/>
    <w:rsid w:val="00364720"/>
    <w:rsid w:val="003647CB"/>
    <w:rsid w:val="00364B51"/>
    <w:rsid w:val="00364CCD"/>
    <w:rsid w:val="003661D9"/>
    <w:rsid w:val="00366778"/>
    <w:rsid w:val="00366D43"/>
    <w:rsid w:val="00367675"/>
    <w:rsid w:val="003677E1"/>
    <w:rsid w:val="00367C0D"/>
    <w:rsid w:val="0037057A"/>
    <w:rsid w:val="00370719"/>
    <w:rsid w:val="003710CE"/>
    <w:rsid w:val="003713C4"/>
    <w:rsid w:val="0037149F"/>
    <w:rsid w:val="003716C1"/>
    <w:rsid w:val="0037280F"/>
    <w:rsid w:val="00372B28"/>
    <w:rsid w:val="00372D17"/>
    <w:rsid w:val="00373820"/>
    <w:rsid w:val="00373C5A"/>
    <w:rsid w:val="0037410D"/>
    <w:rsid w:val="00374840"/>
    <w:rsid w:val="00374987"/>
    <w:rsid w:val="00374A1F"/>
    <w:rsid w:val="00374F87"/>
    <w:rsid w:val="00375AC6"/>
    <w:rsid w:val="0037601A"/>
    <w:rsid w:val="00376810"/>
    <w:rsid w:val="003768C3"/>
    <w:rsid w:val="00376FDB"/>
    <w:rsid w:val="00377739"/>
    <w:rsid w:val="00377CD0"/>
    <w:rsid w:val="00380005"/>
    <w:rsid w:val="00380079"/>
    <w:rsid w:val="00380236"/>
    <w:rsid w:val="00381912"/>
    <w:rsid w:val="003823AF"/>
    <w:rsid w:val="00382494"/>
    <w:rsid w:val="00383C14"/>
    <w:rsid w:val="00383CCB"/>
    <w:rsid w:val="003842C3"/>
    <w:rsid w:val="003843B7"/>
    <w:rsid w:val="00385CF6"/>
    <w:rsid w:val="0038618E"/>
    <w:rsid w:val="0038646B"/>
    <w:rsid w:val="00386E66"/>
    <w:rsid w:val="0039053E"/>
    <w:rsid w:val="00390934"/>
    <w:rsid w:val="00390AFA"/>
    <w:rsid w:val="0039200F"/>
    <w:rsid w:val="0039206A"/>
    <w:rsid w:val="003920AB"/>
    <w:rsid w:val="003928F8"/>
    <w:rsid w:val="00392936"/>
    <w:rsid w:val="00393138"/>
    <w:rsid w:val="00393B85"/>
    <w:rsid w:val="003947E6"/>
    <w:rsid w:val="0039625D"/>
    <w:rsid w:val="00397075"/>
    <w:rsid w:val="0039750E"/>
    <w:rsid w:val="0039789C"/>
    <w:rsid w:val="00397F05"/>
    <w:rsid w:val="003A08B9"/>
    <w:rsid w:val="003A2331"/>
    <w:rsid w:val="003A241F"/>
    <w:rsid w:val="003A2EC3"/>
    <w:rsid w:val="003A2F2A"/>
    <w:rsid w:val="003A3655"/>
    <w:rsid w:val="003A3A8B"/>
    <w:rsid w:val="003A3C25"/>
    <w:rsid w:val="003A4463"/>
    <w:rsid w:val="003A4640"/>
    <w:rsid w:val="003A4C22"/>
    <w:rsid w:val="003A4CF2"/>
    <w:rsid w:val="003A4ECE"/>
    <w:rsid w:val="003A52AD"/>
    <w:rsid w:val="003A57BA"/>
    <w:rsid w:val="003A58A3"/>
    <w:rsid w:val="003A65F3"/>
    <w:rsid w:val="003A6DB0"/>
    <w:rsid w:val="003A7076"/>
    <w:rsid w:val="003A768C"/>
    <w:rsid w:val="003A7D20"/>
    <w:rsid w:val="003B035B"/>
    <w:rsid w:val="003B03FF"/>
    <w:rsid w:val="003B0E1B"/>
    <w:rsid w:val="003B1298"/>
    <w:rsid w:val="003B1B06"/>
    <w:rsid w:val="003B1BC5"/>
    <w:rsid w:val="003B3EC3"/>
    <w:rsid w:val="003B414E"/>
    <w:rsid w:val="003B4276"/>
    <w:rsid w:val="003B4C5B"/>
    <w:rsid w:val="003B4F52"/>
    <w:rsid w:val="003B52A5"/>
    <w:rsid w:val="003B56B0"/>
    <w:rsid w:val="003B57FD"/>
    <w:rsid w:val="003B6206"/>
    <w:rsid w:val="003B6274"/>
    <w:rsid w:val="003C1204"/>
    <w:rsid w:val="003C2105"/>
    <w:rsid w:val="003C2224"/>
    <w:rsid w:val="003C3B0B"/>
    <w:rsid w:val="003C3C8E"/>
    <w:rsid w:val="003C3CBF"/>
    <w:rsid w:val="003C5149"/>
    <w:rsid w:val="003C5C49"/>
    <w:rsid w:val="003C67B1"/>
    <w:rsid w:val="003C6A67"/>
    <w:rsid w:val="003C6D4B"/>
    <w:rsid w:val="003C7154"/>
    <w:rsid w:val="003C7F0E"/>
    <w:rsid w:val="003D0BCE"/>
    <w:rsid w:val="003D1EB4"/>
    <w:rsid w:val="003D1F17"/>
    <w:rsid w:val="003D22D5"/>
    <w:rsid w:val="003D25DA"/>
    <w:rsid w:val="003D2C06"/>
    <w:rsid w:val="003D2D0F"/>
    <w:rsid w:val="003D4148"/>
    <w:rsid w:val="003D43D4"/>
    <w:rsid w:val="003D47F0"/>
    <w:rsid w:val="003D4ECB"/>
    <w:rsid w:val="003D5547"/>
    <w:rsid w:val="003D6569"/>
    <w:rsid w:val="003D757A"/>
    <w:rsid w:val="003E04DD"/>
    <w:rsid w:val="003E0538"/>
    <w:rsid w:val="003E088A"/>
    <w:rsid w:val="003E0A9C"/>
    <w:rsid w:val="003E16F4"/>
    <w:rsid w:val="003E22CB"/>
    <w:rsid w:val="003E2679"/>
    <w:rsid w:val="003E2B5C"/>
    <w:rsid w:val="003E3D32"/>
    <w:rsid w:val="003E47CC"/>
    <w:rsid w:val="003E48C8"/>
    <w:rsid w:val="003E4DDE"/>
    <w:rsid w:val="003E4E98"/>
    <w:rsid w:val="003E4EDF"/>
    <w:rsid w:val="003E57BF"/>
    <w:rsid w:val="003E5A74"/>
    <w:rsid w:val="003E5B3B"/>
    <w:rsid w:val="003E64BE"/>
    <w:rsid w:val="003E72F8"/>
    <w:rsid w:val="003E7445"/>
    <w:rsid w:val="003E74A9"/>
    <w:rsid w:val="003E7B6B"/>
    <w:rsid w:val="003F0066"/>
    <w:rsid w:val="003F180A"/>
    <w:rsid w:val="003F1AD2"/>
    <w:rsid w:val="003F27A4"/>
    <w:rsid w:val="003F2918"/>
    <w:rsid w:val="003F2AEA"/>
    <w:rsid w:val="003F393D"/>
    <w:rsid w:val="003F3E3D"/>
    <w:rsid w:val="003F487A"/>
    <w:rsid w:val="003F4A5F"/>
    <w:rsid w:val="003F4B70"/>
    <w:rsid w:val="003F4CC6"/>
    <w:rsid w:val="003F5233"/>
    <w:rsid w:val="003F5652"/>
    <w:rsid w:val="003F5A40"/>
    <w:rsid w:val="003F5A9E"/>
    <w:rsid w:val="003F654D"/>
    <w:rsid w:val="003F6BB3"/>
    <w:rsid w:val="004001D4"/>
    <w:rsid w:val="004005CD"/>
    <w:rsid w:val="004008E7"/>
    <w:rsid w:val="0040128C"/>
    <w:rsid w:val="00401C31"/>
    <w:rsid w:val="00401C98"/>
    <w:rsid w:val="00402BE8"/>
    <w:rsid w:val="004032A6"/>
    <w:rsid w:val="00403C21"/>
    <w:rsid w:val="00403E16"/>
    <w:rsid w:val="00403ECE"/>
    <w:rsid w:val="00404326"/>
    <w:rsid w:val="00404673"/>
    <w:rsid w:val="004049E7"/>
    <w:rsid w:val="00404F9F"/>
    <w:rsid w:val="00405396"/>
    <w:rsid w:val="00405C38"/>
    <w:rsid w:val="00405CDD"/>
    <w:rsid w:val="0040603D"/>
    <w:rsid w:val="00406FFF"/>
    <w:rsid w:val="0040733E"/>
    <w:rsid w:val="0040798D"/>
    <w:rsid w:val="0041063E"/>
    <w:rsid w:val="00410A10"/>
    <w:rsid w:val="00410A4E"/>
    <w:rsid w:val="0041151A"/>
    <w:rsid w:val="00411F5C"/>
    <w:rsid w:val="00411FE2"/>
    <w:rsid w:val="00412BAF"/>
    <w:rsid w:val="00412C8A"/>
    <w:rsid w:val="00413087"/>
    <w:rsid w:val="004130CA"/>
    <w:rsid w:val="004133A6"/>
    <w:rsid w:val="00413818"/>
    <w:rsid w:val="00413E2D"/>
    <w:rsid w:val="0041471C"/>
    <w:rsid w:val="0041473F"/>
    <w:rsid w:val="00415080"/>
    <w:rsid w:val="00415E17"/>
    <w:rsid w:val="00416520"/>
    <w:rsid w:val="0041658C"/>
    <w:rsid w:val="00417331"/>
    <w:rsid w:val="00417DBE"/>
    <w:rsid w:val="004207BE"/>
    <w:rsid w:val="00420D6B"/>
    <w:rsid w:val="00421D2E"/>
    <w:rsid w:val="00422795"/>
    <w:rsid w:val="00422F9E"/>
    <w:rsid w:val="00423007"/>
    <w:rsid w:val="004236E9"/>
    <w:rsid w:val="00425234"/>
    <w:rsid w:val="00425340"/>
    <w:rsid w:val="0042619C"/>
    <w:rsid w:val="004262AC"/>
    <w:rsid w:val="00427F2C"/>
    <w:rsid w:val="00430AB2"/>
    <w:rsid w:val="0043158D"/>
    <w:rsid w:val="004316D7"/>
    <w:rsid w:val="0043290F"/>
    <w:rsid w:val="004353FF"/>
    <w:rsid w:val="00435594"/>
    <w:rsid w:val="00435620"/>
    <w:rsid w:val="0043586F"/>
    <w:rsid w:val="004378BC"/>
    <w:rsid w:val="00437E21"/>
    <w:rsid w:val="004401E6"/>
    <w:rsid w:val="00440297"/>
    <w:rsid w:val="004404F5"/>
    <w:rsid w:val="004418F7"/>
    <w:rsid w:val="0044265C"/>
    <w:rsid w:val="00443828"/>
    <w:rsid w:val="00443837"/>
    <w:rsid w:val="00443D7A"/>
    <w:rsid w:val="00443D98"/>
    <w:rsid w:val="00444635"/>
    <w:rsid w:val="00444670"/>
    <w:rsid w:val="004447C8"/>
    <w:rsid w:val="0044481F"/>
    <w:rsid w:val="00444D0A"/>
    <w:rsid w:val="00445063"/>
    <w:rsid w:val="00446B42"/>
    <w:rsid w:val="00447054"/>
    <w:rsid w:val="00447675"/>
    <w:rsid w:val="00447934"/>
    <w:rsid w:val="00450748"/>
    <w:rsid w:val="00452788"/>
    <w:rsid w:val="00452F79"/>
    <w:rsid w:val="0045326C"/>
    <w:rsid w:val="00453E20"/>
    <w:rsid w:val="0045456D"/>
    <w:rsid w:val="00454A77"/>
    <w:rsid w:val="00454EAE"/>
    <w:rsid w:val="00454F1B"/>
    <w:rsid w:val="00455603"/>
    <w:rsid w:val="004559D3"/>
    <w:rsid w:val="00455F25"/>
    <w:rsid w:val="00456EB4"/>
    <w:rsid w:val="00456F42"/>
    <w:rsid w:val="0045711E"/>
    <w:rsid w:val="0045712A"/>
    <w:rsid w:val="0045756F"/>
    <w:rsid w:val="00460729"/>
    <w:rsid w:val="00460857"/>
    <w:rsid w:val="00460F11"/>
    <w:rsid w:val="00461155"/>
    <w:rsid w:val="00461A83"/>
    <w:rsid w:val="00461F81"/>
    <w:rsid w:val="004620B4"/>
    <w:rsid w:val="004622F3"/>
    <w:rsid w:val="004624C3"/>
    <w:rsid w:val="00462B83"/>
    <w:rsid w:val="004630A8"/>
    <w:rsid w:val="00463338"/>
    <w:rsid w:val="00463CB0"/>
    <w:rsid w:val="00463EDB"/>
    <w:rsid w:val="00463F59"/>
    <w:rsid w:val="00465598"/>
    <w:rsid w:val="004663D4"/>
    <w:rsid w:val="00466573"/>
    <w:rsid w:val="004673FD"/>
    <w:rsid w:val="00467623"/>
    <w:rsid w:val="00470270"/>
    <w:rsid w:val="00470E98"/>
    <w:rsid w:val="0047104A"/>
    <w:rsid w:val="004725D1"/>
    <w:rsid w:val="00472840"/>
    <w:rsid w:val="004753C1"/>
    <w:rsid w:val="00475F8E"/>
    <w:rsid w:val="0047681E"/>
    <w:rsid w:val="00476A31"/>
    <w:rsid w:val="00476EBB"/>
    <w:rsid w:val="004776F3"/>
    <w:rsid w:val="00477EAA"/>
    <w:rsid w:val="00480076"/>
    <w:rsid w:val="004801C6"/>
    <w:rsid w:val="004808AE"/>
    <w:rsid w:val="00481436"/>
    <w:rsid w:val="00482075"/>
    <w:rsid w:val="004837D9"/>
    <w:rsid w:val="00483F23"/>
    <w:rsid w:val="00484B22"/>
    <w:rsid w:val="004859D3"/>
    <w:rsid w:val="00486691"/>
    <w:rsid w:val="00486C3D"/>
    <w:rsid w:val="00486FEA"/>
    <w:rsid w:val="004872CC"/>
    <w:rsid w:val="00487A2E"/>
    <w:rsid w:val="00490455"/>
    <w:rsid w:val="004906B0"/>
    <w:rsid w:val="00491092"/>
    <w:rsid w:val="0049155F"/>
    <w:rsid w:val="00492D47"/>
    <w:rsid w:val="00493726"/>
    <w:rsid w:val="00493754"/>
    <w:rsid w:val="00493856"/>
    <w:rsid w:val="004950D8"/>
    <w:rsid w:val="004954BE"/>
    <w:rsid w:val="004957EE"/>
    <w:rsid w:val="00495E95"/>
    <w:rsid w:val="00495FFD"/>
    <w:rsid w:val="004963EE"/>
    <w:rsid w:val="00496546"/>
    <w:rsid w:val="00497246"/>
    <w:rsid w:val="004A0421"/>
    <w:rsid w:val="004A0E44"/>
    <w:rsid w:val="004A0FBF"/>
    <w:rsid w:val="004A1378"/>
    <w:rsid w:val="004A142A"/>
    <w:rsid w:val="004A166D"/>
    <w:rsid w:val="004A1DF9"/>
    <w:rsid w:val="004A3FD4"/>
    <w:rsid w:val="004A4A74"/>
    <w:rsid w:val="004A5762"/>
    <w:rsid w:val="004A6137"/>
    <w:rsid w:val="004A6D3D"/>
    <w:rsid w:val="004A7AD0"/>
    <w:rsid w:val="004B03E2"/>
    <w:rsid w:val="004B0731"/>
    <w:rsid w:val="004B083B"/>
    <w:rsid w:val="004B12CB"/>
    <w:rsid w:val="004B271E"/>
    <w:rsid w:val="004B2B3B"/>
    <w:rsid w:val="004B2E5D"/>
    <w:rsid w:val="004B2F32"/>
    <w:rsid w:val="004B356F"/>
    <w:rsid w:val="004B3B09"/>
    <w:rsid w:val="004B474F"/>
    <w:rsid w:val="004B4C48"/>
    <w:rsid w:val="004B514F"/>
    <w:rsid w:val="004B5828"/>
    <w:rsid w:val="004B5F41"/>
    <w:rsid w:val="004C0A32"/>
    <w:rsid w:val="004C16A6"/>
    <w:rsid w:val="004C1C2F"/>
    <w:rsid w:val="004C33D9"/>
    <w:rsid w:val="004C3480"/>
    <w:rsid w:val="004C3564"/>
    <w:rsid w:val="004C3DB1"/>
    <w:rsid w:val="004C4706"/>
    <w:rsid w:val="004C4A11"/>
    <w:rsid w:val="004C4A69"/>
    <w:rsid w:val="004C557F"/>
    <w:rsid w:val="004C6621"/>
    <w:rsid w:val="004D0055"/>
    <w:rsid w:val="004D063C"/>
    <w:rsid w:val="004D06FB"/>
    <w:rsid w:val="004D0996"/>
    <w:rsid w:val="004D2FE6"/>
    <w:rsid w:val="004D3020"/>
    <w:rsid w:val="004D32B2"/>
    <w:rsid w:val="004D3C9B"/>
    <w:rsid w:val="004D4754"/>
    <w:rsid w:val="004D5901"/>
    <w:rsid w:val="004D5E79"/>
    <w:rsid w:val="004D6769"/>
    <w:rsid w:val="004D6DA9"/>
    <w:rsid w:val="004D72C9"/>
    <w:rsid w:val="004D73B8"/>
    <w:rsid w:val="004D7526"/>
    <w:rsid w:val="004D760B"/>
    <w:rsid w:val="004D797D"/>
    <w:rsid w:val="004D7A0B"/>
    <w:rsid w:val="004D7B34"/>
    <w:rsid w:val="004D7F42"/>
    <w:rsid w:val="004E0778"/>
    <w:rsid w:val="004E10DD"/>
    <w:rsid w:val="004E1587"/>
    <w:rsid w:val="004E1666"/>
    <w:rsid w:val="004E17F1"/>
    <w:rsid w:val="004E19C4"/>
    <w:rsid w:val="004E1DF2"/>
    <w:rsid w:val="004E2B75"/>
    <w:rsid w:val="004E2E0C"/>
    <w:rsid w:val="004E31AC"/>
    <w:rsid w:val="004E347F"/>
    <w:rsid w:val="004E3528"/>
    <w:rsid w:val="004E3ADF"/>
    <w:rsid w:val="004E3C21"/>
    <w:rsid w:val="004E4B01"/>
    <w:rsid w:val="004E4C40"/>
    <w:rsid w:val="004E5338"/>
    <w:rsid w:val="004E5473"/>
    <w:rsid w:val="004E5814"/>
    <w:rsid w:val="004E6C04"/>
    <w:rsid w:val="004E74BE"/>
    <w:rsid w:val="004E7EAC"/>
    <w:rsid w:val="004F1727"/>
    <w:rsid w:val="004F19C9"/>
    <w:rsid w:val="004F246C"/>
    <w:rsid w:val="004F2646"/>
    <w:rsid w:val="004F2C4B"/>
    <w:rsid w:val="004F3103"/>
    <w:rsid w:val="004F3527"/>
    <w:rsid w:val="004F3E33"/>
    <w:rsid w:val="004F4541"/>
    <w:rsid w:val="004F4718"/>
    <w:rsid w:val="004F4EC5"/>
    <w:rsid w:val="004F4F3E"/>
    <w:rsid w:val="004F5A25"/>
    <w:rsid w:val="004F6021"/>
    <w:rsid w:val="004F6CE6"/>
    <w:rsid w:val="004F7956"/>
    <w:rsid w:val="004F7CB3"/>
    <w:rsid w:val="005004E3"/>
    <w:rsid w:val="0050072D"/>
    <w:rsid w:val="00500781"/>
    <w:rsid w:val="00500EAB"/>
    <w:rsid w:val="005011BA"/>
    <w:rsid w:val="005015FE"/>
    <w:rsid w:val="00501A18"/>
    <w:rsid w:val="0050286E"/>
    <w:rsid w:val="0050332E"/>
    <w:rsid w:val="0050335E"/>
    <w:rsid w:val="0050367D"/>
    <w:rsid w:val="005043F0"/>
    <w:rsid w:val="00506A95"/>
    <w:rsid w:val="00507B90"/>
    <w:rsid w:val="0051070D"/>
    <w:rsid w:val="00510EA0"/>
    <w:rsid w:val="00511940"/>
    <w:rsid w:val="00511ABC"/>
    <w:rsid w:val="00511C5A"/>
    <w:rsid w:val="0051225E"/>
    <w:rsid w:val="00512D16"/>
    <w:rsid w:val="00512ED8"/>
    <w:rsid w:val="00513F02"/>
    <w:rsid w:val="00514003"/>
    <w:rsid w:val="00514684"/>
    <w:rsid w:val="005153B6"/>
    <w:rsid w:val="00515CD6"/>
    <w:rsid w:val="00515EBD"/>
    <w:rsid w:val="00515F93"/>
    <w:rsid w:val="005165BA"/>
    <w:rsid w:val="00516EB7"/>
    <w:rsid w:val="00516FC7"/>
    <w:rsid w:val="005172F1"/>
    <w:rsid w:val="00517A26"/>
    <w:rsid w:val="00517CCC"/>
    <w:rsid w:val="00517FA5"/>
    <w:rsid w:val="0052190C"/>
    <w:rsid w:val="00521DAB"/>
    <w:rsid w:val="00521E09"/>
    <w:rsid w:val="00523734"/>
    <w:rsid w:val="005249DA"/>
    <w:rsid w:val="00524AD7"/>
    <w:rsid w:val="005253DA"/>
    <w:rsid w:val="0052585B"/>
    <w:rsid w:val="00526CCF"/>
    <w:rsid w:val="00527165"/>
    <w:rsid w:val="00527813"/>
    <w:rsid w:val="00527FEC"/>
    <w:rsid w:val="00530A0F"/>
    <w:rsid w:val="00531D4E"/>
    <w:rsid w:val="005326ED"/>
    <w:rsid w:val="00532938"/>
    <w:rsid w:val="00532E1B"/>
    <w:rsid w:val="005333C2"/>
    <w:rsid w:val="00533BCA"/>
    <w:rsid w:val="00534F18"/>
    <w:rsid w:val="0053515C"/>
    <w:rsid w:val="00535816"/>
    <w:rsid w:val="00536D15"/>
    <w:rsid w:val="005374E4"/>
    <w:rsid w:val="005386F0"/>
    <w:rsid w:val="00540135"/>
    <w:rsid w:val="0054038E"/>
    <w:rsid w:val="005404E2"/>
    <w:rsid w:val="005405ED"/>
    <w:rsid w:val="0054193B"/>
    <w:rsid w:val="00542293"/>
    <w:rsid w:val="00543113"/>
    <w:rsid w:val="00543AC7"/>
    <w:rsid w:val="005452F7"/>
    <w:rsid w:val="00545476"/>
    <w:rsid w:val="00546010"/>
    <w:rsid w:val="0054645D"/>
    <w:rsid w:val="005468D5"/>
    <w:rsid w:val="0054710D"/>
    <w:rsid w:val="00547655"/>
    <w:rsid w:val="00547ABA"/>
    <w:rsid w:val="00547D48"/>
    <w:rsid w:val="00547F12"/>
    <w:rsid w:val="005510CA"/>
    <w:rsid w:val="00551D31"/>
    <w:rsid w:val="00551E23"/>
    <w:rsid w:val="00551FB5"/>
    <w:rsid w:val="00552665"/>
    <w:rsid w:val="00553A71"/>
    <w:rsid w:val="005540CE"/>
    <w:rsid w:val="0055438A"/>
    <w:rsid w:val="005547D8"/>
    <w:rsid w:val="0055531E"/>
    <w:rsid w:val="00555515"/>
    <w:rsid w:val="00555B59"/>
    <w:rsid w:val="00555FAD"/>
    <w:rsid w:val="0055785D"/>
    <w:rsid w:val="00561D30"/>
    <w:rsid w:val="0056206D"/>
    <w:rsid w:val="00562377"/>
    <w:rsid w:val="0056257B"/>
    <w:rsid w:val="00562DF1"/>
    <w:rsid w:val="00563418"/>
    <w:rsid w:val="00563C14"/>
    <w:rsid w:val="0056405E"/>
    <w:rsid w:val="005653B5"/>
    <w:rsid w:val="00565798"/>
    <w:rsid w:val="00565ECE"/>
    <w:rsid w:val="00565FD0"/>
    <w:rsid w:val="005660BB"/>
    <w:rsid w:val="0056644A"/>
    <w:rsid w:val="005665DB"/>
    <w:rsid w:val="00566BDB"/>
    <w:rsid w:val="005705CE"/>
    <w:rsid w:val="00570E16"/>
    <w:rsid w:val="00571000"/>
    <w:rsid w:val="00571060"/>
    <w:rsid w:val="0057118D"/>
    <w:rsid w:val="0057164A"/>
    <w:rsid w:val="00571A67"/>
    <w:rsid w:val="00571A68"/>
    <w:rsid w:val="005723D0"/>
    <w:rsid w:val="005725FF"/>
    <w:rsid w:val="00573C5A"/>
    <w:rsid w:val="00573E93"/>
    <w:rsid w:val="00574221"/>
    <w:rsid w:val="00574774"/>
    <w:rsid w:val="005767FE"/>
    <w:rsid w:val="00576CC8"/>
    <w:rsid w:val="00576EED"/>
    <w:rsid w:val="00577470"/>
    <w:rsid w:val="005775F3"/>
    <w:rsid w:val="00580032"/>
    <w:rsid w:val="00580076"/>
    <w:rsid w:val="00580982"/>
    <w:rsid w:val="0058101A"/>
    <w:rsid w:val="005825B6"/>
    <w:rsid w:val="00582646"/>
    <w:rsid w:val="005832BD"/>
    <w:rsid w:val="00584233"/>
    <w:rsid w:val="005849FF"/>
    <w:rsid w:val="00584D10"/>
    <w:rsid w:val="005854C1"/>
    <w:rsid w:val="00585766"/>
    <w:rsid w:val="00585D3A"/>
    <w:rsid w:val="00585F27"/>
    <w:rsid w:val="0058777E"/>
    <w:rsid w:val="00590160"/>
    <w:rsid w:val="00591399"/>
    <w:rsid w:val="00592365"/>
    <w:rsid w:val="005931AC"/>
    <w:rsid w:val="00593B4E"/>
    <w:rsid w:val="00594538"/>
    <w:rsid w:val="005948A8"/>
    <w:rsid w:val="00595579"/>
    <w:rsid w:val="00595AC7"/>
    <w:rsid w:val="005960CC"/>
    <w:rsid w:val="00596191"/>
    <w:rsid w:val="0059634B"/>
    <w:rsid w:val="00596860"/>
    <w:rsid w:val="00597705"/>
    <w:rsid w:val="00597823"/>
    <w:rsid w:val="00597D23"/>
    <w:rsid w:val="00597D86"/>
    <w:rsid w:val="00597E0C"/>
    <w:rsid w:val="005A0279"/>
    <w:rsid w:val="005A076B"/>
    <w:rsid w:val="005A0CD1"/>
    <w:rsid w:val="005A1674"/>
    <w:rsid w:val="005A196E"/>
    <w:rsid w:val="005A1A00"/>
    <w:rsid w:val="005A25A1"/>
    <w:rsid w:val="005A2988"/>
    <w:rsid w:val="005A2CDA"/>
    <w:rsid w:val="005A2E80"/>
    <w:rsid w:val="005A3CAC"/>
    <w:rsid w:val="005A4203"/>
    <w:rsid w:val="005A5FB3"/>
    <w:rsid w:val="005A73A4"/>
    <w:rsid w:val="005A7498"/>
    <w:rsid w:val="005B167F"/>
    <w:rsid w:val="005B171C"/>
    <w:rsid w:val="005B1A51"/>
    <w:rsid w:val="005B20E4"/>
    <w:rsid w:val="005B254E"/>
    <w:rsid w:val="005B2DEB"/>
    <w:rsid w:val="005B3D52"/>
    <w:rsid w:val="005B45A1"/>
    <w:rsid w:val="005B4C4B"/>
    <w:rsid w:val="005B5706"/>
    <w:rsid w:val="005B5A84"/>
    <w:rsid w:val="005B5BB0"/>
    <w:rsid w:val="005B67DA"/>
    <w:rsid w:val="005B68BC"/>
    <w:rsid w:val="005B6B81"/>
    <w:rsid w:val="005B6CB9"/>
    <w:rsid w:val="005C0D3B"/>
    <w:rsid w:val="005C2913"/>
    <w:rsid w:val="005C29F4"/>
    <w:rsid w:val="005C2DE0"/>
    <w:rsid w:val="005C31BF"/>
    <w:rsid w:val="005C3907"/>
    <w:rsid w:val="005C441D"/>
    <w:rsid w:val="005C491F"/>
    <w:rsid w:val="005C4BBD"/>
    <w:rsid w:val="005C4F83"/>
    <w:rsid w:val="005C654E"/>
    <w:rsid w:val="005C7328"/>
    <w:rsid w:val="005D01C7"/>
    <w:rsid w:val="005D03B3"/>
    <w:rsid w:val="005D0814"/>
    <w:rsid w:val="005D0A73"/>
    <w:rsid w:val="005D129E"/>
    <w:rsid w:val="005D144A"/>
    <w:rsid w:val="005D2330"/>
    <w:rsid w:val="005D286B"/>
    <w:rsid w:val="005D305C"/>
    <w:rsid w:val="005D398E"/>
    <w:rsid w:val="005D4573"/>
    <w:rsid w:val="005D4738"/>
    <w:rsid w:val="005D4AE5"/>
    <w:rsid w:val="005D4E3E"/>
    <w:rsid w:val="005D5457"/>
    <w:rsid w:val="005D5498"/>
    <w:rsid w:val="005D5805"/>
    <w:rsid w:val="005D5B67"/>
    <w:rsid w:val="005D6649"/>
    <w:rsid w:val="005D6C6A"/>
    <w:rsid w:val="005D70A9"/>
    <w:rsid w:val="005D7C4D"/>
    <w:rsid w:val="005D7D01"/>
    <w:rsid w:val="005E0C3F"/>
    <w:rsid w:val="005E170C"/>
    <w:rsid w:val="005E25EB"/>
    <w:rsid w:val="005E2615"/>
    <w:rsid w:val="005E267E"/>
    <w:rsid w:val="005E2A7E"/>
    <w:rsid w:val="005E2D83"/>
    <w:rsid w:val="005E3005"/>
    <w:rsid w:val="005E389A"/>
    <w:rsid w:val="005E3B2A"/>
    <w:rsid w:val="005E47A2"/>
    <w:rsid w:val="005E4FAE"/>
    <w:rsid w:val="005E57B8"/>
    <w:rsid w:val="005E5BCB"/>
    <w:rsid w:val="005E6865"/>
    <w:rsid w:val="005E6EC0"/>
    <w:rsid w:val="005E710B"/>
    <w:rsid w:val="005F0674"/>
    <w:rsid w:val="005F1E21"/>
    <w:rsid w:val="005F303B"/>
    <w:rsid w:val="005F316B"/>
    <w:rsid w:val="005F386B"/>
    <w:rsid w:val="005F4ACA"/>
    <w:rsid w:val="005F4D7F"/>
    <w:rsid w:val="005F5BFF"/>
    <w:rsid w:val="005F5C47"/>
    <w:rsid w:val="005F60DF"/>
    <w:rsid w:val="005F6480"/>
    <w:rsid w:val="005F659D"/>
    <w:rsid w:val="005F66B9"/>
    <w:rsid w:val="005F70D9"/>
    <w:rsid w:val="005F70E9"/>
    <w:rsid w:val="006015D0"/>
    <w:rsid w:val="0060181D"/>
    <w:rsid w:val="00601BAC"/>
    <w:rsid w:val="006022F7"/>
    <w:rsid w:val="00602B7B"/>
    <w:rsid w:val="00604F71"/>
    <w:rsid w:val="0060532A"/>
    <w:rsid w:val="00605AE4"/>
    <w:rsid w:val="00606E86"/>
    <w:rsid w:val="0060761C"/>
    <w:rsid w:val="00607F19"/>
    <w:rsid w:val="006119B6"/>
    <w:rsid w:val="0061252B"/>
    <w:rsid w:val="00612904"/>
    <w:rsid w:val="00612963"/>
    <w:rsid w:val="00613C05"/>
    <w:rsid w:val="00613E42"/>
    <w:rsid w:val="00614505"/>
    <w:rsid w:val="0061563F"/>
    <w:rsid w:val="00616709"/>
    <w:rsid w:val="0061731D"/>
    <w:rsid w:val="0061753B"/>
    <w:rsid w:val="006204EB"/>
    <w:rsid w:val="006208F1"/>
    <w:rsid w:val="006231BA"/>
    <w:rsid w:val="006242D4"/>
    <w:rsid w:val="00624B12"/>
    <w:rsid w:val="00624C2C"/>
    <w:rsid w:val="00625CA2"/>
    <w:rsid w:val="006261A2"/>
    <w:rsid w:val="00626F38"/>
    <w:rsid w:val="00630563"/>
    <w:rsid w:val="006305D3"/>
    <w:rsid w:val="006306B4"/>
    <w:rsid w:val="006311E3"/>
    <w:rsid w:val="00631BDD"/>
    <w:rsid w:val="00631DC3"/>
    <w:rsid w:val="00632A2D"/>
    <w:rsid w:val="00633D41"/>
    <w:rsid w:val="00634A4A"/>
    <w:rsid w:val="00634CBB"/>
    <w:rsid w:val="00635143"/>
    <w:rsid w:val="006359F7"/>
    <w:rsid w:val="00635A43"/>
    <w:rsid w:val="00636053"/>
    <w:rsid w:val="006362B3"/>
    <w:rsid w:val="00636B5D"/>
    <w:rsid w:val="006370A0"/>
    <w:rsid w:val="00637551"/>
    <w:rsid w:val="006377C2"/>
    <w:rsid w:val="00637D7F"/>
    <w:rsid w:val="00640290"/>
    <w:rsid w:val="006414D2"/>
    <w:rsid w:val="006422B2"/>
    <w:rsid w:val="00643FC5"/>
    <w:rsid w:val="00645C38"/>
    <w:rsid w:val="00645C97"/>
    <w:rsid w:val="00647849"/>
    <w:rsid w:val="00647AA9"/>
    <w:rsid w:val="00650109"/>
    <w:rsid w:val="0065081F"/>
    <w:rsid w:val="00650DDD"/>
    <w:rsid w:val="00651458"/>
    <w:rsid w:val="006516BE"/>
    <w:rsid w:val="0065200E"/>
    <w:rsid w:val="006527AF"/>
    <w:rsid w:val="00654178"/>
    <w:rsid w:val="00654C4C"/>
    <w:rsid w:val="00654D00"/>
    <w:rsid w:val="0065514D"/>
    <w:rsid w:val="00655608"/>
    <w:rsid w:val="00655AB0"/>
    <w:rsid w:val="006604CD"/>
    <w:rsid w:val="00660B73"/>
    <w:rsid w:val="00660D3F"/>
    <w:rsid w:val="00662AA7"/>
    <w:rsid w:val="00662F5A"/>
    <w:rsid w:val="00663809"/>
    <w:rsid w:val="00664535"/>
    <w:rsid w:val="00664C4F"/>
    <w:rsid w:val="00665139"/>
    <w:rsid w:val="00665657"/>
    <w:rsid w:val="00666001"/>
    <w:rsid w:val="006677F7"/>
    <w:rsid w:val="006708AC"/>
    <w:rsid w:val="00670A4F"/>
    <w:rsid w:val="00670E11"/>
    <w:rsid w:val="0067198E"/>
    <w:rsid w:val="0067206E"/>
    <w:rsid w:val="006720DF"/>
    <w:rsid w:val="00672947"/>
    <w:rsid w:val="00672ED8"/>
    <w:rsid w:val="00674954"/>
    <w:rsid w:val="00675A94"/>
    <w:rsid w:val="00675B76"/>
    <w:rsid w:val="00675C65"/>
    <w:rsid w:val="00676525"/>
    <w:rsid w:val="00676535"/>
    <w:rsid w:val="00676DE6"/>
    <w:rsid w:val="006777AE"/>
    <w:rsid w:val="0068050E"/>
    <w:rsid w:val="006813A6"/>
    <w:rsid w:val="00681839"/>
    <w:rsid w:val="00682F50"/>
    <w:rsid w:val="006834D2"/>
    <w:rsid w:val="00684301"/>
    <w:rsid w:val="0068491E"/>
    <w:rsid w:val="00685422"/>
    <w:rsid w:val="00685725"/>
    <w:rsid w:val="00685C2F"/>
    <w:rsid w:val="00685D6A"/>
    <w:rsid w:val="00685F9C"/>
    <w:rsid w:val="00686224"/>
    <w:rsid w:val="00690E00"/>
    <w:rsid w:val="00691022"/>
    <w:rsid w:val="0069268A"/>
    <w:rsid w:val="00692AFC"/>
    <w:rsid w:val="00693188"/>
    <w:rsid w:val="00694124"/>
    <w:rsid w:val="0069463D"/>
    <w:rsid w:val="00694F23"/>
    <w:rsid w:val="00694F7C"/>
    <w:rsid w:val="00695155"/>
    <w:rsid w:val="00696346"/>
    <w:rsid w:val="00697EED"/>
    <w:rsid w:val="006A01B0"/>
    <w:rsid w:val="006A0628"/>
    <w:rsid w:val="006A0B1D"/>
    <w:rsid w:val="006A0E4A"/>
    <w:rsid w:val="006A0EE9"/>
    <w:rsid w:val="006A1169"/>
    <w:rsid w:val="006A12EB"/>
    <w:rsid w:val="006A166A"/>
    <w:rsid w:val="006A1DF0"/>
    <w:rsid w:val="006A3D55"/>
    <w:rsid w:val="006A471A"/>
    <w:rsid w:val="006A6675"/>
    <w:rsid w:val="006A67C7"/>
    <w:rsid w:val="006A694E"/>
    <w:rsid w:val="006A6ED6"/>
    <w:rsid w:val="006A7383"/>
    <w:rsid w:val="006A7964"/>
    <w:rsid w:val="006A7BB9"/>
    <w:rsid w:val="006B0403"/>
    <w:rsid w:val="006B06BF"/>
    <w:rsid w:val="006B10B7"/>
    <w:rsid w:val="006B116F"/>
    <w:rsid w:val="006B1857"/>
    <w:rsid w:val="006B20D4"/>
    <w:rsid w:val="006B21EF"/>
    <w:rsid w:val="006B3A52"/>
    <w:rsid w:val="006B4617"/>
    <w:rsid w:val="006B48E7"/>
    <w:rsid w:val="006B5146"/>
    <w:rsid w:val="006B6537"/>
    <w:rsid w:val="006B6C01"/>
    <w:rsid w:val="006B75B6"/>
    <w:rsid w:val="006B7AAF"/>
    <w:rsid w:val="006B7AB9"/>
    <w:rsid w:val="006C038A"/>
    <w:rsid w:val="006C0DD6"/>
    <w:rsid w:val="006C1083"/>
    <w:rsid w:val="006C1FAF"/>
    <w:rsid w:val="006C23C4"/>
    <w:rsid w:val="006C25DE"/>
    <w:rsid w:val="006C2802"/>
    <w:rsid w:val="006C30C4"/>
    <w:rsid w:val="006C384A"/>
    <w:rsid w:val="006C4291"/>
    <w:rsid w:val="006C4C10"/>
    <w:rsid w:val="006C6DA3"/>
    <w:rsid w:val="006C75A3"/>
    <w:rsid w:val="006C7772"/>
    <w:rsid w:val="006C77FB"/>
    <w:rsid w:val="006C7AD1"/>
    <w:rsid w:val="006D0B1A"/>
    <w:rsid w:val="006D14BA"/>
    <w:rsid w:val="006D1FFD"/>
    <w:rsid w:val="006D3BD7"/>
    <w:rsid w:val="006D3EAE"/>
    <w:rsid w:val="006D3F99"/>
    <w:rsid w:val="006D4177"/>
    <w:rsid w:val="006D5B66"/>
    <w:rsid w:val="006D63F5"/>
    <w:rsid w:val="006D74A6"/>
    <w:rsid w:val="006D7619"/>
    <w:rsid w:val="006D7D7A"/>
    <w:rsid w:val="006E0751"/>
    <w:rsid w:val="006E092B"/>
    <w:rsid w:val="006E1031"/>
    <w:rsid w:val="006E140E"/>
    <w:rsid w:val="006E1462"/>
    <w:rsid w:val="006E15E3"/>
    <w:rsid w:val="006E1A4F"/>
    <w:rsid w:val="006E3165"/>
    <w:rsid w:val="006E364C"/>
    <w:rsid w:val="006E3F3F"/>
    <w:rsid w:val="006E462B"/>
    <w:rsid w:val="006E4682"/>
    <w:rsid w:val="006E4C88"/>
    <w:rsid w:val="006E5268"/>
    <w:rsid w:val="006E5550"/>
    <w:rsid w:val="006E6705"/>
    <w:rsid w:val="006E6D9E"/>
    <w:rsid w:val="006E6DBD"/>
    <w:rsid w:val="006E6FD0"/>
    <w:rsid w:val="006E7F01"/>
    <w:rsid w:val="006F05F7"/>
    <w:rsid w:val="006F103A"/>
    <w:rsid w:val="006F23C0"/>
    <w:rsid w:val="006F281C"/>
    <w:rsid w:val="006F3626"/>
    <w:rsid w:val="006F3E99"/>
    <w:rsid w:val="006F4473"/>
    <w:rsid w:val="006F5B84"/>
    <w:rsid w:val="006F6AE8"/>
    <w:rsid w:val="006F705F"/>
    <w:rsid w:val="006F7479"/>
    <w:rsid w:val="006F7637"/>
    <w:rsid w:val="0070096A"/>
    <w:rsid w:val="00700D9A"/>
    <w:rsid w:val="00700E96"/>
    <w:rsid w:val="00701223"/>
    <w:rsid w:val="0070171A"/>
    <w:rsid w:val="00701790"/>
    <w:rsid w:val="00701C54"/>
    <w:rsid w:val="0070210A"/>
    <w:rsid w:val="007027D8"/>
    <w:rsid w:val="00702939"/>
    <w:rsid w:val="00702AD5"/>
    <w:rsid w:val="00702F1C"/>
    <w:rsid w:val="00703832"/>
    <w:rsid w:val="00703BD3"/>
    <w:rsid w:val="00703EBC"/>
    <w:rsid w:val="0070459E"/>
    <w:rsid w:val="00704772"/>
    <w:rsid w:val="0070547A"/>
    <w:rsid w:val="00705C86"/>
    <w:rsid w:val="00706111"/>
    <w:rsid w:val="00707889"/>
    <w:rsid w:val="007078E5"/>
    <w:rsid w:val="00707975"/>
    <w:rsid w:val="00707BCF"/>
    <w:rsid w:val="00707E49"/>
    <w:rsid w:val="00707F0B"/>
    <w:rsid w:val="00710B8F"/>
    <w:rsid w:val="00710F4C"/>
    <w:rsid w:val="00712907"/>
    <w:rsid w:val="007129F8"/>
    <w:rsid w:val="007132CD"/>
    <w:rsid w:val="00713442"/>
    <w:rsid w:val="00713F45"/>
    <w:rsid w:val="00714731"/>
    <w:rsid w:val="007147DD"/>
    <w:rsid w:val="007154D5"/>
    <w:rsid w:val="00715AF9"/>
    <w:rsid w:val="00716605"/>
    <w:rsid w:val="0071682D"/>
    <w:rsid w:val="00716B05"/>
    <w:rsid w:val="00717400"/>
    <w:rsid w:val="0072086B"/>
    <w:rsid w:val="00722FE2"/>
    <w:rsid w:val="00723CFA"/>
    <w:rsid w:val="007248C1"/>
    <w:rsid w:val="00725466"/>
    <w:rsid w:val="007267B0"/>
    <w:rsid w:val="00726CD8"/>
    <w:rsid w:val="00727BAE"/>
    <w:rsid w:val="00727DF3"/>
    <w:rsid w:val="00727E5C"/>
    <w:rsid w:val="0073015D"/>
    <w:rsid w:val="0073025F"/>
    <w:rsid w:val="00730306"/>
    <w:rsid w:val="00730752"/>
    <w:rsid w:val="00731235"/>
    <w:rsid w:val="007313B9"/>
    <w:rsid w:val="007314D9"/>
    <w:rsid w:val="00731595"/>
    <w:rsid w:val="0073161A"/>
    <w:rsid w:val="00731F2C"/>
    <w:rsid w:val="00732B23"/>
    <w:rsid w:val="00732BCE"/>
    <w:rsid w:val="00733184"/>
    <w:rsid w:val="007336E3"/>
    <w:rsid w:val="00733A6A"/>
    <w:rsid w:val="00733A6F"/>
    <w:rsid w:val="00733E57"/>
    <w:rsid w:val="007346D7"/>
    <w:rsid w:val="00734997"/>
    <w:rsid w:val="007349B5"/>
    <w:rsid w:val="00734D22"/>
    <w:rsid w:val="0073622E"/>
    <w:rsid w:val="007371A6"/>
    <w:rsid w:val="007407A5"/>
    <w:rsid w:val="00741794"/>
    <w:rsid w:val="00742223"/>
    <w:rsid w:val="0074246A"/>
    <w:rsid w:val="00742643"/>
    <w:rsid w:val="00743496"/>
    <w:rsid w:val="00745528"/>
    <w:rsid w:val="007459C9"/>
    <w:rsid w:val="00746326"/>
    <w:rsid w:val="00747499"/>
    <w:rsid w:val="0075082D"/>
    <w:rsid w:val="0075097E"/>
    <w:rsid w:val="00750CB4"/>
    <w:rsid w:val="00751415"/>
    <w:rsid w:val="007536B3"/>
    <w:rsid w:val="00753AAA"/>
    <w:rsid w:val="00753FB2"/>
    <w:rsid w:val="007547B9"/>
    <w:rsid w:val="00754BD7"/>
    <w:rsid w:val="007553D7"/>
    <w:rsid w:val="0075625E"/>
    <w:rsid w:val="007564C6"/>
    <w:rsid w:val="00756E53"/>
    <w:rsid w:val="00757934"/>
    <w:rsid w:val="007613C6"/>
    <w:rsid w:val="0076152B"/>
    <w:rsid w:val="00762385"/>
    <w:rsid w:val="00762ADB"/>
    <w:rsid w:val="00764AC3"/>
    <w:rsid w:val="007653A7"/>
    <w:rsid w:val="00765457"/>
    <w:rsid w:val="00765E16"/>
    <w:rsid w:val="00765EE1"/>
    <w:rsid w:val="0076635C"/>
    <w:rsid w:val="0076641F"/>
    <w:rsid w:val="00766508"/>
    <w:rsid w:val="00766D47"/>
    <w:rsid w:val="00766F82"/>
    <w:rsid w:val="0076791C"/>
    <w:rsid w:val="007709ED"/>
    <w:rsid w:val="00770BA2"/>
    <w:rsid w:val="00770D75"/>
    <w:rsid w:val="0077135B"/>
    <w:rsid w:val="00771442"/>
    <w:rsid w:val="007717B1"/>
    <w:rsid w:val="00771B6E"/>
    <w:rsid w:val="00771C56"/>
    <w:rsid w:val="00771DE5"/>
    <w:rsid w:val="007729F8"/>
    <w:rsid w:val="00772EAE"/>
    <w:rsid w:val="00775315"/>
    <w:rsid w:val="0077538D"/>
    <w:rsid w:val="007756C8"/>
    <w:rsid w:val="007769D4"/>
    <w:rsid w:val="00776AD9"/>
    <w:rsid w:val="00776E9E"/>
    <w:rsid w:val="00777D48"/>
    <w:rsid w:val="007802C1"/>
    <w:rsid w:val="00780BD8"/>
    <w:rsid w:val="007820C0"/>
    <w:rsid w:val="0078287E"/>
    <w:rsid w:val="00782B38"/>
    <w:rsid w:val="00783034"/>
    <w:rsid w:val="007832BA"/>
    <w:rsid w:val="00783978"/>
    <w:rsid w:val="00784E33"/>
    <w:rsid w:val="00784EC4"/>
    <w:rsid w:val="007855A7"/>
    <w:rsid w:val="00785680"/>
    <w:rsid w:val="00785ABA"/>
    <w:rsid w:val="00785C62"/>
    <w:rsid w:val="00785EEF"/>
    <w:rsid w:val="00785F4D"/>
    <w:rsid w:val="0078642B"/>
    <w:rsid w:val="00787C03"/>
    <w:rsid w:val="007902F3"/>
    <w:rsid w:val="00790393"/>
    <w:rsid w:val="00790857"/>
    <w:rsid w:val="00790CC7"/>
    <w:rsid w:val="007913EC"/>
    <w:rsid w:val="00791871"/>
    <w:rsid w:val="007919B9"/>
    <w:rsid w:val="00791E65"/>
    <w:rsid w:val="00791F35"/>
    <w:rsid w:val="007922F1"/>
    <w:rsid w:val="007927E3"/>
    <w:rsid w:val="00793EDD"/>
    <w:rsid w:val="00794102"/>
    <w:rsid w:val="0079513C"/>
    <w:rsid w:val="00796468"/>
    <w:rsid w:val="00796606"/>
    <w:rsid w:val="00796961"/>
    <w:rsid w:val="007A00CC"/>
    <w:rsid w:val="007A0DC6"/>
    <w:rsid w:val="007A10DE"/>
    <w:rsid w:val="007A1D2A"/>
    <w:rsid w:val="007A22D9"/>
    <w:rsid w:val="007A2CF0"/>
    <w:rsid w:val="007A4B1C"/>
    <w:rsid w:val="007A72BB"/>
    <w:rsid w:val="007A72F4"/>
    <w:rsid w:val="007A7C1D"/>
    <w:rsid w:val="007B030A"/>
    <w:rsid w:val="007B0C88"/>
    <w:rsid w:val="007B0E67"/>
    <w:rsid w:val="007B139E"/>
    <w:rsid w:val="007B1457"/>
    <w:rsid w:val="007B249E"/>
    <w:rsid w:val="007B25B8"/>
    <w:rsid w:val="007B26A4"/>
    <w:rsid w:val="007B2A05"/>
    <w:rsid w:val="007B393B"/>
    <w:rsid w:val="007B4158"/>
    <w:rsid w:val="007B41FD"/>
    <w:rsid w:val="007B5351"/>
    <w:rsid w:val="007B5BCB"/>
    <w:rsid w:val="007B73AD"/>
    <w:rsid w:val="007B7EAF"/>
    <w:rsid w:val="007C3E94"/>
    <w:rsid w:val="007C4236"/>
    <w:rsid w:val="007C5AD0"/>
    <w:rsid w:val="007C5D9D"/>
    <w:rsid w:val="007C621B"/>
    <w:rsid w:val="007C6515"/>
    <w:rsid w:val="007C6624"/>
    <w:rsid w:val="007C7A4F"/>
    <w:rsid w:val="007C7B28"/>
    <w:rsid w:val="007C7F2F"/>
    <w:rsid w:val="007D0993"/>
    <w:rsid w:val="007D13CB"/>
    <w:rsid w:val="007D145A"/>
    <w:rsid w:val="007D1C6F"/>
    <w:rsid w:val="007D1F77"/>
    <w:rsid w:val="007D381B"/>
    <w:rsid w:val="007D3B1C"/>
    <w:rsid w:val="007D3FAB"/>
    <w:rsid w:val="007D42F5"/>
    <w:rsid w:val="007D4ACB"/>
    <w:rsid w:val="007D51FF"/>
    <w:rsid w:val="007D553D"/>
    <w:rsid w:val="007D6C1D"/>
    <w:rsid w:val="007D6D92"/>
    <w:rsid w:val="007D7386"/>
    <w:rsid w:val="007D73A2"/>
    <w:rsid w:val="007D790C"/>
    <w:rsid w:val="007E00AB"/>
    <w:rsid w:val="007E0C40"/>
    <w:rsid w:val="007E10C1"/>
    <w:rsid w:val="007E1CA8"/>
    <w:rsid w:val="007E2DF8"/>
    <w:rsid w:val="007E38D8"/>
    <w:rsid w:val="007E4122"/>
    <w:rsid w:val="007E490E"/>
    <w:rsid w:val="007E5A31"/>
    <w:rsid w:val="007E5CA7"/>
    <w:rsid w:val="007E6508"/>
    <w:rsid w:val="007E6CF3"/>
    <w:rsid w:val="007E7069"/>
    <w:rsid w:val="007F0839"/>
    <w:rsid w:val="007F086D"/>
    <w:rsid w:val="007F0A69"/>
    <w:rsid w:val="007F10DC"/>
    <w:rsid w:val="007F10DE"/>
    <w:rsid w:val="007F1E44"/>
    <w:rsid w:val="007F2868"/>
    <w:rsid w:val="007F29BB"/>
    <w:rsid w:val="007F391C"/>
    <w:rsid w:val="007F3C16"/>
    <w:rsid w:val="007F3D0D"/>
    <w:rsid w:val="007F5011"/>
    <w:rsid w:val="007F52AA"/>
    <w:rsid w:val="007F5B98"/>
    <w:rsid w:val="007F65D8"/>
    <w:rsid w:val="008001C7"/>
    <w:rsid w:val="0080041A"/>
    <w:rsid w:val="00801464"/>
    <w:rsid w:val="008017E5"/>
    <w:rsid w:val="00801D81"/>
    <w:rsid w:val="00801F84"/>
    <w:rsid w:val="00802436"/>
    <w:rsid w:val="00802F22"/>
    <w:rsid w:val="008033CA"/>
    <w:rsid w:val="00803451"/>
    <w:rsid w:val="00803612"/>
    <w:rsid w:val="008045BE"/>
    <w:rsid w:val="0080479E"/>
    <w:rsid w:val="00804E24"/>
    <w:rsid w:val="00805215"/>
    <w:rsid w:val="0080555F"/>
    <w:rsid w:val="00805930"/>
    <w:rsid w:val="008060DD"/>
    <w:rsid w:val="0080627E"/>
    <w:rsid w:val="00806464"/>
    <w:rsid w:val="008066AB"/>
    <w:rsid w:val="00810822"/>
    <w:rsid w:val="0081140E"/>
    <w:rsid w:val="0081231F"/>
    <w:rsid w:val="00812D2F"/>
    <w:rsid w:val="00813378"/>
    <w:rsid w:val="008138B8"/>
    <w:rsid w:val="00814C86"/>
    <w:rsid w:val="00814F26"/>
    <w:rsid w:val="00815518"/>
    <w:rsid w:val="008166A5"/>
    <w:rsid w:val="0081672E"/>
    <w:rsid w:val="00816A8A"/>
    <w:rsid w:val="00816D54"/>
    <w:rsid w:val="00816ECD"/>
    <w:rsid w:val="008178D7"/>
    <w:rsid w:val="00820BBD"/>
    <w:rsid w:val="00820E12"/>
    <w:rsid w:val="008210B0"/>
    <w:rsid w:val="0082111D"/>
    <w:rsid w:val="00822290"/>
    <w:rsid w:val="008225DF"/>
    <w:rsid w:val="00822A6B"/>
    <w:rsid w:val="00824441"/>
    <w:rsid w:val="008267CA"/>
    <w:rsid w:val="008269B4"/>
    <w:rsid w:val="00826AC2"/>
    <w:rsid w:val="00826F68"/>
    <w:rsid w:val="008317CB"/>
    <w:rsid w:val="00831A5B"/>
    <w:rsid w:val="008323F2"/>
    <w:rsid w:val="0083251A"/>
    <w:rsid w:val="00832534"/>
    <w:rsid w:val="008330AC"/>
    <w:rsid w:val="00833865"/>
    <w:rsid w:val="008344CF"/>
    <w:rsid w:val="00836003"/>
    <w:rsid w:val="0083613E"/>
    <w:rsid w:val="0083621A"/>
    <w:rsid w:val="008362D9"/>
    <w:rsid w:val="0083747D"/>
    <w:rsid w:val="0083773C"/>
    <w:rsid w:val="008406BF"/>
    <w:rsid w:val="00840F49"/>
    <w:rsid w:val="00841EDF"/>
    <w:rsid w:val="00841F70"/>
    <w:rsid w:val="008426F2"/>
    <w:rsid w:val="00842787"/>
    <w:rsid w:val="008429D8"/>
    <w:rsid w:val="00842C87"/>
    <w:rsid w:val="00843335"/>
    <w:rsid w:val="00843ACB"/>
    <w:rsid w:val="008452D8"/>
    <w:rsid w:val="0084542A"/>
    <w:rsid w:val="00845985"/>
    <w:rsid w:val="00845D6F"/>
    <w:rsid w:val="00846C01"/>
    <w:rsid w:val="0084746A"/>
    <w:rsid w:val="0085098C"/>
    <w:rsid w:val="00850B5A"/>
    <w:rsid w:val="00850CDD"/>
    <w:rsid w:val="008514CC"/>
    <w:rsid w:val="0085303D"/>
    <w:rsid w:val="008543EA"/>
    <w:rsid w:val="00855069"/>
    <w:rsid w:val="00855937"/>
    <w:rsid w:val="008567C2"/>
    <w:rsid w:val="008573FA"/>
    <w:rsid w:val="0085791D"/>
    <w:rsid w:val="0086004F"/>
    <w:rsid w:val="00862125"/>
    <w:rsid w:val="008625A4"/>
    <w:rsid w:val="0086319E"/>
    <w:rsid w:val="00864FB3"/>
    <w:rsid w:val="0086510F"/>
    <w:rsid w:val="00867EBA"/>
    <w:rsid w:val="0087028D"/>
    <w:rsid w:val="00870413"/>
    <w:rsid w:val="00870846"/>
    <w:rsid w:val="00872EA3"/>
    <w:rsid w:val="00873C19"/>
    <w:rsid w:val="00873D08"/>
    <w:rsid w:val="008742B8"/>
    <w:rsid w:val="00874D43"/>
    <w:rsid w:val="00875379"/>
    <w:rsid w:val="008761B8"/>
    <w:rsid w:val="008766C9"/>
    <w:rsid w:val="0087674D"/>
    <w:rsid w:val="008806E5"/>
    <w:rsid w:val="00882029"/>
    <w:rsid w:val="00882273"/>
    <w:rsid w:val="00882318"/>
    <w:rsid w:val="00882B1E"/>
    <w:rsid w:val="00883236"/>
    <w:rsid w:val="00883392"/>
    <w:rsid w:val="00883DB9"/>
    <w:rsid w:val="00884459"/>
    <w:rsid w:val="00884805"/>
    <w:rsid w:val="00884874"/>
    <w:rsid w:val="00884944"/>
    <w:rsid w:val="00885ABD"/>
    <w:rsid w:val="008865D4"/>
    <w:rsid w:val="00886616"/>
    <w:rsid w:val="00886AEE"/>
    <w:rsid w:val="00886C66"/>
    <w:rsid w:val="00887A82"/>
    <w:rsid w:val="0089141B"/>
    <w:rsid w:val="00891E66"/>
    <w:rsid w:val="008935CB"/>
    <w:rsid w:val="00893A5A"/>
    <w:rsid w:val="00893A91"/>
    <w:rsid w:val="008944FC"/>
    <w:rsid w:val="008949EE"/>
    <w:rsid w:val="00895574"/>
    <w:rsid w:val="0089595B"/>
    <w:rsid w:val="00895ACA"/>
    <w:rsid w:val="008961D4"/>
    <w:rsid w:val="008968B6"/>
    <w:rsid w:val="00897EE2"/>
    <w:rsid w:val="008A0BFF"/>
    <w:rsid w:val="008A167C"/>
    <w:rsid w:val="008A1D0C"/>
    <w:rsid w:val="008A2DC9"/>
    <w:rsid w:val="008A32E2"/>
    <w:rsid w:val="008A35FE"/>
    <w:rsid w:val="008A4AAE"/>
    <w:rsid w:val="008A4EC3"/>
    <w:rsid w:val="008A5A65"/>
    <w:rsid w:val="008A6117"/>
    <w:rsid w:val="008A6482"/>
    <w:rsid w:val="008A649E"/>
    <w:rsid w:val="008A6A81"/>
    <w:rsid w:val="008A7BD6"/>
    <w:rsid w:val="008B1146"/>
    <w:rsid w:val="008B1A5D"/>
    <w:rsid w:val="008B1B65"/>
    <w:rsid w:val="008B1E55"/>
    <w:rsid w:val="008B327C"/>
    <w:rsid w:val="008B3BFB"/>
    <w:rsid w:val="008B3E53"/>
    <w:rsid w:val="008B4013"/>
    <w:rsid w:val="008B4B88"/>
    <w:rsid w:val="008B56F0"/>
    <w:rsid w:val="008B7A95"/>
    <w:rsid w:val="008C0156"/>
    <w:rsid w:val="008C12C5"/>
    <w:rsid w:val="008C2AFE"/>
    <w:rsid w:val="008C2C5E"/>
    <w:rsid w:val="008C2D21"/>
    <w:rsid w:val="008C31E9"/>
    <w:rsid w:val="008C3C4F"/>
    <w:rsid w:val="008C5799"/>
    <w:rsid w:val="008C605B"/>
    <w:rsid w:val="008C698F"/>
    <w:rsid w:val="008C751F"/>
    <w:rsid w:val="008C79C8"/>
    <w:rsid w:val="008C7FE5"/>
    <w:rsid w:val="008D0BB5"/>
    <w:rsid w:val="008D1448"/>
    <w:rsid w:val="008D20D5"/>
    <w:rsid w:val="008D32E2"/>
    <w:rsid w:val="008D4629"/>
    <w:rsid w:val="008D4BE4"/>
    <w:rsid w:val="008D5796"/>
    <w:rsid w:val="008D57BD"/>
    <w:rsid w:val="008D6B95"/>
    <w:rsid w:val="008D7FC2"/>
    <w:rsid w:val="008E04B4"/>
    <w:rsid w:val="008E08FE"/>
    <w:rsid w:val="008E0F55"/>
    <w:rsid w:val="008E1B84"/>
    <w:rsid w:val="008E2256"/>
    <w:rsid w:val="008E36CB"/>
    <w:rsid w:val="008E3C71"/>
    <w:rsid w:val="008E3CC2"/>
    <w:rsid w:val="008E43C5"/>
    <w:rsid w:val="008E6731"/>
    <w:rsid w:val="008E6B11"/>
    <w:rsid w:val="008E7385"/>
    <w:rsid w:val="008E742F"/>
    <w:rsid w:val="008E7975"/>
    <w:rsid w:val="008F059D"/>
    <w:rsid w:val="008F08EA"/>
    <w:rsid w:val="008F0C33"/>
    <w:rsid w:val="008F1016"/>
    <w:rsid w:val="008F1390"/>
    <w:rsid w:val="008F1BE8"/>
    <w:rsid w:val="008F1EE9"/>
    <w:rsid w:val="008F1F9A"/>
    <w:rsid w:val="008F2237"/>
    <w:rsid w:val="008F27B9"/>
    <w:rsid w:val="008F2974"/>
    <w:rsid w:val="008F375F"/>
    <w:rsid w:val="008F38CC"/>
    <w:rsid w:val="008F3A4A"/>
    <w:rsid w:val="008F45DE"/>
    <w:rsid w:val="008F5F22"/>
    <w:rsid w:val="008F6AF6"/>
    <w:rsid w:val="008F6D79"/>
    <w:rsid w:val="008F70F5"/>
    <w:rsid w:val="008F781E"/>
    <w:rsid w:val="008F7B9A"/>
    <w:rsid w:val="00900ECE"/>
    <w:rsid w:val="0090125C"/>
    <w:rsid w:val="00901CD7"/>
    <w:rsid w:val="00901FEB"/>
    <w:rsid w:val="0090208F"/>
    <w:rsid w:val="00902FF7"/>
    <w:rsid w:val="00904F5D"/>
    <w:rsid w:val="00905555"/>
    <w:rsid w:val="0090565D"/>
    <w:rsid w:val="00905BA0"/>
    <w:rsid w:val="00905E20"/>
    <w:rsid w:val="00906117"/>
    <w:rsid w:val="00906324"/>
    <w:rsid w:val="009068B5"/>
    <w:rsid w:val="00906BE6"/>
    <w:rsid w:val="00907939"/>
    <w:rsid w:val="00907989"/>
    <w:rsid w:val="00907D7C"/>
    <w:rsid w:val="00907FAA"/>
    <w:rsid w:val="00910A13"/>
    <w:rsid w:val="00910F90"/>
    <w:rsid w:val="009113CC"/>
    <w:rsid w:val="009115F3"/>
    <w:rsid w:val="0091160B"/>
    <w:rsid w:val="00911744"/>
    <w:rsid w:val="00912309"/>
    <w:rsid w:val="00912C32"/>
    <w:rsid w:val="00913516"/>
    <w:rsid w:val="00913700"/>
    <w:rsid w:val="00913E36"/>
    <w:rsid w:val="00914E0A"/>
    <w:rsid w:val="00914FCC"/>
    <w:rsid w:val="00915852"/>
    <w:rsid w:val="00915989"/>
    <w:rsid w:val="00915A8B"/>
    <w:rsid w:val="00916A26"/>
    <w:rsid w:val="00917468"/>
    <w:rsid w:val="009176CB"/>
    <w:rsid w:val="00917EBE"/>
    <w:rsid w:val="00920571"/>
    <w:rsid w:val="0092071F"/>
    <w:rsid w:val="00921041"/>
    <w:rsid w:val="00921F71"/>
    <w:rsid w:val="00922BC2"/>
    <w:rsid w:val="00923DA4"/>
    <w:rsid w:val="00924A63"/>
    <w:rsid w:val="00924EED"/>
    <w:rsid w:val="00925102"/>
    <w:rsid w:val="009258D9"/>
    <w:rsid w:val="00926338"/>
    <w:rsid w:val="0092703E"/>
    <w:rsid w:val="00927547"/>
    <w:rsid w:val="0092770E"/>
    <w:rsid w:val="00927C34"/>
    <w:rsid w:val="00927D0A"/>
    <w:rsid w:val="009300B4"/>
    <w:rsid w:val="009304D8"/>
    <w:rsid w:val="00930806"/>
    <w:rsid w:val="00933C71"/>
    <w:rsid w:val="009352AB"/>
    <w:rsid w:val="009363CC"/>
    <w:rsid w:val="00936F5B"/>
    <w:rsid w:val="00936FF8"/>
    <w:rsid w:val="00940BCB"/>
    <w:rsid w:val="009415B0"/>
    <w:rsid w:val="00941E10"/>
    <w:rsid w:val="00941F47"/>
    <w:rsid w:val="0094250D"/>
    <w:rsid w:val="0094280C"/>
    <w:rsid w:val="009428D7"/>
    <w:rsid w:val="0094323A"/>
    <w:rsid w:val="00944AB4"/>
    <w:rsid w:val="00945A69"/>
    <w:rsid w:val="00945A7D"/>
    <w:rsid w:val="009461C7"/>
    <w:rsid w:val="00946A56"/>
    <w:rsid w:val="0094735D"/>
    <w:rsid w:val="009504F0"/>
    <w:rsid w:val="00950828"/>
    <w:rsid w:val="00950A21"/>
    <w:rsid w:val="0095135F"/>
    <w:rsid w:val="00952983"/>
    <w:rsid w:val="00952E1D"/>
    <w:rsid w:val="0095322F"/>
    <w:rsid w:val="00953E2B"/>
    <w:rsid w:val="0095416B"/>
    <w:rsid w:val="00954C8B"/>
    <w:rsid w:val="009557C9"/>
    <w:rsid w:val="00957337"/>
    <w:rsid w:val="00957824"/>
    <w:rsid w:val="009608B7"/>
    <w:rsid w:val="00960A59"/>
    <w:rsid w:val="00960BE7"/>
    <w:rsid w:val="00960F48"/>
    <w:rsid w:val="009634C1"/>
    <w:rsid w:val="00963D35"/>
    <w:rsid w:val="0096411A"/>
    <w:rsid w:val="00965311"/>
    <w:rsid w:val="009654FD"/>
    <w:rsid w:val="009657DA"/>
    <w:rsid w:val="0096640E"/>
    <w:rsid w:val="00966698"/>
    <w:rsid w:val="00966749"/>
    <w:rsid w:val="00966833"/>
    <w:rsid w:val="00966BEF"/>
    <w:rsid w:val="009710ED"/>
    <w:rsid w:val="009712D0"/>
    <w:rsid w:val="009713A9"/>
    <w:rsid w:val="00972172"/>
    <w:rsid w:val="00972AE1"/>
    <w:rsid w:val="00972B05"/>
    <w:rsid w:val="00972CD7"/>
    <w:rsid w:val="00972D07"/>
    <w:rsid w:val="00972D0A"/>
    <w:rsid w:val="00972D26"/>
    <w:rsid w:val="009734BD"/>
    <w:rsid w:val="00973618"/>
    <w:rsid w:val="00973AF8"/>
    <w:rsid w:val="00974AA8"/>
    <w:rsid w:val="00974D0C"/>
    <w:rsid w:val="00974D94"/>
    <w:rsid w:val="00975D2F"/>
    <w:rsid w:val="0097654A"/>
    <w:rsid w:val="00976985"/>
    <w:rsid w:val="00981539"/>
    <w:rsid w:val="0098243A"/>
    <w:rsid w:val="00982CDD"/>
    <w:rsid w:val="00982F4D"/>
    <w:rsid w:val="009831CD"/>
    <w:rsid w:val="009831DF"/>
    <w:rsid w:val="009845F6"/>
    <w:rsid w:val="009848B0"/>
    <w:rsid w:val="00984D8E"/>
    <w:rsid w:val="00985A0D"/>
    <w:rsid w:val="0098604B"/>
    <w:rsid w:val="00986C48"/>
    <w:rsid w:val="00987E7C"/>
    <w:rsid w:val="00990614"/>
    <w:rsid w:val="00990B81"/>
    <w:rsid w:val="00991463"/>
    <w:rsid w:val="00992FD9"/>
    <w:rsid w:val="00993480"/>
    <w:rsid w:val="009936C5"/>
    <w:rsid w:val="00993BCB"/>
    <w:rsid w:val="009942F9"/>
    <w:rsid w:val="00995012"/>
    <w:rsid w:val="00995039"/>
    <w:rsid w:val="00995E94"/>
    <w:rsid w:val="009962D2"/>
    <w:rsid w:val="00996A0B"/>
    <w:rsid w:val="00996FE4"/>
    <w:rsid w:val="00997093"/>
    <w:rsid w:val="009A0240"/>
    <w:rsid w:val="009A0867"/>
    <w:rsid w:val="009A08EC"/>
    <w:rsid w:val="009A11C2"/>
    <w:rsid w:val="009A1266"/>
    <w:rsid w:val="009A163A"/>
    <w:rsid w:val="009A172F"/>
    <w:rsid w:val="009A1B75"/>
    <w:rsid w:val="009A209B"/>
    <w:rsid w:val="009A247F"/>
    <w:rsid w:val="009A251B"/>
    <w:rsid w:val="009A334C"/>
    <w:rsid w:val="009A3509"/>
    <w:rsid w:val="009A3539"/>
    <w:rsid w:val="009A4211"/>
    <w:rsid w:val="009A6489"/>
    <w:rsid w:val="009A675E"/>
    <w:rsid w:val="009A6847"/>
    <w:rsid w:val="009A6B36"/>
    <w:rsid w:val="009A717E"/>
    <w:rsid w:val="009A751A"/>
    <w:rsid w:val="009A763C"/>
    <w:rsid w:val="009B0A73"/>
    <w:rsid w:val="009B2119"/>
    <w:rsid w:val="009B2345"/>
    <w:rsid w:val="009B23EA"/>
    <w:rsid w:val="009B2883"/>
    <w:rsid w:val="009B2E8A"/>
    <w:rsid w:val="009B3295"/>
    <w:rsid w:val="009B45C2"/>
    <w:rsid w:val="009B4A65"/>
    <w:rsid w:val="009B5324"/>
    <w:rsid w:val="009B5459"/>
    <w:rsid w:val="009B5CEE"/>
    <w:rsid w:val="009B5F91"/>
    <w:rsid w:val="009B633E"/>
    <w:rsid w:val="009B6468"/>
    <w:rsid w:val="009B661A"/>
    <w:rsid w:val="009B6715"/>
    <w:rsid w:val="009B72F3"/>
    <w:rsid w:val="009B74E1"/>
    <w:rsid w:val="009B7DBB"/>
    <w:rsid w:val="009C0665"/>
    <w:rsid w:val="009C071F"/>
    <w:rsid w:val="009C0BCC"/>
    <w:rsid w:val="009C0ED4"/>
    <w:rsid w:val="009C17D1"/>
    <w:rsid w:val="009C1C4A"/>
    <w:rsid w:val="009C2DB5"/>
    <w:rsid w:val="009C3463"/>
    <w:rsid w:val="009C3518"/>
    <w:rsid w:val="009C381C"/>
    <w:rsid w:val="009C38EB"/>
    <w:rsid w:val="009C3F07"/>
    <w:rsid w:val="009C42B0"/>
    <w:rsid w:val="009C460B"/>
    <w:rsid w:val="009C4AAA"/>
    <w:rsid w:val="009C4B1A"/>
    <w:rsid w:val="009C51A9"/>
    <w:rsid w:val="009C5DCC"/>
    <w:rsid w:val="009C5FEB"/>
    <w:rsid w:val="009C5FF9"/>
    <w:rsid w:val="009C6321"/>
    <w:rsid w:val="009C648A"/>
    <w:rsid w:val="009C656B"/>
    <w:rsid w:val="009C65FC"/>
    <w:rsid w:val="009C6A84"/>
    <w:rsid w:val="009D1A19"/>
    <w:rsid w:val="009D2107"/>
    <w:rsid w:val="009D2D13"/>
    <w:rsid w:val="009D344B"/>
    <w:rsid w:val="009D4018"/>
    <w:rsid w:val="009D4285"/>
    <w:rsid w:val="009D428C"/>
    <w:rsid w:val="009D4AA3"/>
    <w:rsid w:val="009D5ABB"/>
    <w:rsid w:val="009D6DEC"/>
    <w:rsid w:val="009D7316"/>
    <w:rsid w:val="009D77E0"/>
    <w:rsid w:val="009D7AAA"/>
    <w:rsid w:val="009D7B30"/>
    <w:rsid w:val="009E0854"/>
    <w:rsid w:val="009E1FFC"/>
    <w:rsid w:val="009E244B"/>
    <w:rsid w:val="009E2922"/>
    <w:rsid w:val="009E350B"/>
    <w:rsid w:val="009E49B4"/>
    <w:rsid w:val="009E4AE1"/>
    <w:rsid w:val="009E4AE9"/>
    <w:rsid w:val="009E4E69"/>
    <w:rsid w:val="009E5339"/>
    <w:rsid w:val="009E5B28"/>
    <w:rsid w:val="009E5CF3"/>
    <w:rsid w:val="009E7187"/>
    <w:rsid w:val="009F013F"/>
    <w:rsid w:val="009F0EF5"/>
    <w:rsid w:val="009F1440"/>
    <w:rsid w:val="009F17BD"/>
    <w:rsid w:val="009F2973"/>
    <w:rsid w:val="009F31CA"/>
    <w:rsid w:val="009F368E"/>
    <w:rsid w:val="009F439F"/>
    <w:rsid w:val="009F4D6A"/>
    <w:rsid w:val="009F5E75"/>
    <w:rsid w:val="009F5E76"/>
    <w:rsid w:val="009F63D5"/>
    <w:rsid w:val="009F641A"/>
    <w:rsid w:val="009F6660"/>
    <w:rsid w:val="009F72EA"/>
    <w:rsid w:val="009F7F33"/>
    <w:rsid w:val="00A00C92"/>
    <w:rsid w:val="00A01483"/>
    <w:rsid w:val="00A014A2"/>
    <w:rsid w:val="00A018DB"/>
    <w:rsid w:val="00A01DB4"/>
    <w:rsid w:val="00A0203B"/>
    <w:rsid w:val="00A031C0"/>
    <w:rsid w:val="00A04534"/>
    <w:rsid w:val="00A05258"/>
    <w:rsid w:val="00A10379"/>
    <w:rsid w:val="00A10A2F"/>
    <w:rsid w:val="00A10DD4"/>
    <w:rsid w:val="00A11501"/>
    <w:rsid w:val="00A115C9"/>
    <w:rsid w:val="00A11E4C"/>
    <w:rsid w:val="00A132C2"/>
    <w:rsid w:val="00A140B9"/>
    <w:rsid w:val="00A1455C"/>
    <w:rsid w:val="00A14604"/>
    <w:rsid w:val="00A14757"/>
    <w:rsid w:val="00A14C67"/>
    <w:rsid w:val="00A15551"/>
    <w:rsid w:val="00A15DB9"/>
    <w:rsid w:val="00A15FDD"/>
    <w:rsid w:val="00A17229"/>
    <w:rsid w:val="00A20A64"/>
    <w:rsid w:val="00A22478"/>
    <w:rsid w:val="00A225DE"/>
    <w:rsid w:val="00A23379"/>
    <w:rsid w:val="00A233C6"/>
    <w:rsid w:val="00A23BF1"/>
    <w:rsid w:val="00A242E6"/>
    <w:rsid w:val="00A26541"/>
    <w:rsid w:val="00A2745D"/>
    <w:rsid w:val="00A2790C"/>
    <w:rsid w:val="00A27A40"/>
    <w:rsid w:val="00A27A66"/>
    <w:rsid w:val="00A3059C"/>
    <w:rsid w:val="00A313E3"/>
    <w:rsid w:val="00A31E82"/>
    <w:rsid w:val="00A326F2"/>
    <w:rsid w:val="00A32700"/>
    <w:rsid w:val="00A328A0"/>
    <w:rsid w:val="00A32D55"/>
    <w:rsid w:val="00A33425"/>
    <w:rsid w:val="00A34290"/>
    <w:rsid w:val="00A34C21"/>
    <w:rsid w:val="00A354E5"/>
    <w:rsid w:val="00A36781"/>
    <w:rsid w:val="00A36D29"/>
    <w:rsid w:val="00A37C63"/>
    <w:rsid w:val="00A37CC5"/>
    <w:rsid w:val="00A4083A"/>
    <w:rsid w:val="00A41407"/>
    <w:rsid w:val="00A43705"/>
    <w:rsid w:val="00A43EF6"/>
    <w:rsid w:val="00A4424C"/>
    <w:rsid w:val="00A44EBD"/>
    <w:rsid w:val="00A46571"/>
    <w:rsid w:val="00A47742"/>
    <w:rsid w:val="00A4796B"/>
    <w:rsid w:val="00A47BEB"/>
    <w:rsid w:val="00A5152D"/>
    <w:rsid w:val="00A5362D"/>
    <w:rsid w:val="00A53B13"/>
    <w:rsid w:val="00A53BFF"/>
    <w:rsid w:val="00A54003"/>
    <w:rsid w:val="00A54057"/>
    <w:rsid w:val="00A540C0"/>
    <w:rsid w:val="00A541F0"/>
    <w:rsid w:val="00A54756"/>
    <w:rsid w:val="00A549A9"/>
    <w:rsid w:val="00A61955"/>
    <w:rsid w:val="00A61F5B"/>
    <w:rsid w:val="00A62337"/>
    <w:rsid w:val="00A62F0B"/>
    <w:rsid w:val="00A63052"/>
    <w:rsid w:val="00A6517F"/>
    <w:rsid w:val="00A65D67"/>
    <w:rsid w:val="00A65DE7"/>
    <w:rsid w:val="00A66CDF"/>
    <w:rsid w:val="00A67DC2"/>
    <w:rsid w:val="00A67E07"/>
    <w:rsid w:val="00A70676"/>
    <w:rsid w:val="00A70C75"/>
    <w:rsid w:val="00A70D14"/>
    <w:rsid w:val="00A70F64"/>
    <w:rsid w:val="00A71063"/>
    <w:rsid w:val="00A712A4"/>
    <w:rsid w:val="00A7162C"/>
    <w:rsid w:val="00A71B15"/>
    <w:rsid w:val="00A71C64"/>
    <w:rsid w:val="00A72740"/>
    <w:rsid w:val="00A736C7"/>
    <w:rsid w:val="00A7405C"/>
    <w:rsid w:val="00A74681"/>
    <w:rsid w:val="00A7468E"/>
    <w:rsid w:val="00A74AFD"/>
    <w:rsid w:val="00A755BB"/>
    <w:rsid w:val="00A7564C"/>
    <w:rsid w:val="00A75E2C"/>
    <w:rsid w:val="00A75F92"/>
    <w:rsid w:val="00A76136"/>
    <w:rsid w:val="00A76815"/>
    <w:rsid w:val="00A76D6E"/>
    <w:rsid w:val="00A77765"/>
    <w:rsid w:val="00A806F2"/>
    <w:rsid w:val="00A80817"/>
    <w:rsid w:val="00A809C8"/>
    <w:rsid w:val="00A81A9A"/>
    <w:rsid w:val="00A81B95"/>
    <w:rsid w:val="00A820D2"/>
    <w:rsid w:val="00A822EE"/>
    <w:rsid w:val="00A829ED"/>
    <w:rsid w:val="00A82ED7"/>
    <w:rsid w:val="00A83356"/>
    <w:rsid w:val="00A84219"/>
    <w:rsid w:val="00A84D52"/>
    <w:rsid w:val="00A86EFB"/>
    <w:rsid w:val="00A87C98"/>
    <w:rsid w:val="00A87DBF"/>
    <w:rsid w:val="00A90A09"/>
    <w:rsid w:val="00A90D3C"/>
    <w:rsid w:val="00A910D8"/>
    <w:rsid w:val="00A9194F"/>
    <w:rsid w:val="00A94484"/>
    <w:rsid w:val="00A944BF"/>
    <w:rsid w:val="00A94998"/>
    <w:rsid w:val="00A94BD3"/>
    <w:rsid w:val="00A961EA"/>
    <w:rsid w:val="00A97079"/>
    <w:rsid w:val="00A976AB"/>
    <w:rsid w:val="00A976B8"/>
    <w:rsid w:val="00AA073E"/>
    <w:rsid w:val="00AA0F03"/>
    <w:rsid w:val="00AA1029"/>
    <w:rsid w:val="00AA12C3"/>
    <w:rsid w:val="00AA1FE0"/>
    <w:rsid w:val="00AA3873"/>
    <w:rsid w:val="00AA4493"/>
    <w:rsid w:val="00AA44B7"/>
    <w:rsid w:val="00AA5982"/>
    <w:rsid w:val="00AA5C2A"/>
    <w:rsid w:val="00AA5FF6"/>
    <w:rsid w:val="00AA69AA"/>
    <w:rsid w:val="00AA6C47"/>
    <w:rsid w:val="00AA7606"/>
    <w:rsid w:val="00AA7627"/>
    <w:rsid w:val="00AA79C0"/>
    <w:rsid w:val="00AB065C"/>
    <w:rsid w:val="00AB1D54"/>
    <w:rsid w:val="00AB284A"/>
    <w:rsid w:val="00AB298B"/>
    <w:rsid w:val="00AB2AA6"/>
    <w:rsid w:val="00AB2CE0"/>
    <w:rsid w:val="00AB40F5"/>
    <w:rsid w:val="00AB44C8"/>
    <w:rsid w:val="00AB50A0"/>
    <w:rsid w:val="00AB6008"/>
    <w:rsid w:val="00AB6EEF"/>
    <w:rsid w:val="00AB717B"/>
    <w:rsid w:val="00AB7208"/>
    <w:rsid w:val="00AB7E22"/>
    <w:rsid w:val="00AB7EBE"/>
    <w:rsid w:val="00AC0C97"/>
    <w:rsid w:val="00AC1C07"/>
    <w:rsid w:val="00AC1F9F"/>
    <w:rsid w:val="00AC2750"/>
    <w:rsid w:val="00AC2FA0"/>
    <w:rsid w:val="00AC4285"/>
    <w:rsid w:val="00AC476A"/>
    <w:rsid w:val="00AC49F2"/>
    <w:rsid w:val="00AC50F9"/>
    <w:rsid w:val="00AC571A"/>
    <w:rsid w:val="00AC5A52"/>
    <w:rsid w:val="00AC5BFF"/>
    <w:rsid w:val="00AC6106"/>
    <w:rsid w:val="00AC62B7"/>
    <w:rsid w:val="00AC6C12"/>
    <w:rsid w:val="00AD0360"/>
    <w:rsid w:val="00AD049B"/>
    <w:rsid w:val="00AD0652"/>
    <w:rsid w:val="00AD09A8"/>
    <w:rsid w:val="00AD0C31"/>
    <w:rsid w:val="00AD0CB2"/>
    <w:rsid w:val="00AD14F8"/>
    <w:rsid w:val="00AD1A5F"/>
    <w:rsid w:val="00AD1B63"/>
    <w:rsid w:val="00AD1CBC"/>
    <w:rsid w:val="00AD20A9"/>
    <w:rsid w:val="00AD37A8"/>
    <w:rsid w:val="00AD3A58"/>
    <w:rsid w:val="00AD457F"/>
    <w:rsid w:val="00AD49BF"/>
    <w:rsid w:val="00AD49D8"/>
    <w:rsid w:val="00AD4D2D"/>
    <w:rsid w:val="00AD52FB"/>
    <w:rsid w:val="00AD6CF1"/>
    <w:rsid w:val="00AD6ED6"/>
    <w:rsid w:val="00AD7204"/>
    <w:rsid w:val="00AD7DEF"/>
    <w:rsid w:val="00AE090A"/>
    <w:rsid w:val="00AE0A12"/>
    <w:rsid w:val="00AE19CB"/>
    <w:rsid w:val="00AE1B42"/>
    <w:rsid w:val="00AE1CC4"/>
    <w:rsid w:val="00AE3013"/>
    <w:rsid w:val="00AE32D9"/>
    <w:rsid w:val="00AE3638"/>
    <w:rsid w:val="00AE4481"/>
    <w:rsid w:val="00AE45A5"/>
    <w:rsid w:val="00AE4A2D"/>
    <w:rsid w:val="00AE4EA1"/>
    <w:rsid w:val="00AE5205"/>
    <w:rsid w:val="00AE540C"/>
    <w:rsid w:val="00AE5F80"/>
    <w:rsid w:val="00AE654B"/>
    <w:rsid w:val="00AE68A4"/>
    <w:rsid w:val="00AE79D1"/>
    <w:rsid w:val="00AF0F10"/>
    <w:rsid w:val="00AF178F"/>
    <w:rsid w:val="00AF2202"/>
    <w:rsid w:val="00AF2884"/>
    <w:rsid w:val="00AF2B0A"/>
    <w:rsid w:val="00AF2C55"/>
    <w:rsid w:val="00AF2DF0"/>
    <w:rsid w:val="00AF3857"/>
    <w:rsid w:val="00AF3C5D"/>
    <w:rsid w:val="00AF601C"/>
    <w:rsid w:val="00AF71D3"/>
    <w:rsid w:val="00AF7D9F"/>
    <w:rsid w:val="00B003ED"/>
    <w:rsid w:val="00B005CC"/>
    <w:rsid w:val="00B006F3"/>
    <w:rsid w:val="00B00E68"/>
    <w:rsid w:val="00B01116"/>
    <w:rsid w:val="00B02874"/>
    <w:rsid w:val="00B0295C"/>
    <w:rsid w:val="00B032C1"/>
    <w:rsid w:val="00B039A4"/>
    <w:rsid w:val="00B03FB8"/>
    <w:rsid w:val="00B05560"/>
    <w:rsid w:val="00B05659"/>
    <w:rsid w:val="00B05C7D"/>
    <w:rsid w:val="00B06AFC"/>
    <w:rsid w:val="00B06C5B"/>
    <w:rsid w:val="00B06E23"/>
    <w:rsid w:val="00B073CE"/>
    <w:rsid w:val="00B07978"/>
    <w:rsid w:val="00B10085"/>
    <w:rsid w:val="00B10FD8"/>
    <w:rsid w:val="00B11157"/>
    <w:rsid w:val="00B11346"/>
    <w:rsid w:val="00B11D4E"/>
    <w:rsid w:val="00B12AEF"/>
    <w:rsid w:val="00B1381D"/>
    <w:rsid w:val="00B1439C"/>
    <w:rsid w:val="00B14B1B"/>
    <w:rsid w:val="00B156EA"/>
    <w:rsid w:val="00B15AEC"/>
    <w:rsid w:val="00B162C0"/>
    <w:rsid w:val="00B16B51"/>
    <w:rsid w:val="00B16C38"/>
    <w:rsid w:val="00B16CBC"/>
    <w:rsid w:val="00B178D7"/>
    <w:rsid w:val="00B206F0"/>
    <w:rsid w:val="00B20710"/>
    <w:rsid w:val="00B208EF"/>
    <w:rsid w:val="00B20EEF"/>
    <w:rsid w:val="00B21427"/>
    <w:rsid w:val="00B21F74"/>
    <w:rsid w:val="00B220AD"/>
    <w:rsid w:val="00B2279D"/>
    <w:rsid w:val="00B2286A"/>
    <w:rsid w:val="00B2384A"/>
    <w:rsid w:val="00B238BF"/>
    <w:rsid w:val="00B23F31"/>
    <w:rsid w:val="00B24074"/>
    <w:rsid w:val="00B241A5"/>
    <w:rsid w:val="00B24452"/>
    <w:rsid w:val="00B24B21"/>
    <w:rsid w:val="00B26248"/>
    <w:rsid w:val="00B26632"/>
    <w:rsid w:val="00B26A81"/>
    <w:rsid w:val="00B26EF0"/>
    <w:rsid w:val="00B27669"/>
    <w:rsid w:val="00B300A0"/>
    <w:rsid w:val="00B30661"/>
    <w:rsid w:val="00B308E9"/>
    <w:rsid w:val="00B30D82"/>
    <w:rsid w:val="00B30E50"/>
    <w:rsid w:val="00B31FE5"/>
    <w:rsid w:val="00B3207D"/>
    <w:rsid w:val="00B32D77"/>
    <w:rsid w:val="00B33BC8"/>
    <w:rsid w:val="00B33CF7"/>
    <w:rsid w:val="00B33D65"/>
    <w:rsid w:val="00B33DC7"/>
    <w:rsid w:val="00B340D0"/>
    <w:rsid w:val="00B346FE"/>
    <w:rsid w:val="00B3477F"/>
    <w:rsid w:val="00B34788"/>
    <w:rsid w:val="00B35183"/>
    <w:rsid w:val="00B3548E"/>
    <w:rsid w:val="00B36B8D"/>
    <w:rsid w:val="00B37AA7"/>
    <w:rsid w:val="00B400A3"/>
    <w:rsid w:val="00B41086"/>
    <w:rsid w:val="00B425B6"/>
    <w:rsid w:val="00B42931"/>
    <w:rsid w:val="00B43379"/>
    <w:rsid w:val="00B4427C"/>
    <w:rsid w:val="00B45BEA"/>
    <w:rsid w:val="00B45EE7"/>
    <w:rsid w:val="00B46B29"/>
    <w:rsid w:val="00B47A8A"/>
    <w:rsid w:val="00B50A3D"/>
    <w:rsid w:val="00B50C24"/>
    <w:rsid w:val="00B51768"/>
    <w:rsid w:val="00B51941"/>
    <w:rsid w:val="00B52366"/>
    <w:rsid w:val="00B52A57"/>
    <w:rsid w:val="00B5337F"/>
    <w:rsid w:val="00B55211"/>
    <w:rsid w:val="00B55830"/>
    <w:rsid w:val="00B559B5"/>
    <w:rsid w:val="00B560B1"/>
    <w:rsid w:val="00B562F8"/>
    <w:rsid w:val="00B5734F"/>
    <w:rsid w:val="00B57663"/>
    <w:rsid w:val="00B57749"/>
    <w:rsid w:val="00B57DC9"/>
    <w:rsid w:val="00B57EAA"/>
    <w:rsid w:val="00B6007B"/>
    <w:rsid w:val="00B60450"/>
    <w:rsid w:val="00B605AA"/>
    <w:rsid w:val="00B62105"/>
    <w:rsid w:val="00B6221A"/>
    <w:rsid w:val="00B62BF6"/>
    <w:rsid w:val="00B64078"/>
    <w:rsid w:val="00B64986"/>
    <w:rsid w:val="00B657C4"/>
    <w:rsid w:val="00B65E73"/>
    <w:rsid w:val="00B65F6E"/>
    <w:rsid w:val="00B660C9"/>
    <w:rsid w:val="00B66141"/>
    <w:rsid w:val="00B6668F"/>
    <w:rsid w:val="00B66ABA"/>
    <w:rsid w:val="00B66D6D"/>
    <w:rsid w:val="00B67589"/>
    <w:rsid w:val="00B675B6"/>
    <w:rsid w:val="00B67744"/>
    <w:rsid w:val="00B679F0"/>
    <w:rsid w:val="00B67AFC"/>
    <w:rsid w:val="00B70C97"/>
    <w:rsid w:val="00B70EB6"/>
    <w:rsid w:val="00B71128"/>
    <w:rsid w:val="00B72E51"/>
    <w:rsid w:val="00B730C1"/>
    <w:rsid w:val="00B7355A"/>
    <w:rsid w:val="00B74844"/>
    <w:rsid w:val="00B74CF5"/>
    <w:rsid w:val="00B75017"/>
    <w:rsid w:val="00B75F78"/>
    <w:rsid w:val="00B771CD"/>
    <w:rsid w:val="00B77ADF"/>
    <w:rsid w:val="00B77CAD"/>
    <w:rsid w:val="00B81A62"/>
    <w:rsid w:val="00B81BA1"/>
    <w:rsid w:val="00B828E8"/>
    <w:rsid w:val="00B834AA"/>
    <w:rsid w:val="00B85C36"/>
    <w:rsid w:val="00B86960"/>
    <w:rsid w:val="00B90842"/>
    <w:rsid w:val="00B909D0"/>
    <w:rsid w:val="00B90A9A"/>
    <w:rsid w:val="00B90B02"/>
    <w:rsid w:val="00B90BB8"/>
    <w:rsid w:val="00B90E04"/>
    <w:rsid w:val="00B91BB8"/>
    <w:rsid w:val="00B934B4"/>
    <w:rsid w:val="00B935BE"/>
    <w:rsid w:val="00B93896"/>
    <w:rsid w:val="00B95590"/>
    <w:rsid w:val="00B97255"/>
    <w:rsid w:val="00B97A00"/>
    <w:rsid w:val="00B97D62"/>
    <w:rsid w:val="00BA0533"/>
    <w:rsid w:val="00BA0A34"/>
    <w:rsid w:val="00BA0FA7"/>
    <w:rsid w:val="00BA146D"/>
    <w:rsid w:val="00BA157C"/>
    <w:rsid w:val="00BA1E6A"/>
    <w:rsid w:val="00BA29C5"/>
    <w:rsid w:val="00BA33E1"/>
    <w:rsid w:val="00BA41A8"/>
    <w:rsid w:val="00BA450D"/>
    <w:rsid w:val="00BA467D"/>
    <w:rsid w:val="00BA491A"/>
    <w:rsid w:val="00BA5E1A"/>
    <w:rsid w:val="00BA5FD3"/>
    <w:rsid w:val="00BA65AF"/>
    <w:rsid w:val="00BA6BF5"/>
    <w:rsid w:val="00BA73F4"/>
    <w:rsid w:val="00BA7ED8"/>
    <w:rsid w:val="00BB067B"/>
    <w:rsid w:val="00BB0AD2"/>
    <w:rsid w:val="00BB1BDD"/>
    <w:rsid w:val="00BB1CCD"/>
    <w:rsid w:val="00BB2258"/>
    <w:rsid w:val="00BB2493"/>
    <w:rsid w:val="00BB3002"/>
    <w:rsid w:val="00BB4369"/>
    <w:rsid w:val="00BB50AE"/>
    <w:rsid w:val="00BB5674"/>
    <w:rsid w:val="00BB5CFD"/>
    <w:rsid w:val="00BB602C"/>
    <w:rsid w:val="00BB62A3"/>
    <w:rsid w:val="00BB6684"/>
    <w:rsid w:val="00BB6B6B"/>
    <w:rsid w:val="00BB78BB"/>
    <w:rsid w:val="00BB79B7"/>
    <w:rsid w:val="00BB7D17"/>
    <w:rsid w:val="00BC014D"/>
    <w:rsid w:val="00BC05C3"/>
    <w:rsid w:val="00BC07D7"/>
    <w:rsid w:val="00BC0CBB"/>
    <w:rsid w:val="00BC0D35"/>
    <w:rsid w:val="00BC1538"/>
    <w:rsid w:val="00BC1966"/>
    <w:rsid w:val="00BC1E1A"/>
    <w:rsid w:val="00BC21F4"/>
    <w:rsid w:val="00BC223D"/>
    <w:rsid w:val="00BC2453"/>
    <w:rsid w:val="00BC27A6"/>
    <w:rsid w:val="00BC2C6F"/>
    <w:rsid w:val="00BC3240"/>
    <w:rsid w:val="00BC5F61"/>
    <w:rsid w:val="00BC628B"/>
    <w:rsid w:val="00BC6846"/>
    <w:rsid w:val="00BC6CCD"/>
    <w:rsid w:val="00BC7CB9"/>
    <w:rsid w:val="00BD0783"/>
    <w:rsid w:val="00BD07B9"/>
    <w:rsid w:val="00BD0DA3"/>
    <w:rsid w:val="00BD17FD"/>
    <w:rsid w:val="00BD2D74"/>
    <w:rsid w:val="00BD3038"/>
    <w:rsid w:val="00BD35B7"/>
    <w:rsid w:val="00BD3681"/>
    <w:rsid w:val="00BD3812"/>
    <w:rsid w:val="00BD4210"/>
    <w:rsid w:val="00BD5469"/>
    <w:rsid w:val="00BD54C7"/>
    <w:rsid w:val="00BD62F7"/>
    <w:rsid w:val="00BD6C1A"/>
    <w:rsid w:val="00BD7246"/>
    <w:rsid w:val="00BD7ECB"/>
    <w:rsid w:val="00BE0599"/>
    <w:rsid w:val="00BE05D8"/>
    <w:rsid w:val="00BE0D73"/>
    <w:rsid w:val="00BE0FE8"/>
    <w:rsid w:val="00BE1546"/>
    <w:rsid w:val="00BE1DCA"/>
    <w:rsid w:val="00BE22A6"/>
    <w:rsid w:val="00BE22FD"/>
    <w:rsid w:val="00BE2D2F"/>
    <w:rsid w:val="00BE3137"/>
    <w:rsid w:val="00BE319E"/>
    <w:rsid w:val="00BE3B91"/>
    <w:rsid w:val="00BE40E8"/>
    <w:rsid w:val="00BE5060"/>
    <w:rsid w:val="00BE5225"/>
    <w:rsid w:val="00BE577B"/>
    <w:rsid w:val="00BE588D"/>
    <w:rsid w:val="00BE5E8C"/>
    <w:rsid w:val="00BE5FD0"/>
    <w:rsid w:val="00BE6A65"/>
    <w:rsid w:val="00BE6CE7"/>
    <w:rsid w:val="00BE726B"/>
    <w:rsid w:val="00BE7AF5"/>
    <w:rsid w:val="00BF00E5"/>
    <w:rsid w:val="00BF09DC"/>
    <w:rsid w:val="00BF0E17"/>
    <w:rsid w:val="00BF19E3"/>
    <w:rsid w:val="00BF26FF"/>
    <w:rsid w:val="00BF369C"/>
    <w:rsid w:val="00BF52CC"/>
    <w:rsid w:val="00BF5D5E"/>
    <w:rsid w:val="00BF5F46"/>
    <w:rsid w:val="00BF60B0"/>
    <w:rsid w:val="00BF7067"/>
    <w:rsid w:val="00BF753A"/>
    <w:rsid w:val="00BF7EF9"/>
    <w:rsid w:val="00BF7F1E"/>
    <w:rsid w:val="00C002B9"/>
    <w:rsid w:val="00C00DC7"/>
    <w:rsid w:val="00C017EB"/>
    <w:rsid w:val="00C01CAA"/>
    <w:rsid w:val="00C022F9"/>
    <w:rsid w:val="00C044C3"/>
    <w:rsid w:val="00C04752"/>
    <w:rsid w:val="00C051FC"/>
    <w:rsid w:val="00C054B1"/>
    <w:rsid w:val="00C05954"/>
    <w:rsid w:val="00C07572"/>
    <w:rsid w:val="00C10467"/>
    <w:rsid w:val="00C11B41"/>
    <w:rsid w:val="00C11FBC"/>
    <w:rsid w:val="00C1212E"/>
    <w:rsid w:val="00C126BE"/>
    <w:rsid w:val="00C12D97"/>
    <w:rsid w:val="00C13061"/>
    <w:rsid w:val="00C132CA"/>
    <w:rsid w:val="00C13390"/>
    <w:rsid w:val="00C138BB"/>
    <w:rsid w:val="00C13C00"/>
    <w:rsid w:val="00C13C2F"/>
    <w:rsid w:val="00C14DCC"/>
    <w:rsid w:val="00C150B9"/>
    <w:rsid w:val="00C165BB"/>
    <w:rsid w:val="00C1734A"/>
    <w:rsid w:val="00C17C8E"/>
    <w:rsid w:val="00C2036A"/>
    <w:rsid w:val="00C21766"/>
    <w:rsid w:val="00C219E3"/>
    <w:rsid w:val="00C2224B"/>
    <w:rsid w:val="00C22BD6"/>
    <w:rsid w:val="00C2362A"/>
    <w:rsid w:val="00C23761"/>
    <w:rsid w:val="00C23AB1"/>
    <w:rsid w:val="00C2479A"/>
    <w:rsid w:val="00C251BA"/>
    <w:rsid w:val="00C258A5"/>
    <w:rsid w:val="00C26919"/>
    <w:rsid w:val="00C27114"/>
    <w:rsid w:val="00C278A4"/>
    <w:rsid w:val="00C279BA"/>
    <w:rsid w:val="00C30113"/>
    <w:rsid w:val="00C3039B"/>
    <w:rsid w:val="00C3067D"/>
    <w:rsid w:val="00C309E6"/>
    <w:rsid w:val="00C30D48"/>
    <w:rsid w:val="00C3114E"/>
    <w:rsid w:val="00C32740"/>
    <w:rsid w:val="00C32B43"/>
    <w:rsid w:val="00C3323F"/>
    <w:rsid w:val="00C3423D"/>
    <w:rsid w:val="00C34252"/>
    <w:rsid w:val="00C34E28"/>
    <w:rsid w:val="00C34FAA"/>
    <w:rsid w:val="00C350FB"/>
    <w:rsid w:val="00C3563D"/>
    <w:rsid w:val="00C35676"/>
    <w:rsid w:val="00C35790"/>
    <w:rsid w:val="00C35C57"/>
    <w:rsid w:val="00C36905"/>
    <w:rsid w:val="00C37D1A"/>
    <w:rsid w:val="00C41A66"/>
    <w:rsid w:val="00C436E9"/>
    <w:rsid w:val="00C43703"/>
    <w:rsid w:val="00C43801"/>
    <w:rsid w:val="00C43998"/>
    <w:rsid w:val="00C43BB7"/>
    <w:rsid w:val="00C4470F"/>
    <w:rsid w:val="00C45B03"/>
    <w:rsid w:val="00C45E19"/>
    <w:rsid w:val="00C4638C"/>
    <w:rsid w:val="00C46F33"/>
    <w:rsid w:val="00C47021"/>
    <w:rsid w:val="00C47766"/>
    <w:rsid w:val="00C5071E"/>
    <w:rsid w:val="00C5082D"/>
    <w:rsid w:val="00C5112A"/>
    <w:rsid w:val="00C514D2"/>
    <w:rsid w:val="00C51920"/>
    <w:rsid w:val="00C5238B"/>
    <w:rsid w:val="00C52D72"/>
    <w:rsid w:val="00C53752"/>
    <w:rsid w:val="00C53E37"/>
    <w:rsid w:val="00C547C8"/>
    <w:rsid w:val="00C54C41"/>
    <w:rsid w:val="00C554F3"/>
    <w:rsid w:val="00C56530"/>
    <w:rsid w:val="00C5665F"/>
    <w:rsid w:val="00C56717"/>
    <w:rsid w:val="00C56890"/>
    <w:rsid w:val="00C56A14"/>
    <w:rsid w:val="00C56FB0"/>
    <w:rsid w:val="00C57294"/>
    <w:rsid w:val="00C575CB"/>
    <w:rsid w:val="00C61235"/>
    <w:rsid w:val="00C613F4"/>
    <w:rsid w:val="00C614F8"/>
    <w:rsid w:val="00C622AA"/>
    <w:rsid w:val="00C62D21"/>
    <w:rsid w:val="00C62EF2"/>
    <w:rsid w:val="00C6387A"/>
    <w:rsid w:val="00C63EC6"/>
    <w:rsid w:val="00C6457F"/>
    <w:rsid w:val="00C6488C"/>
    <w:rsid w:val="00C64AED"/>
    <w:rsid w:val="00C650A3"/>
    <w:rsid w:val="00C65C4E"/>
    <w:rsid w:val="00C65F44"/>
    <w:rsid w:val="00C66BF8"/>
    <w:rsid w:val="00C6777E"/>
    <w:rsid w:val="00C70046"/>
    <w:rsid w:val="00C7195E"/>
    <w:rsid w:val="00C719C0"/>
    <w:rsid w:val="00C72054"/>
    <w:rsid w:val="00C72B9D"/>
    <w:rsid w:val="00C72D45"/>
    <w:rsid w:val="00C735C2"/>
    <w:rsid w:val="00C739D0"/>
    <w:rsid w:val="00C73DD4"/>
    <w:rsid w:val="00C74E7D"/>
    <w:rsid w:val="00C74EFA"/>
    <w:rsid w:val="00C754CF"/>
    <w:rsid w:val="00C756C5"/>
    <w:rsid w:val="00C7633B"/>
    <w:rsid w:val="00C765B7"/>
    <w:rsid w:val="00C77379"/>
    <w:rsid w:val="00C77A4C"/>
    <w:rsid w:val="00C77EEC"/>
    <w:rsid w:val="00C807A8"/>
    <w:rsid w:val="00C80FC6"/>
    <w:rsid w:val="00C8104B"/>
    <w:rsid w:val="00C81FBE"/>
    <w:rsid w:val="00C825BF"/>
    <w:rsid w:val="00C82655"/>
    <w:rsid w:val="00C82F19"/>
    <w:rsid w:val="00C841B9"/>
    <w:rsid w:val="00C845FC"/>
    <w:rsid w:val="00C84786"/>
    <w:rsid w:val="00C85B4B"/>
    <w:rsid w:val="00C85E17"/>
    <w:rsid w:val="00C86622"/>
    <w:rsid w:val="00C86FB8"/>
    <w:rsid w:val="00C90022"/>
    <w:rsid w:val="00C904FC"/>
    <w:rsid w:val="00C9101A"/>
    <w:rsid w:val="00C916CA"/>
    <w:rsid w:val="00C91B59"/>
    <w:rsid w:val="00C91ED8"/>
    <w:rsid w:val="00C91F26"/>
    <w:rsid w:val="00C92389"/>
    <w:rsid w:val="00C94FFC"/>
    <w:rsid w:val="00C9613D"/>
    <w:rsid w:val="00C96C71"/>
    <w:rsid w:val="00C97AD1"/>
    <w:rsid w:val="00CA15F1"/>
    <w:rsid w:val="00CA18F7"/>
    <w:rsid w:val="00CA1DAD"/>
    <w:rsid w:val="00CA2820"/>
    <w:rsid w:val="00CA3393"/>
    <w:rsid w:val="00CA39B5"/>
    <w:rsid w:val="00CA424A"/>
    <w:rsid w:val="00CA4CEE"/>
    <w:rsid w:val="00CA4D4D"/>
    <w:rsid w:val="00CA5200"/>
    <w:rsid w:val="00CA56ED"/>
    <w:rsid w:val="00CA5A73"/>
    <w:rsid w:val="00CA5BBA"/>
    <w:rsid w:val="00CA657A"/>
    <w:rsid w:val="00CA6706"/>
    <w:rsid w:val="00CA7124"/>
    <w:rsid w:val="00CA72B1"/>
    <w:rsid w:val="00CA7472"/>
    <w:rsid w:val="00CA7554"/>
    <w:rsid w:val="00CA763D"/>
    <w:rsid w:val="00CA7CF7"/>
    <w:rsid w:val="00CB0008"/>
    <w:rsid w:val="00CB05CE"/>
    <w:rsid w:val="00CB0B3A"/>
    <w:rsid w:val="00CB232B"/>
    <w:rsid w:val="00CB2A11"/>
    <w:rsid w:val="00CB2A58"/>
    <w:rsid w:val="00CB2B43"/>
    <w:rsid w:val="00CB3D52"/>
    <w:rsid w:val="00CB41E8"/>
    <w:rsid w:val="00CB4792"/>
    <w:rsid w:val="00CB5B4F"/>
    <w:rsid w:val="00CB6012"/>
    <w:rsid w:val="00CB63ED"/>
    <w:rsid w:val="00CB65C4"/>
    <w:rsid w:val="00CB6708"/>
    <w:rsid w:val="00CB6AA4"/>
    <w:rsid w:val="00CB6C67"/>
    <w:rsid w:val="00CB6D48"/>
    <w:rsid w:val="00CB77F6"/>
    <w:rsid w:val="00CB7FC8"/>
    <w:rsid w:val="00CC0301"/>
    <w:rsid w:val="00CC0687"/>
    <w:rsid w:val="00CC096A"/>
    <w:rsid w:val="00CC1012"/>
    <w:rsid w:val="00CC1500"/>
    <w:rsid w:val="00CC2A37"/>
    <w:rsid w:val="00CC3AAA"/>
    <w:rsid w:val="00CC3C0B"/>
    <w:rsid w:val="00CC3E7E"/>
    <w:rsid w:val="00CC3F11"/>
    <w:rsid w:val="00CC4908"/>
    <w:rsid w:val="00CC5001"/>
    <w:rsid w:val="00CC517B"/>
    <w:rsid w:val="00CC61FE"/>
    <w:rsid w:val="00CC694B"/>
    <w:rsid w:val="00CC6A56"/>
    <w:rsid w:val="00CC6C6B"/>
    <w:rsid w:val="00CC72EF"/>
    <w:rsid w:val="00CC75D4"/>
    <w:rsid w:val="00CD06B6"/>
    <w:rsid w:val="00CD0751"/>
    <w:rsid w:val="00CD08D2"/>
    <w:rsid w:val="00CD0DFD"/>
    <w:rsid w:val="00CD0FD0"/>
    <w:rsid w:val="00CD1AB9"/>
    <w:rsid w:val="00CD1AE9"/>
    <w:rsid w:val="00CD2484"/>
    <w:rsid w:val="00CD27C8"/>
    <w:rsid w:val="00CD2B31"/>
    <w:rsid w:val="00CD2F11"/>
    <w:rsid w:val="00CD436C"/>
    <w:rsid w:val="00CD446C"/>
    <w:rsid w:val="00CD52CF"/>
    <w:rsid w:val="00CD5F54"/>
    <w:rsid w:val="00CD60C8"/>
    <w:rsid w:val="00CD664E"/>
    <w:rsid w:val="00CD6E03"/>
    <w:rsid w:val="00CD722F"/>
    <w:rsid w:val="00CD724C"/>
    <w:rsid w:val="00CD7295"/>
    <w:rsid w:val="00CD7466"/>
    <w:rsid w:val="00CE00DD"/>
    <w:rsid w:val="00CE029D"/>
    <w:rsid w:val="00CE15F2"/>
    <w:rsid w:val="00CE195D"/>
    <w:rsid w:val="00CE22ED"/>
    <w:rsid w:val="00CE2C96"/>
    <w:rsid w:val="00CE42C9"/>
    <w:rsid w:val="00CE436F"/>
    <w:rsid w:val="00CE58C5"/>
    <w:rsid w:val="00CE65F7"/>
    <w:rsid w:val="00CE6855"/>
    <w:rsid w:val="00CE6932"/>
    <w:rsid w:val="00CE6A31"/>
    <w:rsid w:val="00CE6FA6"/>
    <w:rsid w:val="00CE749D"/>
    <w:rsid w:val="00CF07B2"/>
    <w:rsid w:val="00CF085C"/>
    <w:rsid w:val="00CF1F8D"/>
    <w:rsid w:val="00CF2010"/>
    <w:rsid w:val="00CF2EB3"/>
    <w:rsid w:val="00CF3158"/>
    <w:rsid w:val="00CF3982"/>
    <w:rsid w:val="00CF3D73"/>
    <w:rsid w:val="00CF43AC"/>
    <w:rsid w:val="00CF4487"/>
    <w:rsid w:val="00CF53BD"/>
    <w:rsid w:val="00CF6EDD"/>
    <w:rsid w:val="00CF78DA"/>
    <w:rsid w:val="00CF7CCA"/>
    <w:rsid w:val="00CF7CCE"/>
    <w:rsid w:val="00D00697"/>
    <w:rsid w:val="00D00720"/>
    <w:rsid w:val="00D01659"/>
    <w:rsid w:val="00D0242E"/>
    <w:rsid w:val="00D02672"/>
    <w:rsid w:val="00D0317A"/>
    <w:rsid w:val="00D04477"/>
    <w:rsid w:val="00D045D4"/>
    <w:rsid w:val="00D05134"/>
    <w:rsid w:val="00D05205"/>
    <w:rsid w:val="00D05522"/>
    <w:rsid w:val="00D055E9"/>
    <w:rsid w:val="00D068AD"/>
    <w:rsid w:val="00D06A45"/>
    <w:rsid w:val="00D06C2E"/>
    <w:rsid w:val="00D10A28"/>
    <w:rsid w:val="00D10AE7"/>
    <w:rsid w:val="00D10C16"/>
    <w:rsid w:val="00D11DE2"/>
    <w:rsid w:val="00D1248E"/>
    <w:rsid w:val="00D129BE"/>
    <w:rsid w:val="00D13486"/>
    <w:rsid w:val="00D146AE"/>
    <w:rsid w:val="00D156CD"/>
    <w:rsid w:val="00D15E77"/>
    <w:rsid w:val="00D16649"/>
    <w:rsid w:val="00D166AC"/>
    <w:rsid w:val="00D16ECA"/>
    <w:rsid w:val="00D1739C"/>
    <w:rsid w:val="00D1741E"/>
    <w:rsid w:val="00D17847"/>
    <w:rsid w:val="00D20D85"/>
    <w:rsid w:val="00D21416"/>
    <w:rsid w:val="00D21667"/>
    <w:rsid w:val="00D21D53"/>
    <w:rsid w:val="00D23BB5"/>
    <w:rsid w:val="00D23BB8"/>
    <w:rsid w:val="00D23C6B"/>
    <w:rsid w:val="00D24F19"/>
    <w:rsid w:val="00D2675E"/>
    <w:rsid w:val="00D26BDA"/>
    <w:rsid w:val="00D26F94"/>
    <w:rsid w:val="00D271AC"/>
    <w:rsid w:val="00D27BF9"/>
    <w:rsid w:val="00D27E03"/>
    <w:rsid w:val="00D30759"/>
    <w:rsid w:val="00D3140E"/>
    <w:rsid w:val="00D322E5"/>
    <w:rsid w:val="00D327E0"/>
    <w:rsid w:val="00D32EA9"/>
    <w:rsid w:val="00D337E9"/>
    <w:rsid w:val="00D34073"/>
    <w:rsid w:val="00D34D80"/>
    <w:rsid w:val="00D3529B"/>
    <w:rsid w:val="00D3649F"/>
    <w:rsid w:val="00D3683E"/>
    <w:rsid w:val="00D36C4A"/>
    <w:rsid w:val="00D36CD3"/>
    <w:rsid w:val="00D36DC3"/>
    <w:rsid w:val="00D36F6E"/>
    <w:rsid w:val="00D378D4"/>
    <w:rsid w:val="00D40779"/>
    <w:rsid w:val="00D41075"/>
    <w:rsid w:val="00D41305"/>
    <w:rsid w:val="00D414DF"/>
    <w:rsid w:val="00D41B43"/>
    <w:rsid w:val="00D436D8"/>
    <w:rsid w:val="00D43C75"/>
    <w:rsid w:val="00D447D4"/>
    <w:rsid w:val="00D447F5"/>
    <w:rsid w:val="00D44FB5"/>
    <w:rsid w:val="00D45243"/>
    <w:rsid w:val="00D45977"/>
    <w:rsid w:val="00D45EFD"/>
    <w:rsid w:val="00D467C8"/>
    <w:rsid w:val="00D46A86"/>
    <w:rsid w:val="00D46BF0"/>
    <w:rsid w:val="00D476DA"/>
    <w:rsid w:val="00D5075B"/>
    <w:rsid w:val="00D51371"/>
    <w:rsid w:val="00D51889"/>
    <w:rsid w:val="00D52817"/>
    <w:rsid w:val="00D53CE4"/>
    <w:rsid w:val="00D540D3"/>
    <w:rsid w:val="00D541A0"/>
    <w:rsid w:val="00D545CA"/>
    <w:rsid w:val="00D54964"/>
    <w:rsid w:val="00D5565D"/>
    <w:rsid w:val="00D55759"/>
    <w:rsid w:val="00D55886"/>
    <w:rsid w:val="00D559D2"/>
    <w:rsid w:val="00D56721"/>
    <w:rsid w:val="00D56BD2"/>
    <w:rsid w:val="00D60533"/>
    <w:rsid w:val="00D60840"/>
    <w:rsid w:val="00D60D7F"/>
    <w:rsid w:val="00D61382"/>
    <w:rsid w:val="00D62106"/>
    <w:rsid w:val="00D622A6"/>
    <w:rsid w:val="00D626A0"/>
    <w:rsid w:val="00D628A7"/>
    <w:rsid w:val="00D63407"/>
    <w:rsid w:val="00D635B0"/>
    <w:rsid w:val="00D63E52"/>
    <w:rsid w:val="00D6497E"/>
    <w:rsid w:val="00D6508D"/>
    <w:rsid w:val="00D65473"/>
    <w:rsid w:val="00D655F0"/>
    <w:rsid w:val="00D65FB3"/>
    <w:rsid w:val="00D665E1"/>
    <w:rsid w:val="00D6698B"/>
    <w:rsid w:val="00D67B92"/>
    <w:rsid w:val="00D70540"/>
    <w:rsid w:val="00D72A2E"/>
    <w:rsid w:val="00D730BE"/>
    <w:rsid w:val="00D73902"/>
    <w:rsid w:val="00D73A1E"/>
    <w:rsid w:val="00D73E65"/>
    <w:rsid w:val="00D74087"/>
    <w:rsid w:val="00D76278"/>
    <w:rsid w:val="00D76332"/>
    <w:rsid w:val="00D7672B"/>
    <w:rsid w:val="00D76822"/>
    <w:rsid w:val="00D774D8"/>
    <w:rsid w:val="00D800D7"/>
    <w:rsid w:val="00D80399"/>
    <w:rsid w:val="00D8065F"/>
    <w:rsid w:val="00D80761"/>
    <w:rsid w:val="00D80950"/>
    <w:rsid w:val="00D80D51"/>
    <w:rsid w:val="00D810AB"/>
    <w:rsid w:val="00D819E7"/>
    <w:rsid w:val="00D81EDD"/>
    <w:rsid w:val="00D82048"/>
    <w:rsid w:val="00D8299B"/>
    <w:rsid w:val="00D82ACF"/>
    <w:rsid w:val="00D834F9"/>
    <w:rsid w:val="00D83576"/>
    <w:rsid w:val="00D83891"/>
    <w:rsid w:val="00D83BD3"/>
    <w:rsid w:val="00D85ACF"/>
    <w:rsid w:val="00D86DB2"/>
    <w:rsid w:val="00D87CAC"/>
    <w:rsid w:val="00D90CEC"/>
    <w:rsid w:val="00D910B3"/>
    <w:rsid w:val="00D91572"/>
    <w:rsid w:val="00D91A33"/>
    <w:rsid w:val="00D91AD8"/>
    <w:rsid w:val="00D91CA9"/>
    <w:rsid w:val="00D91DB4"/>
    <w:rsid w:val="00D9209A"/>
    <w:rsid w:val="00D92BA0"/>
    <w:rsid w:val="00D93B3C"/>
    <w:rsid w:val="00D93B5C"/>
    <w:rsid w:val="00D94136"/>
    <w:rsid w:val="00D9473D"/>
    <w:rsid w:val="00D95513"/>
    <w:rsid w:val="00D95732"/>
    <w:rsid w:val="00D969AD"/>
    <w:rsid w:val="00D977AB"/>
    <w:rsid w:val="00D97B51"/>
    <w:rsid w:val="00D97CA3"/>
    <w:rsid w:val="00DA051C"/>
    <w:rsid w:val="00DA0D70"/>
    <w:rsid w:val="00DA12CA"/>
    <w:rsid w:val="00DA192B"/>
    <w:rsid w:val="00DA1CDD"/>
    <w:rsid w:val="00DA252F"/>
    <w:rsid w:val="00DA276A"/>
    <w:rsid w:val="00DA294A"/>
    <w:rsid w:val="00DA2E37"/>
    <w:rsid w:val="00DA35AF"/>
    <w:rsid w:val="00DA3630"/>
    <w:rsid w:val="00DA371C"/>
    <w:rsid w:val="00DA3C19"/>
    <w:rsid w:val="00DA3D56"/>
    <w:rsid w:val="00DA47E1"/>
    <w:rsid w:val="00DA4B67"/>
    <w:rsid w:val="00DA56DA"/>
    <w:rsid w:val="00DA5DE1"/>
    <w:rsid w:val="00DA5E0B"/>
    <w:rsid w:val="00DA6385"/>
    <w:rsid w:val="00DA6CAC"/>
    <w:rsid w:val="00DA785C"/>
    <w:rsid w:val="00DA79E0"/>
    <w:rsid w:val="00DB068E"/>
    <w:rsid w:val="00DB0C70"/>
    <w:rsid w:val="00DB0D14"/>
    <w:rsid w:val="00DB1278"/>
    <w:rsid w:val="00DB2110"/>
    <w:rsid w:val="00DB3685"/>
    <w:rsid w:val="00DB36D5"/>
    <w:rsid w:val="00DB3994"/>
    <w:rsid w:val="00DB39C3"/>
    <w:rsid w:val="00DB48B4"/>
    <w:rsid w:val="00DB4975"/>
    <w:rsid w:val="00DB502C"/>
    <w:rsid w:val="00DB58F0"/>
    <w:rsid w:val="00DB7BFD"/>
    <w:rsid w:val="00DC01AB"/>
    <w:rsid w:val="00DC0BDB"/>
    <w:rsid w:val="00DC1F01"/>
    <w:rsid w:val="00DC2835"/>
    <w:rsid w:val="00DC2A1F"/>
    <w:rsid w:val="00DC37D8"/>
    <w:rsid w:val="00DC4207"/>
    <w:rsid w:val="00DC4259"/>
    <w:rsid w:val="00DC4C44"/>
    <w:rsid w:val="00DC56BD"/>
    <w:rsid w:val="00DC5B5D"/>
    <w:rsid w:val="00DC693F"/>
    <w:rsid w:val="00DC73EE"/>
    <w:rsid w:val="00DD02BD"/>
    <w:rsid w:val="00DD129A"/>
    <w:rsid w:val="00DD13C7"/>
    <w:rsid w:val="00DD1535"/>
    <w:rsid w:val="00DD1713"/>
    <w:rsid w:val="00DD26F9"/>
    <w:rsid w:val="00DD2C73"/>
    <w:rsid w:val="00DD328D"/>
    <w:rsid w:val="00DD3C63"/>
    <w:rsid w:val="00DD42D4"/>
    <w:rsid w:val="00DD4ECA"/>
    <w:rsid w:val="00DD55D6"/>
    <w:rsid w:val="00DD5A22"/>
    <w:rsid w:val="00DD5F12"/>
    <w:rsid w:val="00DD6D49"/>
    <w:rsid w:val="00DD75C5"/>
    <w:rsid w:val="00DD77A3"/>
    <w:rsid w:val="00DD782D"/>
    <w:rsid w:val="00DD7FE8"/>
    <w:rsid w:val="00DE0AB0"/>
    <w:rsid w:val="00DE141A"/>
    <w:rsid w:val="00DE20D6"/>
    <w:rsid w:val="00DE325B"/>
    <w:rsid w:val="00DE381D"/>
    <w:rsid w:val="00DE3E5F"/>
    <w:rsid w:val="00DE46FF"/>
    <w:rsid w:val="00DE4C10"/>
    <w:rsid w:val="00DE517C"/>
    <w:rsid w:val="00DE52DB"/>
    <w:rsid w:val="00DE5470"/>
    <w:rsid w:val="00DE5677"/>
    <w:rsid w:val="00DE605C"/>
    <w:rsid w:val="00DE6448"/>
    <w:rsid w:val="00DE6BF3"/>
    <w:rsid w:val="00DE6F09"/>
    <w:rsid w:val="00DE7B9C"/>
    <w:rsid w:val="00DF09FC"/>
    <w:rsid w:val="00DF3641"/>
    <w:rsid w:val="00DF40A0"/>
    <w:rsid w:val="00DF524F"/>
    <w:rsid w:val="00DF5A24"/>
    <w:rsid w:val="00DF6DA7"/>
    <w:rsid w:val="00E004A6"/>
    <w:rsid w:val="00E02367"/>
    <w:rsid w:val="00E02468"/>
    <w:rsid w:val="00E02737"/>
    <w:rsid w:val="00E028E5"/>
    <w:rsid w:val="00E03765"/>
    <w:rsid w:val="00E0497A"/>
    <w:rsid w:val="00E04B93"/>
    <w:rsid w:val="00E04E16"/>
    <w:rsid w:val="00E0503F"/>
    <w:rsid w:val="00E06557"/>
    <w:rsid w:val="00E0718B"/>
    <w:rsid w:val="00E0761A"/>
    <w:rsid w:val="00E101FE"/>
    <w:rsid w:val="00E10272"/>
    <w:rsid w:val="00E11E93"/>
    <w:rsid w:val="00E12B66"/>
    <w:rsid w:val="00E13612"/>
    <w:rsid w:val="00E138C0"/>
    <w:rsid w:val="00E13FA5"/>
    <w:rsid w:val="00E14318"/>
    <w:rsid w:val="00E148D6"/>
    <w:rsid w:val="00E14B64"/>
    <w:rsid w:val="00E15867"/>
    <w:rsid w:val="00E158E3"/>
    <w:rsid w:val="00E1695D"/>
    <w:rsid w:val="00E17975"/>
    <w:rsid w:val="00E17BA6"/>
    <w:rsid w:val="00E207D9"/>
    <w:rsid w:val="00E20BB4"/>
    <w:rsid w:val="00E21190"/>
    <w:rsid w:val="00E2182B"/>
    <w:rsid w:val="00E22292"/>
    <w:rsid w:val="00E2245F"/>
    <w:rsid w:val="00E22963"/>
    <w:rsid w:val="00E22A86"/>
    <w:rsid w:val="00E22DE5"/>
    <w:rsid w:val="00E23E39"/>
    <w:rsid w:val="00E23E40"/>
    <w:rsid w:val="00E241B2"/>
    <w:rsid w:val="00E24921"/>
    <w:rsid w:val="00E251E7"/>
    <w:rsid w:val="00E255B5"/>
    <w:rsid w:val="00E25771"/>
    <w:rsid w:val="00E25EF1"/>
    <w:rsid w:val="00E26713"/>
    <w:rsid w:val="00E2691D"/>
    <w:rsid w:val="00E26A85"/>
    <w:rsid w:val="00E26B08"/>
    <w:rsid w:val="00E27411"/>
    <w:rsid w:val="00E305C0"/>
    <w:rsid w:val="00E31057"/>
    <w:rsid w:val="00E310D0"/>
    <w:rsid w:val="00E3114D"/>
    <w:rsid w:val="00E3267B"/>
    <w:rsid w:val="00E32B14"/>
    <w:rsid w:val="00E3305A"/>
    <w:rsid w:val="00E33222"/>
    <w:rsid w:val="00E348D9"/>
    <w:rsid w:val="00E34962"/>
    <w:rsid w:val="00E351D2"/>
    <w:rsid w:val="00E3536B"/>
    <w:rsid w:val="00E36FB5"/>
    <w:rsid w:val="00E370C9"/>
    <w:rsid w:val="00E3714F"/>
    <w:rsid w:val="00E37F59"/>
    <w:rsid w:val="00E41C08"/>
    <w:rsid w:val="00E41FBA"/>
    <w:rsid w:val="00E42A6C"/>
    <w:rsid w:val="00E42ABB"/>
    <w:rsid w:val="00E4339A"/>
    <w:rsid w:val="00E4347F"/>
    <w:rsid w:val="00E43814"/>
    <w:rsid w:val="00E443AA"/>
    <w:rsid w:val="00E45246"/>
    <w:rsid w:val="00E45285"/>
    <w:rsid w:val="00E45B60"/>
    <w:rsid w:val="00E4604E"/>
    <w:rsid w:val="00E46C0D"/>
    <w:rsid w:val="00E472B6"/>
    <w:rsid w:val="00E47365"/>
    <w:rsid w:val="00E50F63"/>
    <w:rsid w:val="00E5101D"/>
    <w:rsid w:val="00E513D4"/>
    <w:rsid w:val="00E51ED9"/>
    <w:rsid w:val="00E52D5F"/>
    <w:rsid w:val="00E52DBC"/>
    <w:rsid w:val="00E5318D"/>
    <w:rsid w:val="00E53615"/>
    <w:rsid w:val="00E5396A"/>
    <w:rsid w:val="00E55414"/>
    <w:rsid w:val="00E5670D"/>
    <w:rsid w:val="00E56F7E"/>
    <w:rsid w:val="00E57B0F"/>
    <w:rsid w:val="00E60186"/>
    <w:rsid w:val="00E6152C"/>
    <w:rsid w:val="00E61F01"/>
    <w:rsid w:val="00E62731"/>
    <w:rsid w:val="00E6289D"/>
    <w:rsid w:val="00E634AA"/>
    <w:rsid w:val="00E6387B"/>
    <w:rsid w:val="00E63BF4"/>
    <w:rsid w:val="00E645DD"/>
    <w:rsid w:val="00E646A8"/>
    <w:rsid w:val="00E64724"/>
    <w:rsid w:val="00E647D8"/>
    <w:rsid w:val="00E650B6"/>
    <w:rsid w:val="00E66017"/>
    <w:rsid w:val="00E66D89"/>
    <w:rsid w:val="00E6740E"/>
    <w:rsid w:val="00E6766C"/>
    <w:rsid w:val="00E67AEA"/>
    <w:rsid w:val="00E67CFC"/>
    <w:rsid w:val="00E70630"/>
    <w:rsid w:val="00E708C2"/>
    <w:rsid w:val="00E709F3"/>
    <w:rsid w:val="00E71989"/>
    <w:rsid w:val="00E721B9"/>
    <w:rsid w:val="00E72662"/>
    <w:rsid w:val="00E728FD"/>
    <w:rsid w:val="00E73292"/>
    <w:rsid w:val="00E739A0"/>
    <w:rsid w:val="00E74556"/>
    <w:rsid w:val="00E7501D"/>
    <w:rsid w:val="00E75432"/>
    <w:rsid w:val="00E75C3E"/>
    <w:rsid w:val="00E75E16"/>
    <w:rsid w:val="00E76764"/>
    <w:rsid w:val="00E76BBD"/>
    <w:rsid w:val="00E77BB7"/>
    <w:rsid w:val="00E80E9F"/>
    <w:rsid w:val="00E80ED8"/>
    <w:rsid w:val="00E822FD"/>
    <w:rsid w:val="00E82D81"/>
    <w:rsid w:val="00E83115"/>
    <w:rsid w:val="00E8381C"/>
    <w:rsid w:val="00E84F71"/>
    <w:rsid w:val="00E867D7"/>
    <w:rsid w:val="00E874FE"/>
    <w:rsid w:val="00E917CF"/>
    <w:rsid w:val="00E91F86"/>
    <w:rsid w:val="00E920A5"/>
    <w:rsid w:val="00E9291F"/>
    <w:rsid w:val="00E92F47"/>
    <w:rsid w:val="00E932A6"/>
    <w:rsid w:val="00E93FA3"/>
    <w:rsid w:val="00E94032"/>
    <w:rsid w:val="00E945C3"/>
    <w:rsid w:val="00E94FA8"/>
    <w:rsid w:val="00E95304"/>
    <w:rsid w:val="00E959D9"/>
    <w:rsid w:val="00E95D45"/>
    <w:rsid w:val="00E961DC"/>
    <w:rsid w:val="00E9632F"/>
    <w:rsid w:val="00E96937"/>
    <w:rsid w:val="00E96B61"/>
    <w:rsid w:val="00E96D02"/>
    <w:rsid w:val="00E976BD"/>
    <w:rsid w:val="00E97A10"/>
    <w:rsid w:val="00EA08C9"/>
    <w:rsid w:val="00EA1561"/>
    <w:rsid w:val="00EA23F0"/>
    <w:rsid w:val="00EA2734"/>
    <w:rsid w:val="00EA2D38"/>
    <w:rsid w:val="00EA3064"/>
    <w:rsid w:val="00EA3374"/>
    <w:rsid w:val="00EA3400"/>
    <w:rsid w:val="00EA4C43"/>
    <w:rsid w:val="00EA557A"/>
    <w:rsid w:val="00EA5693"/>
    <w:rsid w:val="00EA606D"/>
    <w:rsid w:val="00EA6C9E"/>
    <w:rsid w:val="00EA7DE5"/>
    <w:rsid w:val="00EA7FCB"/>
    <w:rsid w:val="00EB131E"/>
    <w:rsid w:val="00EB167F"/>
    <w:rsid w:val="00EB17BF"/>
    <w:rsid w:val="00EB2412"/>
    <w:rsid w:val="00EB2A6E"/>
    <w:rsid w:val="00EB3184"/>
    <w:rsid w:val="00EB3B7B"/>
    <w:rsid w:val="00EB48C3"/>
    <w:rsid w:val="00EB50AD"/>
    <w:rsid w:val="00EB552E"/>
    <w:rsid w:val="00EB59F5"/>
    <w:rsid w:val="00EB61A7"/>
    <w:rsid w:val="00EB65F8"/>
    <w:rsid w:val="00EB6680"/>
    <w:rsid w:val="00EB677A"/>
    <w:rsid w:val="00EB6831"/>
    <w:rsid w:val="00EB6B1E"/>
    <w:rsid w:val="00EC03BD"/>
    <w:rsid w:val="00EC137F"/>
    <w:rsid w:val="00EC19EA"/>
    <w:rsid w:val="00EC1BB5"/>
    <w:rsid w:val="00EC1CB7"/>
    <w:rsid w:val="00EC306B"/>
    <w:rsid w:val="00EC34B5"/>
    <w:rsid w:val="00EC37E9"/>
    <w:rsid w:val="00EC3914"/>
    <w:rsid w:val="00EC3973"/>
    <w:rsid w:val="00EC40F4"/>
    <w:rsid w:val="00EC4281"/>
    <w:rsid w:val="00EC437C"/>
    <w:rsid w:val="00EC4D5D"/>
    <w:rsid w:val="00EC4F48"/>
    <w:rsid w:val="00EC54F5"/>
    <w:rsid w:val="00EC5AE9"/>
    <w:rsid w:val="00EC723D"/>
    <w:rsid w:val="00EC7522"/>
    <w:rsid w:val="00EC75A3"/>
    <w:rsid w:val="00EC76A9"/>
    <w:rsid w:val="00EC7E1D"/>
    <w:rsid w:val="00ED0475"/>
    <w:rsid w:val="00ED0F11"/>
    <w:rsid w:val="00ED165E"/>
    <w:rsid w:val="00ED1E92"/>
    <w:rsid w:val="00ED33C3"/>
    <w:rsid w:val="00ED3976"/>
    <w:rsid w:val="00ED4637"/>
    <w:rsid w:val="00ED4D08"/>
    <w:rsid w:val="00ED5C76"/>
    <w:rsid w:val="00ED5E42"/>
    <w:rsid w:val="00ED5FC2"/>
    <w:rsid w:val="00ED65DA"/>
    <w:rsid w:val="00EE02C4"/>
    <w:rsid w:val="00EE0327"/>
    <w:rsid w:val="00EE0CDC"/>
    <w:rsid w:val="00EE164A"/>
    <w:rsid w:val="00EE1879"/>
    <w:rsid w:val="00EE19B9"/>
    <w:rsid w:val="00EE27A1"/>
    <w:rsid w:val="00EE2D6F"/>
    <w:rsid w:val="00EE3C57"/>
    <w:rsid w:val="00EE4622"/>
    <w:rsid w:val="00EE4CC8"/>
    <w:rsid w:val="00EE50CE"/>
    <w:rsid w:val="00EE6028"/>
    <w:rsid w:val="00EE606C"/>
    <w:rsid w:val="00EE6C2C"/>
    <w:rsid w:val="00EE7224"/>
    <w:rsid w:val="00EE7D21"/>
    <w:rsid w:val="00EF014A"/>
    <w:rsid w:val="00EF033E"/>
    <w:rsid w:val="00EF0C7E"/>
    <w:rsid w:val="00EF227C"/>
    <w:rsid w:val="00EF23B6"/>
    <w:rsid w:val="00EF2F09"/>
    <w:rsid w:val="00EF2FB8"/>
    <w:rsid w:val="00EF40F0"/>
    <w:rsid w:val="00EF444C"/>
    <w:rsid w:val="00EF5160"/>
    <w:rsid w:val="00EF52BB"/>
    <w:rsid w:val="00EF5579"/>
    <w:rsid w:val="00EF5F31"/>
    <w:rsid w:val="00EF69E9"/>
    <w:rsid w:val="00F00045"/>
    <w:rsid w:val="00F01452"/>
    <w:rsid w:val="00F01723"/>
    <w:rsid w:val="00F01A58"/>
    <w:rsid w:val="00F0234C"/>
    <w:rsid w:val="00F03431"/>
    <w:rsid w:val="00F03F64"/>
    <w:rsid w:val="00F0490A"/>
    <w:rsid w:val="00F04BD0"/>
    <w:rsid w:val="00F04E9E"/>
    <w:rsid w:val="00F06B6C"/>
    <w:rsid w:val="00F0762F"/>
    <w:rsid w:val="00F07A53"/>
    <w:rsid w:val="00F07B2C"/>
    <w:rsid w:val="00F1000B"/>
    <w:rsid w:val="00F10203"/>
    <w:rsid w:val="00F104D0"/>
    <w:rsid w:val="00F106F9"/>
    <w:rsid w:val="00F107BF"/>
    <w:rsid w:val="00F119CC"/>
    <w:rsid w:val="00F11F41"/>
    <w:rsid w:val="00F11F84"/>
    <w:rsid w:val="00F12CB3"/>
    <w:rsid w:val="00F13117"/>
    <w:rsid w:val="00F1357D"/>
    <w:rsid w:val="00F1411C"/>
    <w:rsid w:val="00F14795"/>
    <w:rsid w:val="00F1483D"/>
    <w:rsid w:val="00F14912"/>
    <w:rsid w:val="00F149E1"/>
    <w:rsid w:val="00F15673"/>
    <w:rsid w:val="00F16636"/>
    <w:rsid w:val="00F17759"/>
    <w:rsid w:val="00F178A8"/>
    <w:rsid w:val="00F20018"/>
    <w:rsid w:val="00F20B94"/>
    <w:rsid w:val="00F20CD3"/>
    <w:rsid w:val="00F20D69"/>
    <w:rsid w:val="00F20FD5"/>
    <w:rsid w:val="00F21677"/>
    <w:rsid w:val="00F22395"/>
    <w:rsid w:val="00F227D4"/>
    <w:rsid w:val="00F22CC0"/>
    <w:rsid w:val="00F23775"/>
    <w:rsid w:val="00F239C2"/>
    <w:rsid w:val="00F23AA9"/>
    <w:rsid w:val="00F24030"/>
    <w:rsid w:val="00F24E97"/>
    <w:rsid w:val="00F24F66"/>
    <w:rsid w:val="00F2503F"/>
    <w:rsid w:val="00F25AC2"/>
    <w:rsid w:val="00F25B35"/>
    <w:rsid w:val="00F274C4"/>
    <w:rsid w:val="00F27D23"/>
    <w:rsid w:val="00F27D4E"/>
    <w:rsid w:val="00F3049E"/>
    <w:rsid w:val="00F3073D"/>
    <w:rsid w:val="00F31543"/>
    <w:rsid w:val="00F316EC"/>
    <w:rsid w:val="00F321F2"/>
    <w:rsid w:val="00F3327C"/>
    <w:rsid w:val="00F3380F"/>
    <w:rsid w:val="00F346D7"/>
    <w:rsid w:val="00F34939"/>
    <w:rsid w:val="00F34A1D"/>
    <w:rsid w:val="00F34BBB"/>
    <w:rsid w:val="00F35121"/>
    <w:rsid w:val="00F353F9"/>
    <w:rsid w:val="00F3732C"/>
    <w:rsid w:val="00F378AD"/>
    <w:rsid w:val="00F37E15"/>
    <w:rsid w:val="00F40145"/>
    <w:rsid w:val="00F40E56"/>
    <w:rsid w:val="00F4192A"/>
    <w:rsid w:val="00F41BCC"/>
    <w:rsid w:val="00F424CA"/>
    <w:rsid w:val="00F428C3"/>
    <w:rsid w:val="00F42DE2"/>
    <w:rsid w:val="00F43541"/>
    <w:rsid w:val="00F43654"/>
    <w:rsid w:val="00F43AB4"/>
    <w:rsid w:val="00F43CAC"/>
    <w:rsid w:val="00F43FB5"/>
    <w:rsid w:val="00F44132"/>
    <w:rsid w:val="00F45017"/>
    <w:rsid w:val="00F451C6"/>
    <w:rsid w:val="00F456F6"/>
    <w:rsid w:val="00F45CA6"/>
    <w:rsid w:val="00F4619E"/>
    <w:rsid w:val="00F466DD"/>
    <w:rsid w:val="00F46CE3"/>
    <w:rsid w:val="00F46E30"/>
    <w:rsid w:val="00F46F41"/>
    <w:rsid w:val="00F47352"/>
    <w:rsid w:val="00F4784B"/>
    <w:rsid w:val="00F5109E"/>
    <w:rsid w:val="00F51B5A"/>
    <w:rsid w:val="00F52395"/>
    <w:rsid w:val="00F52674"/>
    <w:rsid w:val="00F52A2A"/>
    <w:rsid w:val="00F52B0B"/>
    <w:rsid w:val="00F52E1E"/>
    <w:rsid w:val="00F5306B"/>
    <w:rsid w:val="00F53958"/>
    <w:rsid w:val="00F53AF8"/>
    <w:rsid w:val="00F53D4E"/>
    <w:rsid w:val="00F54756"/>
    <w:rsid w:val="00F54D52"/>
    <w:rsid w:val="00F565BB"/>
    <w:rsid w:val="00F569C3"/>
    <w:rsid w:val="00F56A6F"/>
    <w:rsid w:val="00F5775E"/>
    <w:rsid w:val="00F57DE5"/>
    <w:rsid w:val="00F6073E"/>
    <w:rsid w:val="00F607AD"/>
    <w:rsid w:val="00F60D58"/>
    <w:rsid w:val="00F61069"/>
    <w:rsid w:val="00F6259B"/>
    <w:rsid w:val="00F62A6E"/>
    <w:rsid w:val="00F62BA2"/>
    <w:rsid w:val="00F63430"/>
    <w:rsid w:val="00F63A93"/>
    <w:rsid w:val="00F63BBC"/>
    <w:rsid w:val="00F63DCF"/>
    <w:rsid w:val="00F64020"/>
    <w:rsid w:val="00F6568C"/>
    <w:rsid w:val="00F65AB7"/>
    <w:rsid w:val="00F65CEC"/>
    <w:rsid w:val="00F66130"/>
    <w:rsid w:val="00F66133"/>
    <w:rsid w:val="00F66525"/>
    <w:rsid w:val="00F666E1"/>
    <w:rsid w:val="00F66D17"/>
    <w:rsid w:val="00F67021"/>
    <w:rsid w:val="00F67288"/>
    <w:rsid w:val="00F707C9"/>
    <w:rsid w:val="00F7134D"/>
    <w:rsid w:val="00F7185E"/>
    <w:rsid w:val="00F72034"/>
    <w:rsid w:val="00F722E8"/>
    <w:rsid w:val="00F724D1"/>
    <w:rsid w:val="00F72776"/>
    <w:rsid w:val="00F72E98"/>
    <w:rsid w:val="00F74382"/>
    <w:rsid w:val="00F74AE7"/>
    <w:rsid w:val="00F753D1"/>
    <w:rsid w:val="00F75448"/>
    <w:rsid w:val="00F756B2"/>
    <w:rsid w:val="00F75A1F"/>
    <w:rsid w:val="00F75F34"/>
    <w:rsid w:val="00F76E29"/>
    <w:rsid w:val="00F77A78"/>
    <w:rsid w:val="00F80226"/>
    <w:rsid w:val="00F80DFA"/>
    <w:rsid w:val="00F810CB"/>
    <w:rsid w:val="00F815AA"/>
    <w:rsid w:val="00F816E8"/>
    <w:rsid w:val="00F81D9C"/>
    <w:rsid w:val="00F822B4"/>
    <w:rsid w:val="00F82A5B"/>
    <w:rsid w:val="00F82BFE"/>
    <w:rsid w:val="00F82E9A"/>
    <w:rsid w:val="00F8334B"/>
    <w:rsid w:val="00F83592"/>
    <w:rsid w:val="00F83B34"/>
    <w:rsid w:val="00F83C43"/>
    <w:rsid w:val="00F83E2B"/>
    <w:rsid w:val="00F84FCB"/>
    <w:rsid w:val="00F8545C"/>
    <w:rsid w:val="00F855BA"/>
    <w:rsid w:val="00F85713"/>
    <w:rsid w:val="00F85FE9"/>
    <w:rsid w:val="00F8674E"/>
    <w:rsid w:val="00F869D1"/>
    <w:rsid w:val="00F86EF2"/>
    <w:rsid w:val="00F87273"/>
    <w:rsid w:val="00F877D6"/>
    <w:rsid w:val="00F90679"/>
    <w:rsid w:val="00F90F85"/>
    <w:rsid w:val="00F90FEB"/>
    <w:rsid w:val="00F91571"/>
    <w:rsid w:val="00F91D31"/>
    <w:rsid w:val="00F91E61"/>
    <w:rsid w:val="00F93921"/>
    <w:rsid w:val="00F94EFE"/>
    <w:rsid w:val="00F955DD"/>
    <w:rsid w:val="00F95771"/>
    <w:rsid w:val="00F963D3"/>
    <w:rsid w:val="00F9641B"/>
    <w:rsid w:val="00F97066"/>
    <w:rsid w:val="00F976D8"/>
    <w:rsid w:val="00FA00D4"/>
    <w:rsid w:val="00FA031E"/>
    <w:rsid w:val="00FA034F"/>
    <w:rsid w:val="00FA084F"/>
    <w:rsid w:val="00FA0AEB"/>
    <w:rsid w:val="00FA0D9E"/>
    <w:rsid w:val="00FA1F0C"/>
    <w:rsid w:val="00FA1FFD"/>
    <w:rsid w:val="00FA27F9"/>
    <w:rsid w:val="00FA3E9B"/>
    <w:rsid w:val="00FA4D5A"/>
    <w:rsid w:val="00FA5533"/>
    <w:rsid w:val="00FA605A"/>
    <w:rsid w:val="00FA624D"/>
    <w:rsid w:val="00FA6A42"/>
    <w:rsid w:val="00FA712D"/>
    <w:rsid w:val="00FA74DB"/>
    <w:rsid w:val="00FA7693"/>
    <w:rsid w:val="00FA7727"/>
    <w:rsid w:val="00FB0B45"/>
    <w:rsid w:val="00FB1432"/>
    <w:rsid w:val="00FB1956"/>
    <w:rsid w:val="00FB1F35"/>
    <w:rsid w:val="00FB26F4"/>
    <w:rsid w:val="00FB28B9"/>
    <w:rsid w:val="00FB2959"/>
    <w:rsid w:val="00FB2B0E"/>
    <w:rsid w:val="00FB2DFF"/>
    <w:rsid w:val="00FB432A"/>
    <w:rsid w:val="00FB4476"/>
    <w:rsid w:val="00FB4869"/>
    <w:rsid w:val="00FB4A13"/>
    <w:rsid w:val="00FB4A70"/>
    <w:rsid w:val="00FB4AF2"/>
    <w:rsid w:val="00FB4D03"/>
    <w:rsid w:val="00FB52C7"/>
    <w:rsid w:val="00FB5FAB"/>
    <w:rsid w:val="00FB6814"/>
    <w:rsid w:val="00FB6F09"/>
    <w:rsid w:val="00FB78AB"/>
    <w:rsid w:val="00FC05FA"/>
    <w:rsid w:val="00FC06C4"/>
    <w:rsid w:val="00FC172C"/>
    <w:rsid w:val="00FC1EEC"/>
    <w:rsid w:val="00FC2128"/>
    <w:rsid w:val="00FC2768"/>
    <w:rsid w:val="00FC3032"/>
    <w:rsid w:val="00FC3909"/>
    <w:rsid w:val="00FC3D0D"/>
    <w:rsid w:val="00FC3E0A"/>
    <w:rsid w:val="00FC5C7A"/>
    <w:rsid w:val="00FC5D57"/>
    <w:rsid w:val="00FC69D8"/>
    <w:rsid w:val="00FC7B87"/>
    <w:rsid w:val="00FC7FD5"/>
    <w:rsid w:val="00FD0644"/>
    <w:rsid w:val="00FD13CF"/>
    <w:rsid w:val="00FD163D"/>
    <w:rsid w:val="00FD1969"/>
    <w:rsid w:val="00FD3A0A"/>
    <w:rsid w:val="00FD426D"/>
    <w:rsid w:val="00FD45BA"/>
    <w:rsid w:val="00FD48AC"/>
    <w:rsid w:val="00FD4F6D"/>
    <w:rsid w:val="00FD5024"/>
    <w:rsid w:val="00FD5ED0"/>
    <w:rsid w:val="00FD621C"/>
    <w:rsid w:val="00FD75FE"/>
    <w:rsid w:val="00FD79D5"/>
    <w:rsid w:val="00FE063D"/>
    <w:rsid w:val="00FE079A"/>
    <w:rsid w:val="00FE0DC3"/>
    <w:rsid w:val="00FE0FB4"/>
    <w:rsid w:val="00FE10A1"/>
    <w:rsid w:val="00FE160C"/>
    <w:rsid w:val="00FE2F6E"/>
    <w:rsid w:val="00FE63D3"/>
    <w:rsid w:val="00FE680D"/>
    <w:rsid w:val="00FE6B5D"/>
    <w:rsid w:val="00FE6ED5"/>
    <w:rsid w:val="00FE74D2"/>
    <w:rsid w:val="00FE7547"/>
    <w:rsid w:val="00FE76CF"/>
    <w:rsid w:val="00FE7D68"/>
    <w:rsid w:val="00FF143E"/>
    <w:rsid w:val="00FF14C1"/>
    <w:rsid w:val="00FF1CDE"/>
    <w:rsid w:val="00FF25BC"/>
    <w:rsid w:val="00FF25D6"/>
    <w:rsid w:val="00FF26C6"/>
    <w:rsid w:val="00FF399B"/>
    <w:rsid w:val="00FF3B59"/>
    <w:rsid w:val="00FF3E21"/>
    <w:rsid w:val="00FF4649"/>
    <w:rsid w:val="00FF5073"/>
    <w:rsid w:val="00FF560E"/>
    <w:rsid w:val="00FF6207"/>
    <w:rsid w:val="00FF72FB"/>
    <w:rsid w:val="00FF7474"/>
    <w:rsid w:val="00FF7EBF"/>
    <w:rsid w:val="010CAFB5"/>
    <w:rsid w:val="0142A3C0"/>
    <w:rsid w:val="01538804"/>
    <w:rsid w:val="01674D09"/>
    <w:rsid w:val="0169224E"/>
    <w:rsid w:val="01AA39AB"/>
    <w:rsid w:val="020FB195"/>
    <w:rsid w:val="026693C8"/>
    <w:rsid w:val="0277980D"/>
    <w:rsid w:val="02960099"/>
    <w:rsid w:val="031FA1A4"/>
    <w:rsid w:val="033F3B41"/>
    <w:rsid w:val="041D1803"/>
    <w:rsid w:val="044C5407"/>
    <w:rsid w:val="0485C85A"/>
    <w:rsid w:val="04F0458D"/>
    <w:rsid w:val="053B1A7B"/>
    <w:rsid w:val="055ACC76"/>
    <w:rsid w:val="0577437F"/>
    <w:rsid w:val="063E782F"/>
    <w:rsid w:val="07014BBF"/>
    <w:rsid w:val="07288CAB"/>
    <w:rsid w:val="072FAB2C"/>
    <w:rsid w:val="07A742CD"/>
    <w:rsid w:val="07C9BB1C"/>
    <w:rsid w:val="0821EFB8"/>
    <w:rsid w:val="08228C05"/>
    <w:rsid w:val="083F55E3"/>
    <w:rsid w:val="08E89909"/>
    <w:rsid w:val="090E2AC7"/>
    <w:rsid w:val="09B2BEF8"/>
    <w:rsid w:val="0A8D5DC0"/>
    <w:rsid w:val="0B4DA204"/>
    <w:rsid w:val="0B7D1262"/>
    <w:rsid w:val="0C4956DE"/>
    <w:rsid w:val="0C9918CC"/>
    <w:rsid w:val="0D0376E2"/>
    <w:rsid w:val="0D3933BA"/>
    <w:rsid w:val="0D7A12EA"/>
    <w:rsid w:val="0DAA979E"/>
    <w:rsid w:val="0DFF3A0A"/>
    <w:rsid w:val="0EAA3D24"/>
    <w:rsid w:val="0EED88E7"/>
    <w:rsid w:val="0F624916"/>
    <w:rsid w:val="0F6D2D93"/>
    <w:rsid w:val="104C54F2"/>
    <w:rsid w:val="107303AF"/>
    <w:rsid w:val="108D39BD"/>
    <w:rsid w:val="10E4C32D"/>
    <w:rsid w:val="116A1FF8"/>
    <w:rsid w:val="11B351CC"/>
    <w:rsid w:val="11EAC7E0"/>
    <w:rsid w:val="124938E3"/>
    <w:rsid w:val="12D5C85D"/>
    <w:rsid w:val="1312FAD7"/>
    <w:rsid w:val="134238F2"/>
    <w:rsid w:val="13F20130"/>
    <w:rsid w:val="142CB892"/>
    <w:rsid w:val="1497C50B"/>
    <w:rsid w:val="153EE112"/>
    <w:rsid w:val="15B9701C"/>
    <w:rsid w:val="16BB638E"/>
    <w:rsid w:val="1776B6BB"/>
    <w:rsid w:val="18329662"/>
    <w:rsid w:val="187FF585"/>
    <w:rsid w:val="1917A80A"/>
    <w:rsid w:val="19DCA130"/>
    <w:rsid w:val="1A4B77D4"/>
    <w:rsid w:val="1A7D5F6B"/>
    <w:rsid w:val="1AA31B42"/>
    <w:rsid w:val="1B3FB0F6"/>
    <w:rsid w:val="1B87FD28"/>
    <w:rsid w:val="1BDFEF2F"/>
    <w:rsid w:val="1BE06951"/>
    <w:rsid w:val="1C30F226"/>
    <w:rsid w:val="1C67DEFD"/>
    <w:rsid w:val="1CCEBA50"/>
    <w:rsid w:val="1CECDF65"/>
    <w:rsid w:val="1D71D4A0"/>
    <w:rsid w:val="1DB8D3A1"/>
    <w:rsid w:val="1DC8A971"/>
    <w:rsid w:val="1E6FDE38"/>
    <w:rsid w:val="1EA1543A"/>
    <w:rsid w:val="1F5C4DB3"/>
    <w:rsid w:val="1FEF3568"/>
    <w:rsid w:val="200F34F2"/>
    <w:rsid w:val="20C41839"/>
    <w:rsid w:val="20CB1B07"/>
    <w:rsid w:val="210ABBA7"/>
    <w:rsid w:val="213914B8"/>
    <w:rsid w:val="22697602"/>
    <w:rsid w:val="22DF2B89"/>
    <w:rsid w:val="233CEFB6"/>
    <w:rsid w:val="237312D3"/>
    <w:rsid w:val="2397BB87"/>
    <w:rsid w:val="23BD9D56"/>
    <w:rsid w:val="244DCFEE"/>
    <w:rsid w:val="250C39EE"/>
    <w:rsid w:val="25CCEB27"/>
    <w:rsid w:val="25E5ECE0"/>
    <w:rsid w:val="26AF819D"/>
    <w:rsid w:val="26D9BF97"/>
    <w:rsid w:val="26FA2338"/>
    <w:rsid w:val="2726319E"/>
    <w:rsid w:val="289FEF72"/>
    <w:rsid w:val="28BE9471"/>
    <w:rsid w:val="29647F5A"/>
    <w:rsid w:val="29759E06"/>
    <w:rsid w:val="2A5DADF0"/>
    <w:rsid w:val="2AB43D4B"/>
    <w:rsid w:val="2AE10A9E"/>
    <w:rsid w:val="2B2DE6F2"/>
    <w:rsid w:val="2B84BFCF"/>
    <w:rsid w:val="2BB4F190"/>
    <w:rsid w:val="2BD807E9"/>
    <w:rsid w:val="2C5D2BAE"/>
    <w:rsid w:val="2C6E879E"/>
    <w:rsid w:val="2C818887"/>
    <w:rsid w:val="2C900C38"/>
    <w:rsid w:val="2D4146A9"/>
    <w:rsid w:val="2D60E88B"/>
    <w:rsid w:val="2EEC0C33"/>
    <w:rsid w:val="2F044A5E"/>
    <w:rsid w:val="2F111197"/>
    <w:rsid w:val="2F23DFD3"/>
    <w:rsid w:val="2F27AC99"/>
    <w:rsid w:val="2F994EC4"/>
    <w:rsid w:val="2FAE0087"/>
    <w:rsid w:val="2FD0327E"/>
    <w:rsid w:val="305B8608"/>
    <w:rsid w:val="3096B28A"/>
    <w:rsid w:val="311BD58A"/>
    <w:rsid w:val="31453B36"/>
    <w:rsid w:val="3153CEF6"/>
    <w:rsid w:val="31781168"/>
    <w:rsid w:val="31B3BF4D"/>
    <w:rsid w:val="31C02069"/>
    <w:rsid w:val="32DD104B"/>
    <w:rsid w:val="3320C3B4"/>
    <w:rsid w:val="33454AE5"/>
    <w:rsid w:val="33576425"/>
    <w:rsid w:val="33DCCA79"/>
    <w:rsid w:val="33DCF368"/>
    <w:rsid w:val="3411E8EC"/>
    <w:rsid w:val="3420466E"/>
    <w:rsid w:val="346D5ACB"/>
    <w:rsid w:val="3481400D"/>
    <w:rsid w:val="34B775AB"/>
    <w:rsid w:val="34EBABD9"/>
    <w:rsid w:val="3503870B"/>
    <w:rsid w:val="35789830"/>
    <w:rsid w:val="3605304E"/>
    <w:rsid w:val="361DE5C1"/>
    <w:rsid w:val="36485993"/>
    <w:rsid w:val="37466D31"/>
    <w:rsid w:val="375A3497"/>
    <w:rsid w:val="381001C6"/>
    <w:rsid w:val="382ED144"/>
    <w:rsid w:val="38DE49C0"/>
    <w:rsid w:val="38F52430"/>
    <w:rsid w:val="3954D8EC"/>
    <w:rsid w:val="397330DE"/>
    <w:rsid w:val="39A9D007"/>
    <w:rsid w:val="39C725F4"/>
    <w:rsid w:val="3A1285AC"/>
    <w:rsid w:val="3A5D77FB"/>
    <w:rsid w:val="3A893E0F"/>
    <w:rsid w:val="3B6A6096"/>
    <w:rsid w:val="3B984207"/>
    <w:rsid w:val="3C88C579"/>
    <w:rsid w:val="3CD90FB2"/>
    <w:rsid w:val="3D19BC83"/>
    <w:rsid w:val="3D9A579C"/>
    <w:rsid w:val="3DB579CC"/>
    <w:rsid w:val="3E49F3DB"/>
    <w:rsid w:val="40634BB4"/>
    <w:rsid w:val="40DBA8BF"/>
    <w:rsid w:val="4151D494"/>
    <w:rsid w:val="416BFC08"/>
    <w:rsid w:val="41951BA8"/>
    <w:rsid w:val="4280CE77"/>
    <w:rsid w:val="42EAAE80"/>
    <w:rsid w:val="43337E8C"/>
    <w:rsid w:val="43F1D6FD"/>
    <w:rsid w:val="441EE14B"/>
    <w:rsid w:val="44654ECD"/>
    <w:rsid w:val="44955D6D"/>
    <w:rsid w:val="44C383AE"/>
    <w:rsid w:val="450EA256"/>
    <w:rsid w:val="457714B6"/>
    <w:rsid w:val="462A79E9"/>
    <w:rsid w:val="4663E310"/>
    <w:rsid w:val="47BE1B54"/>
    <w:rsid w:val="484286E1"/>
    <w:rsid w:val="495146EF"/>
    <w:rsid w:val="4A76CEA7"/>
    <w:rsid w:val="4AA86A66"/>
    <w:rsid w:val="4C1117A9"/>
    <w:rsid w:val="4C3FD44F"/>
    <w:rsid w:val="4CDB0865"/>
    <w:rsid w:val="4E290203"/>
    <w:rsid w:val="4E2D8F52"/>
    <w:rsid w:val="4E889666"/>
    <w:rsid w:val="4E89E6B8"/>
    <w:rsid w:val="4ED8304D"/>
    <w:rsid w:val="4EF33AC0"/>
    <w:rsid w:val="4F2DFA4B"/>
    <w:rsid w:val="4F540453"/>
    <w:rsid w:val="501B4C71"/>
    <w:rsid w:val="5021861E"/>
    <w:rsid w:val="50A3B150"/>
    <w:rsid w:val="50D4A198"/>
    <w:rsid w:val="50F019B2"/>
    <w:rsid w:val="5120A404"/>
    <w:rsid w:val="5158BAF1"/>
    <w:rsid w:val="519B0977"/>
    <w:rsid w:val="51C8338D"/>
    <w:rsid w:val="51F9734C"/>
    <w:rsid w:val="52AFA671"/>
    <w:rsid w:val="52BCFC73"/>
    <w:rsid w:val="52C18576"/>
    <w:rsid w:val="52D306A5"/>
    <w:rsid w:val="539C2E45"/>
    <w:rsid w:val="539C5799"/>
    <w:rsid w:val="55E0EE53"/>
    <w:rsid w:val="5632B354"/>
    <w:rsid w:val="5716F913"/>
    <w:rsid w:val="57825667"/>
    <w:rsid w:val="57A6E265"/>
    <w:rsid w:val="57EC8C8C"/>
    <w:rsid w:val="5897E6AA"/>
    <w:rsid w:val="58B37362"/>
    <w:rsid w:val="58B4354C"/>
    <w:rsid w:val="58BCAFA0"/>
    <w:rsid w:val="59AE2BCE"/>
    <w:rsid w:val="59E9E35B"/>
    <w:rsid w:val="5A0F8751"/>
    <w:rsid w:val="5A16BFD3"/>
    <w:rsid w:val="5A185ECF"/>
    <w:rsid w:val="5A62E022"/>
    <w:rsid w:val="5A8BE184"/>
    <w:rsid w:val="5A8C78FC"/>
    <w:rsid w:val="5AF01977"/>
    <w:rsid w:val="5C30FC2C"/>
    <w:rsid w:val="5C65E0F5"/>
    <w:rsid w:val="5C6780A6"/>
    <w:rsid w:val="5D033CFE"/>
    <w:rsid w:val="5D43C257"/>
    <w:rsid w:val="600BF52F"/>
    <w:rsid w:val="60129DDC"/>
    <w:rsid w:val="6180F086"/>
    <w:rsid w:val="61EB7A31"/>
    <w:rsid w:val="6205A541"/>
    <w:rsid w:val="6251A295"/>
    <w:rsid w:val="62923902"/>
    <w:rsid w:val="6341273A"/>
    <w:rsid w:val="63A57AA8"/>
    <w:rsid w:val="63B59F24"/>
    <w:rsid w:val="63DE26A7"/>
    <w:rsid w:val="6421B6EC"/>
    <w:rsid w:val="648C26D6"/>
    <w:rsid w:val="65362F09"/>
    <w:rsid w:val="6571D2C3"/>
    <w:rsid w:val="6583772A"/>
    <w:rsid w:val="662E28FD"/>
    <w:rsid w:val="6646B72E"/>
    <w:rsid w:val="6681D3CD"/>
    <w:rsid w:val="66C1787F"/>
    <w:rsid w:val="673279F0"/>
    <w:rsid w:val="67398976"/>
    <w:rsid w:val="676EE648"/>
    <w:rsid w:val="67703BC2"/>
    <w:rsid w:val="6793958D"/>
    <w:rsid w:val="67E15707"/>
    <w:rsid w:val="68296613"/>
    <w:rsid w:val="687140E4"/>
    <w:rsid w:val="69289E55"/>
    <w:rsid w:val="692ECBEE"/>
    <w:rsid w:val="6951FD5A"/>
    <w:rsid w:val="69A283DB"/>
    <w:rsid w:val="6A1730AD"/>
    <w:rsid w:val="6A5844C0"/>
    <w:rsid w:val="6AB839F0"/>
    <w:rsid w:val="6B4E62A2"/>
    <w:rsid w:val="6B649B6C"/>
    <w:rsid w:val="6CC647B6"/>
    <w:rsid w:val="6CD61F61"/>
    <w:rsid w:val="6CF86A10"/>
    <w:rsid w:val="6F2B65E2"/>
    <w:rsid w:val="6F404E86"/>
    <w:rsid w:val="6F59F3E0"/>
    <w:rsid w:val="70C78C05"/>
    <w:rsid w:val="70EE572C"/>
    <w:rsid w:val="7100E106"/>
    <w:rsid w:val="7136FB6E"/>
    <w:rsid w:val="727D771E"/>
    <w:rsid w:val="72F22BA2"/>
    <w:rsid w:val="73716D0E"/>
    <w:rsid w:val="73AB6800"/>
    <w:rsid w:val="73EF6B31"/>
    <w:rsid w:val="73F5071C"/>
    <w:rsid w:val="740D8436"/>
    <w:rsid w:val="7466400A"/>
    <w:rsid w:val="7489F40D"/>
    <w:rsid w:val="755719FC"/>
    <w:rsid w:val="75585B67"/>
    <w:rsid w:val="75A53C6C"/>
    <w:rsid w:val="75EB28BB"/>
    <w:rsid w:val="770BF9A4"/>
    <w:rsid w:val="7732BF3C"/>
    <w:rsid w:val="77358F3F"/>
    <w:rsid w:val="77E0D38B"/>
    <w:rsid w:val="78ADD167"/>
    <w:rsid w:val="78C34499"/>
    <w:rsid w:val="7928B2E5"/>
    <w:rsid w:val="79CC7FB6"/>
    <w:rsid w:val="79FE1D8B"/>
    <w:rsid w:val="7A0859AB"/>
    <w:rsid w:val="7A3E1720"/>
    <w:rsid w:val="7A5B2FF9"/>
    <w:rsid w:val="7AA0506D"/>
    <w:rsid w:val="7AF8A345"/>
    <w:rsid w:val="7AFCC9EF"/>
    <w:rsid w:val="7B360246"/>
    <w:rsid w:val="7B5EF710"/>
    <w:rsid w:val="7B833391"/>
    <w:rsid w:val="7BFB5903"/>
    <w:rsid w:val="7CEC1880"/>
    <w:rsid w:val="7D445829"/>
    <w:rsid w:val="7D65FDA1"/>
    <w:rsid w:val="7DBD33E9"/>
    <w:rsid w:val="7E57EEDC"/>
    <w:rsid w:val="7E6159F8"/>
    <w:rsid w:val="7E756D57"/>
    <w:rsid w:val="7E81B5DC"/>
    <w:rsid w:val="7ED30962"/>
    <w:rsid w:val="7FBAEBDF"/>
  </w:rsids>
  <m:mathPr>
    <m:mathFont m:val="Cambria Math"/>
    <m:brkBin m:val="before"/>
    <m:brkBinSub m:val="--"/>
    <m:smallFrac m:val="0"/>
    <m:dispDef/>
    <m:lMargin m:val="0"/>
    <m:rMargin m:val="0"/>
    <m:defJc m:val="centerGroup"/>
    <m:wrapIndent m:val="1440"/>
    <m:intLim m:val="subSup"/>
    <m:naryLim m:val="undOvr"/>
  </m:mathPr>
  <w:themeFontLang w:val="en-AU"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F848CB"/>
  <w15:docId w15:val="{AB693F32-E512-40B3-BC24-AA66C25924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2"/>
        <w:szCs w:val="22"/>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uiPriority="0" w:qFormat="1"/>
    <w:lsdException w:name="heading 6" w:uiPriority="0"/>
    <w:lsdException w:name="heading 7" w:uiPriority="0"/>
    <w:lsdException w:name="heading 8" w:uiPriority="0"/>
    <w:lsdException w:name="heading 9" w:uiPriority="0"/>
    <w:lsdException w:name="index 1" w:semiHidden="1" w:uiPriority="9" w:unhideWhenUsed="1"/>
    <w:lsdException w:name="index 2" w:semiHidden="1" w:uiPriority="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 w:unhideWhenUsed="1"/>
    <w:lsdException w:name="index heading" w:semiHidden="1" w:unhideWhenUsed="1"/>
    <w:lsdException w:name="caption" w:uiPriority="4"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uiPriority="0"/>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lsdException w:name="Closing" w:semiHidden="1" w:unhideWhenUsed="1"/>
    <w:lsdException w:name="Signature" w:semiHidden="1" w:uiPriority="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10"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2C1B"/>
    <w:rPr>
      <w:lang w:val="en-US"/>
    </w:rPr>
  </w:style>
  <w:style w:type="paragraph" w:styleId="Heading1">
    <w:name w:val="heading 1"/>
    <w:basedOn w:val="Heading2"/>
    <w:next w:val="BodyText"/>
    <w:link w:val="Heading1Char"/>
    <w:qFormat/>
    <w:rsid w:val="00422F9E"/>
    <w:pPr>
      <w:pageBreakBefore/>
      <w:spacing w:before="360" w:after="360" w:line="520" w:lineRule="exact"/>
      <w:outlineLvl w:val="0"/>
    </w:pPr>
    <w:rPr>
      <w:b w:val="0"/>
      <w:color w:val="CDA139" w:themeColor="text2"/>
      <w:sz w:val="48"/>
    </w:rPr>
  </w:style>
  <w:style w:type="paragraph" w:styleId="Heading2">
    <w:name w:val="heading 2"/>
    <w:basedOn w:val="BodyText"/>
    <w:next w:val="BodyText"/>
    <w:link w:val="Heading2Char"/>
    <w:uiPriority w:val="9"/>
    <w:qFormat/>
    <w:rsid w:val="0091160B"/>
    <w:pPr>
      <w:keepNext/>
      <w:spacing w:before="400" w:after="0" w:line="320" w:lineRule="exact"/>
      <w:outlineLvl w:val="1"/>
    </w:pPr>
    <w:rPr>
      <w:b/>
      <w:color w:val="00338D"/>
      <w:sz w:val="28"/>
    </w:rPr>
  </w:style>
  <w:style w:type="paragraph" w:styleId="Heading3">
    <w:name w:val="heading 3"/>
    <w:basedOn w:val="Heading4"/>
    <w:next w:val="BodyText"/>
    <w:link w:val="Heading3Char"/>
    <w:qFormat/>
    <w:rsid w:val="0091160B"/>
    <w:pPr>
      <w:outlineLvl w:val="2"/>
    </w:pPr>
    <w:rPr>
      <w:b/>
      <w:i w:val="0"/>
    </w:rPr>
  </w:style>
  <w:style w:type="paragraph" w:styleId="Heading4">
    <w:name w:val="heading 4"/>
    <w:basedOn w:val="Heading5"/>
    <w:next w:val="BodyText"/>
    <w:link w:val="Heading4Char"/>
    <w:qFormat/>
    <w:rsid w:val="0091160B"/>
    <w:pPr>
      <w:spacing w:line="280" w:lineRule="exact"/>
      <w:outlineLvl w:val="3"/>
    </w:pPr>
    <w:rPr>
      <w:b w:val="0"/>
      <w:sz w:val="24"/>
    </w:rPr>
  </w:style>
  <w:style w:type="paragraph" w:styleId="Heading5">
    <w:name w:val="heading 5"/>
    <w:basedOn w:val="BodyText"/>
    <w:next w:val="BodyText"/>
    <w:link w:val="Heading5Char"/>
    <w:qFormat/>
    <w:rsid w:val="00EA606D"/>
    <w:pPr>
      <w:keepNext/>
      <w:spacing w:before="400" w:after="0" w:line="260" w:lineRule="exact"/>
      <w:outlineLvl w:val="4"/>
    </w:pPr>
    <w:rPr>
      <w:b/>
      <w:i/>
      <w:color w:val="00338D"/>
    </w:rPr>
  </w:style>
  <w:style w:type="paragraph" w:styleId="Heading6">
    <w:name w:val="heading 6"/>
    <w:basedOn w:val="Normal"/>
    <w:next w:val="Normal"/>
    <w:link w:val="Heading6Char"/>
    <w:semiHidden/>
    <w:rsid w:val="0076641F"/>
    <w:pPr>
      <w:outlineLvl w:val="5"/>
    </w:pPr>
  </w:style>
  <w:style w:type="paragraph" w:styleId="Heading7">
    <w:name w:val="heading 7"/>
    <w:basedOn w:val="Normal"/>
    <w:next w:val="Normal"/>
    <w:link w:val="Heading7Char"/>
    <w:semiHidden/>
    <w:rsid w:val="0076641F"/>
    <w:pPr>
      <w:outlineLvl w:val="6"/>
    </w:pPr>
  </w:style>
  <w:style w:type="paragraph" w:styleId="Heading8">
    <w:name w:val="heading 8"/>
    <w:basedOn w:val="Normal"/>
    <w:next w:val="Normal"/>
    <w:link w:val="Heading8Char"/>
    <w:semiHidden/>
    <w:rsid w:val="0076641F"/>
    <w:pPr>
      <w:outlineLvl w:val="7"/>
    </w:pPr>
  </w:style>
  <w:style w:type="paragraph" w:styleId="Heading9">
    <w:name w:val="heading 9"/>
    <w:basedOn w:val="Normal"/>
    <w:next w:val="Normal"/>
    <w:link w:val="Heading9Char"/>
    <w:semiHidden/>
    <w:rsid w:val="0076641F"/>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3F0066"/>
    <w:pPr>
      <w:spacing w:before="240" w:after="240"/>
    </w:pPr>
    <w:rPr>
      <w:sz w:val="20"/>
      <w:szCs w:val="20"/>
    </w:rPr>
  </w:style>
  <w:style w:type="paragraph" w:styleId="TOC4">
    <w:name w:val="toc 4"/>
    <w:basedOn w:val="TOC3"/>
    <w:uiPriority w:val="9"/>
    <w:rsid w:val="00021AE3"/>
    <w:pPr>
      <w:ind w:left="440"/>
    </w:pPr>
  </w:style>
  <w:style w:type="paragraph" w:styleId="TOC3">
    <w:name w:val="toc 3"/>
    <w:basedOn w:val="TOC2"/>
    <w:uiPriority w:val="39"/>
    <w:rsid w:val="00021AE3"/>
    <w:pPr>
      <w:spacing w:before="0"/>
      <w:ind w:left="220"/>
    </w:pPr>
    <w:rPr>
      <w:b/>
      <w:bCs w:val="0"/>
    </w:rPr>
  </w:style>
  <w:style w:type="paragraph" w:styleId="TOC2">
    <w:name w:val="toc 2"/>
    <w:basedOn w:val="TOC1"/>
    <w:uiPriority w:val="39"/>
    <w:rsid w:val="00021AE3"/>
    <w:pPr>
      <w:spacing w:before="240"/>
    </w:pPr>
    <w:rPr>
      <w:rFonts w:asciiTheme="minorHAnsi" w:hAnsiTheme="minorHAnsi" w:cstheme="minorHAnsi"/>
      <w:caps/>
      <w:szCs w:val="20"/>
    </w:rPr>
  </w:style>
  <w:style w:type="paragraph" w:styleId="TOC1">
    <w:name w:val="toc 1"/>
    <w:basedOn w:val="Normal"/>
    <w:uiPriority w:val="39"/>
    <w:qFormat/>
    <w:rsid w:val="00515F93"/>
    <w:pPr>
      <w:tabs>
        <w:tab w:val="left" w:leader="dot" w:pos="7920"/>
      </w:tabs>
      <w:spacing w:before="360"/>
    </w:pPr>
    <w:rPr>
      <w:rFonts w:ascii="Arial Bold" w:hAnsi="Arial Bold" w:cstheme="majorHAnsi"/>
      <w:bCs/>
      <w:color w:val="FFFFFF" w:themeColor="background2"/>
      <w:sz w:val="20"/>
      <w:szCs w:val="24"/>
    </w:rPr>
  </w:style>
  <w:style w:type="paragraph" w:styleId="Footer">
    <w:name w:val="footer"/>
    <w:basedOn w:val="Normal"/>
    <w:link w:val="FooterChar"/>
    <w:uiPriority w:val="9"/>
    <w:rsid w:val="00855937"/>
    <w:pPr>
      <w:tabs>
        <w:tab w:val="right" w:pos="9450"/>
      </w:tabs>
    </w:pPr>
    <w:rPr>
      <w:noProof/>
      <w:sz w:val="16"/>
      <w:szCs w:val="16"/>
      <w:lang w:eastAsia="en-US"/>
    </w:rPr>
  </w:style>
  <w:style w:type="paragraph" w:styleId="Header">
    <w:name w:val="header"/>
    <w:basedOn w:val="Normal"/>
    <w:link w:val="HeaderChar"/>
    <w:uiPriority w:val="99"/>
    <w:rsid w:val="002E0312"/>
    <w:pPr>
      <w:spacing w:line="220" w:lineRule="atLeast"/>
    </w:pPr>
    <w:rPr>
      <w:sz w:val="18"/>
    </w:rPr>
  </w:style>
  <w:style w:type="paragraph" w:styleId="ListBullet">
    <w:name w:val="List Bullet"/>
    <w:basedOn w:val="BodyText"/>
    <w:uiPriority w:val="99"/>
    <w:qFormat/>
    <w:rsid w:val="0091160B"/>
    <w:pPr>
      <w:numPr>
        <w:numId w:val="1"/>
      </w:numPr>
      <w:spacing w:before="60" w:after="60"/>
    </w:pPr>
  </w:style>
  <w:style w:type="paragraph" w:styleId="ListBullet2">
    <w:name w:val="List Bullet 2"/>
    <w:basedOn w:val="ListBullet"/>
    <w:qFormat/>
    <w:rsid w:val="0091160B"/>
    <w:pPr>
      <w:numPr>
        <w:numId w:val="5"/>
      </w:numPr>
      <w:ind w:left="648" w:hanging="288"/>
    </w:pPr>
  </w:style>
  <w:style w:type="paragraph" w:customStyle="1" w:styleId="zreportname">
    <w:name w:val="zreport name"/>
    <w:basedOn w:val="Normal"/>
    <w:uiPriority w:val="11"/>
    <w:rsid w:val="00B005CC"/>
    <w:pPr>
      <w:keepLines/>
      <w:spacing w:after="120"/>
    </w:pPr>
    <w:rPr>
      <w:b/>
      <w:color w:val="00338D"/>
      <w:sz w:val="40"/>
    </w:rPr>
  </w:style>
  <w:style w:type="paragraph" w:customStyle="1" w:styleId="zcontents">
    <w:name w:val="zcontents"/>
    <w:basedOn w:val="Normal"/>
    <w:uiPriority w:val="11"/>
    <w:rsid w:val="003F0066"/>
    <w:pPr>
      <w:spacing w:after="260"/>
    </w:pPr>
    <w:rPr>
      <w:b/>
      <w:color w:val="00338D"/>
      <w:sz w:val="32"/>
    </w:rPr>
  </w:style>
  <w:style w:type="paragraph" w:customStyle="1" w:styleId="zcompanyname">
    <w:name w:val="zcompany name"/>
    <w:basedOn w:val="Normal"/>
    <w:uiPriority w:val="11"/>
    <w:rsid w:val="00785EEF"/>
    <w:pPr>
      <w:spacing w:after="720" w:line="216" w:lineRule="auto"/>
    </w:pPr>
    <w:rPr>
      <w:rFonts w:asciiTheme="majorHAnsi" w:hAnsiTheme="majorHAnsi" w:cstheme="majorHAnsi"/>
      <w:noProof/>
      <w:color w:val="00338D"/>
      <w:sz w:val="130"/>
      <w:szCs w:val="130"/>
    </w:rPr>
  </w:style>
  <w:style w:type="paragraph" w:styleId="FootnoteText">
    <w:name w:val="footnote text"/>
    <w:basedOn w:val="Normal"/>
    <w:link w:val="FootnoteTextChar"/>
    <w:uiPriority w:val="99"/>
    <w:rsid w:val="00C6488C"/>
    <w:rPr>
      <w:sz w:val="16"/>
    </w:rPr>
  </w:style>
  <w:style w:type="paragraph" w:customStyle="1" w:styleId="zreportsubtitle">
    <w:name w:val="zreport subtitle"/>
    <w:basedOn w:val="zreportname"/>
    <w:uiPriority w:val="11"/>
    <w:rsid w:val="00B005CC"/>
    <w:rPr>
      <w:sz w:val="28"/>
    </w:rPr>
  </w:style>
  <w:style w:type="paragraph" w:styleId="BodyTextIndent">
    <w:name w:val="Body Text Indent"/>
    <w:basedOn w:val="BodyText"/>
    <w:link w:val="BodyTextIndentChar"/>
    <w:rsid w:val="004F4718"/>
  </w:style>
  <w:style w:type="paragraph" w:styleId="Index1">
    <w:name w:val="index 1"/>
    <w:basedOn w:val="Normal"/>
    <w:next w:val="Normal"/>
    <w:uiPriority w:val="9"/>
    <w:rsid w:val="00021AE3"/>
    <w:pPr>
      <w:keepNext/>
      <w:spacing w:before="260" w:line="280" w:lineRule="exact"/>
      <w:ind w:right="851"/>
    </w:pPr>
    <w:rPr>
      <w:b/>
      <w:sz w:val="24"/>
    </w:rPr>
  </w:style>
  <w:style w:type="paragraph" w:customStyle="1" w:styleId="Graphic">
    <w:name w:val="Graphic"/>
    <w:basedOn w:val="BodyText"/>
    <w:next w:val="BodyText"/>
    <w:uiPriority w:val="5"/>
    <w:qFormat/>
    <w:rsid w:val="00D2675E"/>
    <w:pPr>
      <w:spacing w:before="280" w:after="140"/>
      <w:jc w:val="center"/>
    </w:pPr>
    <w:rPr>
      <w:rFonts w:eastAsia="Arial Unicode MS"/>
    </w:rPr>
  </w:style>
  <w:style w:type="paragraph" w:styleId="Signature">
    <w:name w:val="Signature"/>
    <w:basedOn w:val="Normal"/>
    <w:link w:val="SignatureChar"/>
    <w:uiPriority w:val="1"/>
    <w:unhideWhenUsed/>
    <w:rsid w:val="00021AE3"/>
  </w:style>
  <w:style w:type="character" w:styleId="PageNumber">
    <w:name w:val="page number"/>
    <w:basedOn w:val="DefaultParagraphFont"/>
    <w:uiPriority w:val="9"/>
    <w:rsid w:val="00515F93"/>
    <w:rPr>
      <w:rFonts w:ascii="Arial" w:hAnsi="Arial"/>
      <w:b/>
      <w:sz w:val="18"/>
      <w:szCs w:val="16"/>
    </w:rPr>
  </w:style>
  <w:style w:type="paragraph" w:styleId="Index2">
    <w:name w:val="index 2"/>
    <w:basedOn w:val="Normal"/>
    <w:next w:val="Normal"/>
    <w:uiPriority w:val="9"/>
    <w:rsid w:val="00021AE3"/>
    <w:pPr>
      <w:ind w:left="340" w:right="851"/>
    </w:pPr>
  </w:style>
  <w:style w:type="paragraph" w:customStyle="1" w:styleId="zreportaddinfo">
    <w:name w:val="zreport addinfo"/>
    <w:basedOn w:val="Normal"/>
    <w:uiPriority w:val="11"/>
    <w:rsid w:val="003F0066"/>
    <w:pPr>
      <w:framePr w:hSpace="181" w:wrap="around" w:vAnchor="page" w:hAnchor="margin" w:y="12475"/>
      <w:spacing w:after="120"/>
    </w:pPr>
    <w:rPr>
      <w:noProof/>
      <w:color w:val="00338D"/>
      <w:sz w:val="24"/>
    </w:rPr>
  </w:style>
  <w:style w:type="paragraph" w:customStyle="1" w:styleId="AppendixHeading">
    <w:name w:val="Appendix Heading"/>
    <w:basedOn w:val="AppendixHeading2"/>
    <w:next w:val="BodyText"/>
    <w:qFormat/>
    <w:rsid w:val="00334E17"/>
    <w:pPr>
      <w:pageBreakBefore/>
      <w:numPr>
        <w:ilvl w:val="0"/>
        <w:numId w:val="0"/>
      </w:numPr>
      <w:spacing w:before="0" w:line="360" w:lineRule="exact"/>
    </w:pPr>
    <w:rPr>
      <w:sz w:val="32"/>
    </w:rPr>
  </w:style>
  <w:style w:type="paragraph" w:styleId="ListBullet3">
    <w:name w:val="List Bullet 3"/>
    <w:basedOn w:val="ListBullet"/>
    <w:uiPriority w:val="99"/>
    <w:qFormat/>
    <w:rsid w:val="00231A3E"/>
    <w:pPr>
      <w:numPr>
        <w:numId w:val="6"/>
      </w:numPr>
      <w:ind w:left="864" w:hanging="216"/>
    </w:pPr>
  </w:style>
  <w:style w:type="paragraph" w:customStyle="1" w:styleId="AppendixHeading2">
    <w:name w:val="Appendix Heading 2"/>
    <w:basedOn w:val="BodyText"/>
    <w:next w:val="BodyText"/>
    <w:qFormat/>
    <w:rsid w:val="00C92389"/>
    <w:pPr>
      <w:numPr>
        <w:ilvl w:val="1"/>
        <w:numId w:val="4"/>
      </w:numPr>
      <w:spacing w:before="400" w:line="320" w:lineRule="exact"/>
    </w:pPr>
    <w:rPr>
      <w:b/>
      <w:color w:val="CDA139" w:themeColor="text2"/>
      <w:sz w:val="28"/>
    </w:rPr>
  </w:style>
  <w:style w:type="paragraph" w:customStyle="1" w:styleId="AppendixHeading3">
    <w:name w:val="Appendix Heading 3"/>
    <w:basedOn w:val="Heading3"/>
    <w:next w:val="BodyText"/>
    <w:qFormat/>
    <w:rsid w:val="00200CC7"/>
    <w:pPr>
      <w:tabs>
        <w:tab w:val="num" w:pos="0"/>
      </w:tabs>
      <w:ind w:hanging="964"/>
      <w:outlineLvl w:val="9"/>
    </w:pPr>
  </w:style>
  <w:style w:type="paragraph" w:customStyle="1" w:styleId="AppendixHeading4">
    <w:name w:val="Appendix Heading 4"/>
    <w:basedOn w:val="Heading4"/>
    <w:next w:val="BodyText"/>
    <w:qFormat/>
    <w:rsid w:val="00200CC7"/>
    <w:pPr>
      <w:tabs>
        <w:tab w:val="num" w:pos="0"/>
      </w:tabs>
      <w:ind w:hanging="964"/>
      <w:outlineLvl w:val="9"/>
    </w:pPr>
  </w:style>
  <w:style w:type="paragraph" w:customStyle="1" w:styleId="AppendixHeading5">
    <w:name w:val="Appendix Heading 5"/>
    <w:basedOn w:val="Heading5"/>
    <w:next w:val="BodyText"/>
    <w:qFormat/>
    <w:rsid w:val="00021AE3"/>
    <w:pPr>
      <w:outlineLvl w:val="9"/>
    </w:pPr>
  </w:style>
  <w:style w:type="paragraph" w:styleId="BodyText3">
    <w:name w:val="Body Text 3"/>
    <w:basedOn w:val="Normal"/>
    <w:link w:val="BodyText3Char"/>
    <w:uiPriority w:val="10"/>
    <w:qFormat/>
    <w:rsid w:val="00412C8A"/>
    <w:pPr>
      <w:ind w:left="142" w:hanging="142"/>
    </w:pPr>
    <w:rPr>
      <w:sz w:val="18"/>
      <w:szCs w:val="16"/>
    </w:rPr>
  </w:style>
  <w:style w:type="paragraph" w:styleId="Caption">
    <w:name w:val="caption"/>
    <w:basedOn w:val="Normal"/>
    <w:next w:val="Normal"/>
    <w:uiPriority w:val="4"/>
    <w:qFormat/>
    <w:rsid w:val="003F0066"/>
    <w:pPr>
      <w:keepNext/>
      <w:spacing w:after="140"/>
    </w:pPr>
    <w:rPr>
      <w:rFonts w:eastAsiaTheme="minorEastAsia" w:cstheme="minorBidi"/>
      <w:b/>
      <w:iCs/>
      <w:color w:val="00338D"/>
      <w:szCs w:val="18"/>
      <w:lang w:eastAsia="zh-CN"/>
    </w:rPr>
  </w:style>
  <w:style w:type="paragraph" w:styleId="ListBullet4">
    <w:name w:val="List Bullet 4"/>
    <w:basedOn w:val="ListBullet2"/>
    <w:uiPriority w:val="99"/>
    <w:rsid w:val="00231A3E"/>
    <w:pPr>
      <w:numPr>
        <w:numId w:val="7"/>
      </w:numPr>
      <w:ind w:left="1152" w:hanging="288"/>
    </w:pPr>
  </w:style>
  <w:style w:type="paragraph" w:customStyle="1" w:styleId="zDocRevwH2">
    <w:name w:val="zDocRevwH2"/>
    <w:basedOn w:val="Normal"/>
    <w:uiPriority w:val="11"/>
    <w:rsid w:val="008761B8"/>
    <w:pPr>
      <w:spacing w:before="130" w:after="130"/>
    </w:pPr>
    <w:rPr>
      <w:b/>
      <w:color w:val="00338D"/>
      <w:sz w:val="28"/>
    </w:rPr>
  </w:style>
  <w:style w:type="paragraph" w:customStyle="1" w:styleId="zDocRevwH1">
    <w:name w:val="zDocRevwH1"/>
    <w:basedOn w:val="Normal"/>
    <w:uiPriority w:val="11"/>
    <w:rsid w:val="008761B8"/>
    <w:pPr>
      <w:spacing w:before="720" w:after="130"/>
    </w:pPr>
    <w:rPr>
      <w:b/>
      <w:color w:val="00338D"/>
      <w:sz w:val="32"/>
    </w:rPr>
  </w:style>
  <w:style w:type="character" w:customStyle="1" w:styleId="BodyTextChar">
    <w:name w:val="Body Text Char"/>
    <w:basedOn w:val="DefaultParagraphFont"/>
    <w:link w:val="BodyText"/>
    <w:rsid w:val="003F0066"/>
    <w:rPr>
      <w:sz w:val="20"/>
      <w:szCs w:val="20"/>
      <w:lang w:val="en-US"/>
    </w:rPr>
  </w:style>
  <w:style w:type="character" w:customStyle="1" w:styleId="BodyTextIndentChar">
    <w:name w:val="Body Text Indent Char"/>
    <w:basedOn w:val="BodyTextChar"/>
    <w:link w:val="BodyTextIndent"/>
    <w:rsid w:val="004F4718"/>
    <w:rPr>
      <w:sz w:val="20"/>
      <w:szCs w:val="20"/>
      <w:lang w:val="en-US"/>
    </w:rPr>
  </w:style>
  <w:style w:type="character" w:styleId="PlaceholderText">
    <w:name w:val="Placeholder Text"/>
    <w:basedOn w:val="DefaultParagraphFont"/>
    <w:uiPriority w:val="99"/>
    <w:semiHidden/>
    <w:rsid w:val="00872EA3"/>
    <w:rPr>
      <w:color w:val="808080"/>
    </w:rPr>
  </w:style>
  <w:style w:type="paragraph" w:customStyle="1" w:styleId="Bodytextnavyhighlight">
    <w:name w:val="Body text navy highlight"/>
    <w:basedOn w:val="BodyText"/>
    <w:next w:val="BodyText"/>
    <w:qFormat/>
    <w:rsid w:val="00F94EFE"/>
    <w:rPr>
      <w:rFonts w:eastAsia="Arial Unicode MS"/>
      <w:b/>
      <w:color w:val="00338D"/>
    </w:rPr>
  </w:style>
  <w:style w:type="paragraph" w:customStyle="1" w:styleId="Bodytextpurplehighlight">
    <w:name w:val="Body text purple highlight"/>
    <w:basedOn w:val="Bodytextnavyhighlight"/>
    <w:next w:val="BodyText"/>
    <w:qFormat/>
    <w:rsid w:val="00D2675E"/>
    <w:rPr>
      <w:color w:val="6D2077"/>
    </w:rPr>
  </w:style>
  <w:style w:type="paragraph" w:customStyle="1" w:styleId="Introparagraph">
    <w:name w:val="Intro paragraph"/>
    <w:basedOn w:val="BodyText"/>
    <w:next w:val="BodyText"/>
    <w:uiPriority w:val="1"/>
    <w:qFormat/>
    <w:rsid w:val="0091160B"/>
    <w:rPr>
      <w:rFonts w:eastAsia="Arial Unicode MS"/>
      <w:color w:val="121243" w:themeColor="text1"/>
      <w:sz w:val="28"/>
      <w:szCs w:val="28"/>
    </w:rPr>
  </w:style>
  <w:style w:type="paragraph" w:customStyle="1" w:styleId="Source">
    <w:name w:val="Source"/>
    <w:basedOn w:val="BodyText"/>
    <w:uiPriority w:val="6"/>
    <w:qFormat/>
    <w:rsid w:val="00D2675E"/>
    <w:pPr>
      <w:tabs>
        <w:tab w:val="left" w:pos="1134"/>
      </w:tabs>
      <w:spacing w:before="40" w:after="280"/>
      <w:ind w:left="851" w:hanging="851"/>
      <w:contextualSpacing/>
    </w:pPr>
    <w:rPr>
      <w:rFonts w:eastAsia="Arial Unicode MS"/>
      <w:sz w:val="12"/>
      <w:szCs w:val="12"/>
    </w:rPr>
  </w:style>
  <w:style w:type="paragraph" w:customStyle="1" w:styleId="Tablesubtitle">
    <w:name w:val="Table subtitle"/>
    <w:basedOn w:val="Normal"/>
    <w:rsid w:val="00D76822"/>
    <w:pPr>
      <w:spacing w:before="40" w:after="40"/>
    </w:pPr>
    <w:rPr>
      <w:rFonts w:eastAsiaTheme="minorEastAsia" w:cstheme="minorBidi"/>
      <w:b/>
      <w:color w:val="00338D"/>
      <w:sz w:val="20"/>
      <w:lang w:eastAsia="zh-CN"/>
    </w:rPr>
  </w:style>
  <w:style w:type="paragraph" w:customStyle="1" w:styleId="Tablewhite">
    <w:name w:val="Table white"/>
    <w:basedOn w:val="Normal"/>
    <w:uiPriority w:val="1"/>
    <w:qFormat/>
    <w:rsid w:val="003B03FF"/>
    <w:pPr>
      <w:spacing w:before="40" w:after="40"/>
    </w:pPr>
    <w:rPr>
      <w:rFonts w:eastAsiaTheme="minorEastAsia" w:cstheme="minorBidi"/>
      <w:color w:val="FFFFFF" w:themeColor="background2"/>
      <w:sz w:val="20"/>
      <w:lang w:eastAsia="zh-CN"/>
    </w:rPr>
  </w:style>
  <w:style w:type="paragraph" w:styleId="ListBullet5">
    <w:name w:val="List Bullet 5"/>
    <w:basedOn w:val="Normal"/>
    <w:uiPriority w:val="99"/>
    <w:unhideWhenUsed/>
    <w:rsid w:val="00F94EFE"/>
    <w:pPr>
      <w:numPr>
        <w:ilvl w:val="4"/>
        <w:numId w:val="1"/>
      </w:numPr>
      <w:contextualSpacing/>
    </w:pPr>
  </w:style>
  <w:style w:type="paragraph" w:styleId="ListNumber">
    <w:name w:val="List Number"/>
    <w:basedOn w:val="Normal"/>
    <w:rsid w:val="005E57B8"/>
    <w:pPr>
      <w:numPr>
        <w:numId w:val="2"/>
      </w:numPr>
      <w:spacing w:before="60" w:after="60"/>
    </w:pPr>
  </w:style>
  <w:style w:type="paragraph" w:styleId="ListNumber2">
    <w:name w:val="List Number 2"/>
    <w:basedOn w:val="Normal"/>
    <w:uiPriority w:val="99"/>
    <w:unhideWhenUsed/>
    <w:rsid w:val="005E57B8"/>
    <w:pPr>
      <w:numPr>
        <w:ilvl w:val="1"/>
        <w:numId w:val="2"/>
      </w:numPr>
      <w:spacing w:before="60" w:after="60"/>
    </w:pPr>
  </w:style>
  <w:style w:type="table" w:customStyle="1" w:styleId="KPMGFinancialTable">
    <w:name w:val="KPMG Financial Table"/>
    <w:basedOn w:val="TableNormal"/>
    <w:uiPriority w:val="99"/>
    <w:rsid w:val="00A36781"/>
    <w:pPr>
      <w:spacing w:before="40" w:after="40"/>
      <w:jc w:val="right"/>
    </w:pPr>
    <w:rPr>
      <w:rFonts w:eastAsiaTheme="minorEastAsia" w:cstheme="minorBidi"/>
      <w:sz w:val="18"/>
      <w:lang w:eastAsia="zh-CN"/>
    </w:rPr>
    <w:tblPr>
      <w:tblStyleColBandSize w:val="1"/>
      <w:tblBorders>
        <w:bottom w:val="single" w:sz="4" w:space="0" w:color="00338D"/>
      </w:tblBorders>
    </w:tblPr>
    <w:tcPr>
      <w:vAlign w:val="bottom"/>
    </w:tcPr>
    <w:tblStylePr w:type="firstRow">
      <w:pPr>
        <w:jc w:val="left"/>
      </w:pPr>
      <w:rPr>
        <w:rFonts w:asciiTheme="minorHAnsi" w:hAnsiTheme="minorHAnsi"/>
        <w:b/>
        <w:color w:val="auto"/>
        <w:sz w:val="18"/>
      </w:rPr>
      <w:tblPr/>
      <w:tcPr>
        <w:shd w:val="clear" w:color="auto" w:fill="00338D"/>
      </w:tcPr>
    </w:tblStylePr>
    <w:tblStylePr w:type="lastRow">
      <w:tblPr/>
      <w:tcPr>
        <w:tcBorders>
          <w:top w:val="nil"/>
          <w:left w:val="nil"/>
          <w:bottom w:val="nil"/>
          <w:right w:val="nil"/>
          <w:insideH w:val="nil"/>
          <w:insideV w:val="nil"/>
          <w:tl2br w:val="nil"/>
          <w:tr2bl w:val="nil"/>
        </w:tcBorders>
      </w:tcPr>
    </w:tblStylePr>
    <w:tblStylePr w:type="firstCol">
      <w:pPr>
        <w:jc w:val="left"/>
      </w:pPr>
    </w:tblStylePr>
  </w:style>
  <w:style w:type="table" w:customStyle="1" w:styleId="KPMGCVtable">
    <w:name w:val="KPMG CV table"/>
    <w:basedOn w:val="TableNormal"/>
    <w:uiPriority w:val="99"/>
    <w:rsid w:val="005C4BBD"/>
    <w:pPr>
      <w:spacing w:before="40" w:after="40"/>
    </w:pPr>
    <w:rPr>
      <w:rFonts w:eastAsiaTheme="minorEastAsia" w:cstheme="minorBidi"/>
      <w:sz w:val="18"/>
      <w:lang w:eastAsia="zh-CN"/>
    </w:rPr>
    <w:tblPr>
      <w:tblBorders>
        <w:top w:val="single" w:sz="6" w:space="0" w:color="00338D"/>
        <w:bottom w:val="single" w:sz="4" w:space="0" w:color="00338D"/>
      </w:tblBorders>
    </w:tblPr>
    <w:tblStylePr w:type="firstRow">
      <w:pPr>
        <w:wordWrap/>
        <w:spacing w:beforeLines="0" w:before="140" w:beforeAutospacing="0" w:afterLines="0" w:after="140" w:afterAutospacing="0"/>
      </w:pPr>
      <w:rPr>
        <w:b/>
        <w:color w:val="00338D"/>
        <w:sz w:val="22"/>
      </w:rPr>
    </w:tblStylePr>
  </w:style>
  <w:style w:type="table" w:styleId="TableGrid">
    <w:name w:val="Table Grid"/>
    <w:basedOn w:val="TableNormal"/>
    <w:uiPriority w:val="39"/>
    <w:rsid w:val="00345512"/>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semiHidden/>
    <w:unhideWhenUsed/>
    <w:rsid w:val="005B4C4B"/>
    <w:rPr>
      <w:vertAlign w:val="superscript"/>
    </w:rPr>
  </w:style>
  <w:style w:type="paragraph" w:styleId="List">
    <w:name w:val="List"/>
    <w:basedOn w:val="Normal"/>
    <w:uiPriority w:val="99"/>
    <w:semiHidden/>
    <w:rsid w:val="00AD49D8"/>
    <w:pPr>
      <w:numPr>
        <w:numId w:val="3"/>
      </w:numPr>
      <w:spacing w:before="200" w:line="259" w:lineRule="auto"/>
    </w:pPr>
    <w:rPr>
      <w:rFonts w:eastAsiaTheme="minorEastAsia" w:cstheme="minorBidi"/>
      <w:b/>
      <w:sz w:val="16"/>
      <w:lang w:eastAsia="zh-CN"/>
    </w:rPr>
  </w:style>
  <w:style w:type="paragraph" w:styleId="List2">
    <w:name w:val="List 2"/>
    <w:basedOn w:val="List"/>
    <w:uiPriority w:val="99"/>
    <w:semiHidden/>
    <w:rsid w:val="00AD49D8"/>
    <w:pPr>
      <w:numPr>
        <w:ilvl w:val="1"/>
      </w:numPr>
      <w:spacing w:before="0" w:line="240" w:lineRule="exact"/>
    </w:pPr>
    <w:rPr>
      <w:sz w:val="14"/>
    </w:rPr>
  </w:style>
  <w:style w:type="paragraph" w:styleId="List3">
    <w:name w:val="List 3"/>
    <w:basedOn w:val="List2"/>
    <w:uiPriority w:val="99"/>
    <w:semiHidden/>
    <w:rsid w:val="00AD49D8"/>
    <w:pPr>
      <w:numPr>
        <w:ilvl w:val="2"/>
      </w:numPr>
      <w:contextualSpacing/>
    </w:pPr>
  </w:style>
  <w:style w:type="paragraph" w:customStyle="1" w:styleId="Termsheading">
    <w:name w:val="Terms heading"/>
    <w:basedOn w:val="Bodytextnavyhighlight"/>
    <w:uiPriority w:val="1"/>
    <w:rsid w:val="00AD49D8"/>
    <w:pPr>
      <w:pageBreakBefore/>
    </w:pPr>
    <w:rPr>
      <w:rFonts w:ascii="Arial" w:hAnsi="Arial"/>
      <w:sz w:val="24"/>
    </w:rPr>
  </w:style>
  <w:style w:type="table" w:customStyle="1" w:styleId="KPMGContactus">
    <w:name w:val="KPMG Contact us"/>
    <w:basedOn w:val="TableNormal"/>
    <w:uiPriority w:val="99"/>
    <w:rsid w:val="00B2384A"/>
    <w:rPr>
      <w:sz w:val="20"/>
    </w:rPr>
    <w:tblPr>
      <w:tblStyleRowBandSize w:val="1"/>
    </w:tblPr>
    <w:tblStylePr w:type="firstRow">
      <w:rPr>
        <w:b/>
      </w:rPr>
    </w:tblStylePr>
    <w:tblStylePr w:type="lastRow">
      <w:rPr>
        <w:sz w:val="16"/>
      </w:rPr>
    </w:tblStylePr>
  </w:style>
  <w:style w:type="character" w:styleId="Hyperlink">
    <w:name w:val="Hyperlink"/>
    <w:basedOn w:val="DefaultParagraphFont"/>
    <w:uiPriority w:val="99"/>
    <w:unhideWhenUsed/>
    <w:rsid w:val="00B2384A"/>
    <w:rPr>
      <w:color w:val="0091DA" w:themeColor="hyperlink"/>
      <w:u w:val="single"/>
    </w:rPr>
  </w:style>
  <w:style w:type="paragraph" w:customStyle="1" w:styleId="Contactbold">
    <w:name w:val="Contact bold"/>
    <w:basedOn w:val="Normal"/>
    <w:next w:val="Contactemail"/>
    <w:semiHidden/>
    <w:qFormat/>
    <w:rsid w:val="00B2384A"/>
    <w:pPr>
      <w:framePr w:hSpace="181" w:wrap="around" w:vAnchor="page" w:hAnchor="margin" w:y="4821"/>
    </w:pPr>
    <w:rPr>
      <w:rFonts w:eastAsia="Arial Unicode MS"/>
      <w:b/>
      <w:sz w:val="20"/>
      <w:szCs w:val="20"/>
      <w:lang w:eastAsia="en-CA" w:bidi="th-TH"/>
    </w:rPr>
  </w:style>
  <w:style w:type="paragraph" w:customStyle="1" w:styleId="Contactname">
    <w:name w:val="Contact name"/>
    <w:basedOn w:val="Contactbold"/>
    <w:next w:val="Contactbold"/>
    <w:semiHidden/>
    <w:qFormat/>
    <w:rsid w:val="00B2384A"/>
    <w:pPr>
      <w:framePr w:wrap="around"/>
      <w:spacing w:before="240"/>
    </w:pPr>
    <w:rPr>
      <w:color w:val="00338D"/>
    </w:rPr>
  </w:style>
  <w:style w:type="paragraph" w:customStyle="1" w:styleId="Contactemail">
    <w:name w:val="Contact email"/>
    <w:basedOn w:val="Normal"/>
    <w:semiHidden/>
    <w:qFormat/>
    <w:rsid w:val="00B2384A"/>
    <w:pPr>
      <w:tabs>
        <w:tab w:val="left" w:pos="285"/>
      </w:tabs>
    </w:pPr>
    <w:rPr>
      <w:rFonts w:eastAsia="Arial Unicode MS"/>
      <w:sz w:val="20"/>
      <w:szCs w:val="20"/>
      <w:lang w:eastAsia="en-CA" w:bidi="th-TH"/>
    </w:rPr>
  </w:style>
  <w:style w:type="paragraph" w:customStyle="1" w:styleId="Disclaimer">
    <w:name w:val="Disclaimer"/>
    <w:basedOn w:val="Normal"/>
    <w:semiHidden/>
    <w:qFormat/>
    <w:rsid w:val="00B2384A"/>
    <w:pPr>
      <w:framePr w:hSpace="181" w:wrap="around" w:vAnchor="page" w:hAnchor="margin" w:y="4821"/>
      <w:spacing w:before="120"/>
    </w:pPr>
    <w:rPr>
      <w:rFonts w:eastAsia="Arial Unicode MS"/>
      <w:sz w:val="16"/>
      <w:szCs w:val="16"/>
      <w:lang w:eastAsia="en-CA" w:bidi="th-TH"/>
    </w:rPr>
  </w:style>
  <w:style w:type="table" w:customStyle="1" w:styleId="KPMGTextTable">
    <w:name w:val="KPMG Text Table"/>
    <w:basedOn w:val="KPMGFinancialTable"/>
    <w:uiPriority w:val="99"/>
    <w:rsid w:val="00D655F0"/>
    <w:pPr>
      <w:jc w:val="left"/>
    </w:pPr>
    <w:tblPr/>
    <w:tblStylePr w:type="firstRow">
      <w:pPr>
        <w:jc w:val="left"/>
      </w:pPr>
      <w:rPr>
        <w:rFonts w:asciiTheme="minorHAnsi" w:hAnsiTheme="minorHAnsi"/>
        <w:b/>
        <w:color w:val="auto"/>
        <w:sz w:val="18"/>
      </w:rPr>
      <w:tblPr/>
      <w:tcPr>
        <w:shd w:val="clear" w:color="auto" w:fill="00338D"/>
      </w:tcPr>
    </w:tblStylePr>
    <w:tblStylePr w:type="lastRow">
      <w:tblPr/>
      <w:tcPr>
        <w:tcBorders>
          <w:top w:val="nil"/>
          <w:left w:val="nil"/>
          <w:bottom w:val="nil"/>
          <w:right w:val="nil"/>
          <w:insideH w:val="nil"/>
          <w:insideV w:val="nil"/>
          <w:tl2br w:val="nil"/>
          <w:tr2bl w:val="nil"/>
        </w:tcBorders>
      </w:tcPr>
    </w:tblStylePr>
    <w:tblStylePr w:type="firstCol">
      <w:pPr>
        <w:jc w:val="left"/>
      </w:pPr>
    </w:tblStylePr>
  </w:style>
  <w:style w:type="paragraph" w:customStyle="1" w:styleId="zcompanynamewhite">
    <w:name w:val="zcompany name white"/>
    <w:basedOn w:val="zcompanyname"/>
    <w:uiPriority w:val="11"/>
    <w:rsid w:val="0011133E"/>
    <w:rPr>
      <w:color w:val="25408F" w:themeColor="background1"/>
    </w:rPr>
  </w:style>
  <w:style w:type="paragraph" w:customStyle="1" w:styleId="zreportaddinfowhite">
    <w:name w:val="zreport addinfo white"/>
    <w:basedOn w:val="zreportaddinfo"/>
    <w:uiPriority w:val="11"/>
    <w:qFormat/>
    <w:rsid w:val="0011133E"/>
    <w:pPr>
      <w:framePr w:wrap="around"/>
    </w:pPr>
    <w:rPr>
      <w:color w:val="25408F" w:themeColor="background1"/>
    </w:rPr>
  </w:style>
  <w:style w:type="paragraph" w:customStyle="1" w:styleId="zreportnamewhite">
    <w:name w:val="zreport name white"/>
    <w:basedOn w:val="zreportname"/>
    <w:uiPriority w:val="11"/>
    <w:qFormat/>
    <w:rsid w:val="00CB63ED"/>
    <w:rPr>
      <w:color w:val="25408F" w:themeColor="background1"/>
    </w:rPr>
  </w:style>
  <w:style w:type="paragraph" w:customStyle="1" w:styleId="zreportsubtitlewhite">
    <w:name w:val="zreport subtitle white"/>
    <w:basedOn w:val="zreportsubtitle"/>
    <w:uiPriority w:val="11"/>
    <w:qFormat/>
    <w:rsid w:val="00CB63ED"/>
    <w:rPr>
      <w:color w:val="25408F" w:themeColor="background1"/>
    </w:rPr>
  </w:style>
  <w:style w:type="character" w:customStyle="1" w:styleId="FooterChar">
    <w:name w:val="Footer Char"/>
    <w:basedOn w:val="DefaultParagraphFont"/>
    <w:link w:val="Footer"/>
    <w:uiPriority w:val="9"/>
    <w:rsid w:val="00855937"/>
    <w:rPr>
      <w:noProof/>
      <w:sz w:val="16"/>
      <w:szCs w:val="16"/>
      <w:lang w:val="en-US" w:eastAsia="en-US"/>
    </w:rPr>
  </w:style>
  <w:style w:type="character" w:customStyle="1" w:styleId="HeaderChar">
    <w:name w:val="Header Char"/>
    <w:basedOn w:val="DefaultParagraphFont"/>
    <w:link w:val="Header"/>
    <w:uiPriority w:val="99"/>
    <w:rsid w:val="007E490E"/>
    <w:rPr>
      <w:sz w:val="18"/>
      <w:lang w:val="en-US"/>
    </w:rPr>
  </w:style>
  <w:style w:type="paragraph" w:customStyle="1" w:styleId="Clientinfo">
    <w:name w:val="Client info"/>
    <w:basedOn w:val="Header"/>
    <w:qFormat/>
    <w:rsid w:val="003F0066"/>
    <w:pPr>
      <w:framePr w:hSpace="187" w:wrap="around" w:vAnchor="text" w:hAnchor="margin" w:x="1" w:y="506"/>
    </w:pPr>
  </w:style>
  <w:style w:type="paragraph" w:customStyle="1" w:styleId="Cover-bottominfo">
    <w:name w:val="Cover - bottom info"/>
    <w:basedOn w:val="Normal"/>
    <w:qFormat/>
    <w:rsid w:val="00DA785C"/>
    <w:pPr>
      <w:jc w:val="center"/>
    </w:pPr>
    <w:rPr>
      <w:sz w:val="12"/>
      <w:szCs w:val="12"/>
    </w:rPr>
  </w:style>
  <w:style w:type="paragraph" w:customStyle="1" w:styleId="Legal">
    <w:name w:val="Legal"/>
    <w:basedOn w:val="Disclaimer"/>
    <w:qFormat/>
    <w:rsid w:val="00710F4C"/>
    <w:pPr>
      <w:framePr w:wrap="around"/>
    </w:pPr>
  </w:style>
  <w:style w:type="paragraph" w:customStyle="1" w:styleId="Style1">
    <w:name w:val="Style1"/>
    <w:basedOn w:val="Normal"/>
    <w:qFormat/>
    <w:rsid w:val="00733E57"/>
    <w:rPr>
      <w:color w:val="25408F" w:themeColor="background1"/>
      <w:sz w:val="18"/>
    </w:rPr>
  </w:style>
  <w:style w:type="paragraph" w:styleId="NormalWeb">
    <w:name w:val="Normal (Web)"/>
    <w:basedOn w:val="Normal"/>
    <w:uiPriority w:val="99"/>
    <w:unhideWhenUsed/>
    <w:rsid w:val="00317D31"/>
    <w:pPr>
      <w:spacing w:before="100" w:beforeAutospacing="1" w:after="100" w:afterAutospacing="1"/>
    </w:pPr>
    <w:rPr>
      <w:rFonts w:ascii="Times New Roman" w:hAnsi="Times New Roman"/>
      <w:sz w:val="24"/>
      <w:szCs w:val="24"/>
      <w:lang w:eastAsia="en-US"/>
    </w:rPr>
  </w:style>
  <w:style w:type="paragraph" w:styleId="TOC5">
    <w:name w:val="toc 5"/>
    <w:basedOn w:val="Normal"/>
    <w:next w:val="Normal"/>
    <w:autoRedefine/>
    <w:uiPriority w:val="39"/>
    <w:unhideWhenUsed/>
    <w:rsid w:val="00DC0BDB"/>
    <w:pPr>
      <w:ind w:left="660"/>
    </w:pPr>
    <w:rPr>
      <w:rFonts w:cstheme="minorHAnsi"/>
      <w:sz w:val="20"/>
      <w:szCs w:val="20"/>
    </w:rPr>
  </w:style>
  <w:style w:type="paragraph" w:styleId="TOC6">
    <w:name w:val="toc 6"/>
    <w:basedOn w:val="Normal"/>
    <w:next w:val="Normal"/>
    <w:autoRedefine/>
    <w:uiPriority w:val="39"/>
    <w:unhideWhenUsed/>
    <w:rsid w:val="00DC0BDB"/>
    <w:pPr>
      <w:ind w:left="880"/>
    </w:pPr>
    <w:rPr>
      <w:rFonts w:cstheme="minorHAnsi"/>
      <w:sz w:val="20"/>
      <w:szCs w:val="20"/>
    </w:rPr>
  </w:style>
  <w:style w:type="paragraph" w:styleId="TOC7">
    <w:name w:val="toc 7"/>
    <w:basedOn w:val="Normal"/>
    <w:next w:val="Normal"/>
    <w:autoRedefine/>
    <w:uiPriority w:val="39"/>
    <w:unhideWhenUsed/>
    <w:rsid w:val="00DC0BDB"/>
    <w:pPr>
      <w:ind w:left="1100"/>
    </w:pPr>
    <w:rPr>
      <w:rFonts w:cstheme="minorHAnsi"/>
      <w:sz w:val="20"/>
      <w:szCs w:val="20"/>
    </w:rPr>
  </w:style>
  <w:style w:type="paragraph" w:styleId="TOC8">
    <w:name w:val="toc 8"/>
    <w:basedOn w:val="Normal"/>
    <w:next w:val="Normal"/>
    <w:autoRedefine/>
    <w:uiPriority w:val="39"/>
    <w:unhideWhenUsed/>
    <w:rsid w:val="00DC0BDB"/>
    <w:pPr>
      <w:ind w:left="1320"/>
    </w:pPr>
    <w:rPr>
      <w:rFonts w:cstheme="minorHAnsi"/>
      <w:sz w:val="20"/>
      <w:szCs w:val="20"/>
    </w:rPr>
  </w:style>
  <w:style w:type="paragraph" w:styleId="TOC9">
    <w:name w:val="toc 9"/>
    <w:basedOn w:val="Normal"/>
    <w:next w:val="Normal"/>
    <w:autoRedefine/>
    <w:uiPriority w:val="39"/>
    <w:unhideWhenUsed/>
    <w:rsid w:val="00DC0BDB"/>
    <w:pPr>
      <w:ind w:left="1540"/>
    </w:pPr>
    <w:rPr>
      <w:rFonts w:cstheme="minorHAnsi"/>
      <w:sz w:val="20"/>
      <w:szCs w:val="20"/>
    </w:rPr>
  </w:style>
  <w:style w:type="paragraph" w:customStyle="1" w:styleId="Tablebody">
    <w:name w:val="Table body"/>
    <w:basedOn w:val="BodyText"/>
    <w:qFormat/>
    <w:rsid w:val="00D76822"/>
    <w:pPr>
      <w:spacing w:before="0" w:after="0"/>
    </w:pPr>
    <w:rPr>
      <w:rFonts w:eastAsiaTheme="minorEastAsia" w:cstheme="minorBidi"/>
      <w:color w:val="121243" w:themeColor="text1"/>
      <w:lang w:eastAsia="zh-CN"/>
    </w:rPr>
  </w:style>
  <w:style w:type="paragraph" w:customStyle="1" w:styleId="Callout">
    <w:name w:val="Call out"/>
    <w:basedOn w:val="Normal"/>
    <w:qFormat/>
    <w:rsid w:val="00E101FE"/>
    <w:pPr>
      <w:pBdr>
        <w:left w:val="single" w:sz="24" w:space="4" w:color="CDA139" w:themeColor="text2"/>
      </w:pBdr>
      <w:spacing w:after="120" w:line="280" w:lineRule="exact"/>
    </w:pPr>
    <w:rPr>
      <w:color w:val="CDA139" w:themeColor="text2"/>
    </w:rPr>
  </w:style>
  <w:style w:type="paragraph" w:styleId="ListParagraph">
    <w:name w:val="List Paragraph"/>
    <w:basedOn w:val="Normal"/>
    <w:uiPriority w:val="34"/>
    <w:qFormat/>
    <w:rsid w:val="00822290"/>
    <w:pPr>
      <w:spacing w:after="160" w:line="259" w:lineRule="auto"/>
      <w:ind w:left="720"/>
      <w:contextualSpacing/>
    </w:pPr>
    <w:rPr>
      <w:rFonts w:eastAsiaTheme="minorHAnsi" w:cstheme="minorBidi"/>
      <w:lang w:eastAsia="en-US"/>
    </w:rPr>
  </w:style>
  <w:style w:type="table" w:styleId="PlainTable1">
    <w:name w:val="Plain Table 1"/>
    <w:basedOn w:val="TableNormal"/>
    <w:uiPriority w:val="41"/>
    <w:rsid w:val="0090565D"/>
    <w:tblPr>
      <w:tblStyleRowBandSize w:val="1"/>
      <w:tblStyleColBandSize w:val="1"/>
      <w:tblBorders>
        <w:top w:val="single" w:sz="4" w:space="0" w:color="1B2F6A" w:themeColor="background1" w:themeShade="BF"/>
        <w:left w:val="single" w:sz="4" w:space="0" w:color="1B2F6A" w:themeColor="background1" w:themeShade="BF"/>
        <w:bottom w:val="single" w:sz="4" w:space="0" w:color="1B2F6A" w:themeColor="background1" w:themeShade="BF"/>
        <w:right w:val="single" w:sz="4" w:space="0" w:color="1B2F6A" w:themeColor="background1" w:themeShade="BF"/>
        <w:insideH w:val="single" w:sz="4" w:space="0" w:color="1B2F6A" w:themeColor="background1" w:themeShade="BF"/>
        <w:insideV w:val="single" w:sz="4" w:space="0" w:color="1B2F6A" w:themeColor="background1" w:themeShade="BF"/>
      </w:tblBorders>
    </w:tblPr>
    <w:tblStylePr w:type="firstRow">
      <w:rPr>
        <w:b/>
        <w:bCs/>
      </w:rPr>
    </w:tblStylePr>
    <w:tblStylePr w:type="lastRow">
      <w:rPr>
        <w:b/>
        <w:bCs/>
      </w:rPr>
      <w:tblPr/>
      <w:tcPr>
        <w:tcBorders>
          <w:top w:val="double" w:sz="4" w:space="0" w:color="1B2F6A" w:themeColor="background1" w:themeShade="BF"/>
        </w:tcBorders>
      </w:tcPr>
    </w:tblStylePr>
    <w:tblStylePr w:type="firstCol">
      <w:rPr>
        <w:b/>
        <w:bCs/>
      </w:rPr>
    </w:tblStylePr>
    <w:tblStylePr w:type="lastCol">
      <w:rPr>
        <w:b/>
        <w:bCs/>
      </w:rPr>
    </w:tblStylePr>
    <w:tblStylePr w:type="band1Vert">
      <w:tblPr/>
      <w:tcPr>
        <w:shd w:val="clear" w:color="auto" w:fill="233C87" w:themeFill="background1" w:themeFillShade="F2"/>
      </w:tcPr>
    </w:tblStylePr>
    <w:tblStylePr w:type="band1Horz">
      <w:tblPr/>
      <w:tcPr>
        <w:shd w:val="clear" w:color="auto" w:fill="233C87" w:themeFill="background1" w:themeFillShade="F2"/>
      </w:tcPr>
    </w:tblStylePr>
  </w:style>
  <w:style w:type="table" w:styleId="PlainTable5">
    <w:name w:val="Plain Table 5"/>
    <w:basedOn w:val="TableNormal"/>
    <w:uiPriority w:val="45"/>
    <w:rsid w:val="0090565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656D1" w:themeColor="text1" w:themeTint="80"/>
        </w:tcBorders>
        <w:shd w:val="clear" w:color="auto" w:fill="25408F" w:themeFill="background1"/>
      </w:tcPr>
    </w:tblStylePr>
    <w:tblStylePr w:type="lastRow">
      <w:rPr>
        <w:rFonts w:asciiTheme="majorHAnsi" w:eastAsiaTheme="majorEastAsia" w:hAnsiTheme="majorHAnsi" w:cstheme="majorBidi"/>
        <w:i/>
        <w:iCs/>
        <w:sz w:val="26"/>
      </w:rPr>
      <w:tblPr/>
      <w:tcPr>
        <w:tcBorders>
          <w:top w:val="single" w:sz="4" w:space="0" w:color="5656D1" w:themeColor="text1" w:themeTint="80"/>
        </w:tcBorders>
        <w:shd w:val="clear" w:color="auto" w:fill="25408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656D1" w:themeColor="text1" w:themeTint="80"/>
        </w:tcBorders>
        <w:shd w:val="clear" w:color="auto" w:fill="25408F" w:themeFill="background1"/>
      </w:tcPr>
    </w:tblStylePr>
    <w:tblStylePr w:type="lastCol">
      <w:rPr>
        <w:rFonts w:asciiTheme="majorHAnsi" w:eastAsiaTheme="majorEastAsia" w:hAnsiTheme="majorHAnsi" w:cstheme="majorBidi"/>
        <w:i/>
        <w:iCs/>
        <w:sz w:val="26"/>
      </w:rPr>
      <w:tblPr/>
      <w:tcPr>
        <w:tcBorders>
          <w:left w:val="single" w:sz="4" w:space="0" w:color="5656D1" w:themeColor="text1" w:themeTint="80"/>
        </w:tcBorders>
        <w:shd w:val="clear" w:color="auto" w:fill="25408F" w:themeFill="background1"/>
      </w:tcPr>
    </w:tblStylePr>
    <w:tblStylePr w:type="band1Vert">
      <w:tblPr/>
      <w:tcPr>
        <w:shd w:val="clear" w:color="auto" w:fill="233C87" w:themeFill="background1" w:themeFillShade="F2"/>
      </w:tcPr>
    </w:tblStylePr>
    <w:tblStylePr w:type="band1Horz">
      <w:tblPr/>
      <w:tcPr>
        <w:shd w:val="clear" w:color="auto" w:fill="233C87"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2">
    <w:name w:val="Plain Table 2"/>
    <w:basedOn w:val="TableNormal"/>
    <w:uiPriority w:val="42"/>
    <w:rsid w:val="0090565D"/>
    <w:tblPr>
      <w:tblStyleRowBandSize w:val="1"/>
      <w:tblStyleColBandSize w:val="1"/>
      <w:tblBorders>
        <w:top w:val="single" w:sz="4" w:space="0" w:color="5656D1" w:themeColor="text1" w:themeTint="80"/>
        <w:bottom w:val="single" w:sz="4" w:space="0" w:color="5656D1" w:themeColor="text1" w:themeTint="80"/>
      </w:tblBorders>
    </w:tblPr>
    <w:tblStylePr w:type="firstRow">
      <w:rPr>
        <w:b/>
        <w:bCs/>
      </w:rPr>
      <w:tblPr/>
      <w:tcPr>
        <w:tcBorders>
          <w:bottom w:val="single" w:sz="4" w:space="0" w:color="5656D1" w:themeColor="text1" w:themeTint="80"/>
        </w:tcBorders>
      </w:tcPr>
    </w:tblStylePr>
    <w:tblStylePr w:type="lastRow">
      <w:rPr>
        <w:b/>
        <w:bCs/>
      </w:rPr>
      <w:tblPr/>
      <w:tcPr>
        <w:tcBorders>
          <w:top w:val="single" w:sz="4" w:space="0" w:color="5656D1" w:themeColor="text1" w:themeTint="80"/>
        </w:tcBorders>
      </w:tcPr>
    </w:tblStylePr>
    <w:tblStylePr w:type="firstCol">
      <w:rPr>
        <w:b/>
        <w:bCs/>
      </w:rPr>
    </w:tblStylePr>
    <w:tblStylePr w:type="lastCol">
      <w:rPr>
        <w:b/>
        <w:bCs/>
      </w:rPr>
    </w:tblStylePr>
    <w:tblStylePr w:type="band1Vert">
      <w:tblPr/>
      <w:tcPr>
        <w:tcBorders>
          <w:left w:val="single" w:sz="4" w:space="0" w:color="5656D1" w:themeColor="text1" w:themeTint="80"/>
          <w:right w:val="single" w:sz="4" w:space="0" w:color="5656D1" w:themeColor="text1" w:themeTint="80"/>
        </w:tcBorders>
      </w:tcPr>
    </w:tblStylePr>
    <w:tblStylePr w:type="band2Vert">
      <w:tblPr/>
      <w:tcPr>
        <w:tcBorders>
          <w:left w:val="single" w:sz="4" w:space="0" w:color="5656D1" w:themeColor="text1" w:themeTint="80"/>
          <w:right w:val="single" w:sz="4" w:space="0" w:color="5656D1" w:themeColor="text1" w:themeTint="80"/>
        </w:tcBorders>
      </w:tcPr>
    </w:tblStylePr>
    <w:tblStylePr w:type="band1Horz">
      <w:tblPr/>
      <w:tcPr>
        <w:tcBorders>
          <w:top w:val="single" w:sz="4" w:space="0" w:color="5656D1" w:themeColor="text1" w:themeTint="80"/>
          <w:bottom w:val="single" w:sz="4" w:space="0" w:color="5656D1" w:themeColor="text1" w:themeTint="80"/>
        </w:tcBorders>
      </w:tcPr>
    </w:tblStylePr>
  </w:style>
  <w:style w:type="table" w:styleId="GridTable1Light-Accent2">
    <w:name w:val="Grid Table 1 Light Accent 2"/>
    <w:basedOn w:val="TableNormal"/>
    <w:uiPriority w:val="46"/>
    <w:rsid w:val="0090208F"/>
    <w:tblPr>
      <w:tblStyleRowBandSize w:val="1"/>
      <w:tblStyleColBandSize w:val="1"/>
      <w:tblBorders>
        <w:top w:val="single" w:sz="4" w:space="0" w:color="96A9E4" w:themeColor="accent2" w:themeTint="66"/>
        <w:left w:val="single" w:sz="4" w:space="0" w:color="96A9E4" w:themeColor="accent2" w:themeTint="66"/>
        <w:bottom w:val="single" w:sz="4" w:space="0" w:color="96A9E4" w:themeColor="accent2" w:themeTint="66"/>
        <w:right w:val="single" w:sz="4" w:space="0" w:color="96A9E4" w:themeColor="accent2" w:themeTint="66"/>
        <w:insideH w:val="single" w:sz="4" w:space="0" w:color="96A9E4" w:themeColor="accent2" w:themeTint="66"/>
        <w:insideV w:val="single" w:sz="4" w:space="0" w:color="96A9E4" w:themeColor="accent2" w:themeTint="66"/>
      </w:tblBorders>
    </w:tblPr>
    <w:tblStylePr w:type="firstRow">
      <w:rPr>
        <w:b/>
        <w:bCs/>
      </w:rPr>
      <w:tblPr/>
      <w:tcPr>
        <w:tcBorders>
          <w:bottom w:val="single" w:sz="12" w:space="0" w:color="617ED6" w:themeColor="accent2" w:themeTint="99"/>
        </w:tcBorders>
      </w:tcPr>
    </w:tblStylePr>
    <w:tblStylePr w:type="lastRow">
      <w:rPr>
        <w:b/>
        <w:bCs/>
      </w:rPr>
      <w:tblPr/>
      <w:tcPr>
        <w:tcBorders>
          <w:top w:val="double" w:sz="2" w:space="0" w:color="617ED6" w:themeColor="accent2"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90208F"/>
    <w:tblPr>
      <w:tblStyleRowBandSize w:val="1"/>
      <w:tblStyleColBandSize w:val="1"/>
      <w:tblBorders>
        <w:top w:val="single" w:sz="4" w:space="0" w:color="7979DB" w:themeColor="text1" w:themeTint="66"/>
        <w:left w:val="single" w:sz="4" w:space="0" w:color="7979DB" w:themeColor="text1" w:themeTint="66"/>
        <w:bottom w:val="single" w:sz="4" w:space="0" w:color="7979DB" w:themeColor="text1" w:themeTint="66"/>
        <w:right w:val="single" w:sz="4" w:space="0" w:color="7979DB" w:themeColor="text1" w:themeTint="66"/>
        <w:insideH w:val="single" w:sz="4" w:space="0" w:color="7979DB" w:themeColor="text1" w:themeTint="66"/>
        <w:insideV w:val="single" w:sz="4" w:space="0" w:color="7979DB" w:themeColor="text1" w:themeTint="66"/>
      </w:tblBorders>
    </w:tblPr>
    <w:tblStylePr w:type="firstRow">
      <w:rPr>
        <w:b/>
        <w:bCs/>
      </w:rPr>
      <w:tblPr/>
      <w:tcPr>
        <w:tcBorders>
          <w:bottom w:val="single" w:sz="12" w:space="0" w:color="3636C9" w:themeColor="text1" w:themeTint="99"/>
        </w:tcBorders>
      </w:tcPr>
    </w:tblStylePr>
    <w:tblStylePr w:type="lastRow">
      <w:rPr>
        <w:b/>
        <w:bCs/>
      </w:rPr>
      <w:tblPr/>
      <w:tcPr>
        <w:tcBorders>
          <w:top w:val="double" w:sz="2" w:space="0" w:color="3636C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90208F"/>
    <w:tblPr>
      <w:tblStyleRowBandSize w:val="1"/>
      <w:tblStyleColBandSize w:val="1"/>
      <w:tblBorders>
        <w:top w:val="single" w:sz="4" w:space="0" w:color="7979DB" w:themeColor="accent1" w:themeTint="66"/>
        <w:left w:val="single" w:sz="4" w:space="0" w:color="7979DB" w:themeColor="accent1" w:themeTint="66"/>
        <w:bottom w:val="single" w:sz="4" w:space="0" w:color="7979DB" w:themeColor="accent1" w:themeTint="66"/>
        <w:right w:val="single" w:sz="4" w:space="0" w:color="7979DB" w:themeColor="accent1" w:themeTint="66"/>
        <w:insideH w:val="single" w:sz="4" w:space="0" w:color="7979DB" w:themeColor="accent1" w:themeTint="66"/>
        <w:insideV w:val="single" w:sz="4" w:space="0" w:color="7979DB" w:themeColor="accent1" w:themeTint="66"/>
      </w:tblBorders>
    </w:tblPr>
    <w:tblStylePr w:type="firstRow">
      <w:rPr>
        <w:b/>
        <w:bCs/>
      </w:rPr>
      <w:tblPr/>
      <w:tcPr>
        <w:tcBorders>
          <w:bottom w:val="single" w:sz="12" w:space="0" w:color="3636C9" w:themeColor="accent1" w:themeTint="99"/>
        </w:tcBorders>
      </w:tcPr>
    </w:tblStylePr>
    <w:tblStylePr w:type="lastRow">
      <w:rPr>
        <w:b/>
        <w:bCs/>
      </w:rPr>
      <w:tblPr/>
      <w:tcPr>
        <w:tcBorders>
          <w:top w:val="double" w:sz="2" w:space="0" w:color="3636C9" w:themeColor="accent1" w:themeTint="99"/>
        </w:tcBorders>
      </w:tcPr>
    </w:tblStylePr>
    <w:tblStylePr w:type="firstCol">
      <w:rPr>
        <w:b/>
        <w:bCs/>
      </w:rPr>
    </w:tblStylePr>
    <w:tblStylePr w:type="lastCol">
      <w:rPr>
        <w:b/>
        <w:bCs/>
      </w:rPr>
    </w:tblStylePr>
  </w:style>
  <w:style w:type="paragraph" w:styleId="BalloonText">
    <w:name w:val="Balloon Text"/>
    <w:basedOn w:val="Normal"/>
    <w:link w:val="BalloonTextChar"/>
    <w:semiHidden/>
    <w:unhideWhenUsed/>
    <w:rsid w:val="00304770"/>
    <w:rPr>
      <w:rFonts w:ascii="Segoe UI" w:hAnsi="Segoe UI" w:cs="Segoe UI"/>
      <w:sz w:val="18"/>
      <w:szCs w:val="18"/>
    </w:rPr>
  </w:style>
  <w:style w:type="character" w:customStyle="1" w:styleId="BalloonTextChar">
    <w:name w:val="Balloon Text Char"/>
    <w:basedOn w:val="DefaultParagraphFont"/>
    <w:link w:val="BalloonText"/>
    <w:semiHidden/>
    <w:rsid w:val="00304770"/>
    <w:rPr>
      <w:rFonts w:ascii="Segoe UI" w:hAnsi="Segoe UI" w:cs="Segoe UI"/>
      <w:sz w:val="18"/>
      <w:szCs w:val="18"/>
      <w:lang w:val="en-US"/>
    </w:rPr>
  </w:style>
  <w:style w:type="paragraph" w:styleId="TableofFigures">
    <w:name w:val="table of figures"/>
    <w:basedOn w:val="Normal"/>
    <w:next w:val="Normal"/>
    <w:uiPriority w:val="99"/>
    <w:unhideWhenUsed/>
    <w:rsid w:val="00047FFE"/>
  </w:style>
  <w:style w:type="character" w:styleId="CommentReference">
    <w:name w:val="annotation reference"/>
    <w:basedOn w:val="DefaultParagraphFont"/>
    <w:uiPriority w:val="99"/>
    <w:semiHidden/>
    <w:unhideWhenUsed/>
    <w:rsid w:val="00EC437C"/>
    <w:rPr>
      <w:sz w:val="16"/>
      <w:szCs w:val="16"/>
    </w:rPr>
  </w:style>
  <w:style w:type="paragraph" w:styleId="CommentText">
    <w:name w:val="annotation text"/>
    <w:basedOn w:val="Normal"/>
    <w:link w:val="CommentTextChar"/>
    <w:uiPriority w:val="99"/>
    <w:unhideWhenUsed/>
    <w:rsid w:val="00EC437C"/>
    <w:rPr>
      <w:sz w:val="20"/>
      <w:szCs w:val="20"/>
    </w:rPr>
  </w:style>
  <w:style w:type="character" w:customStyle="1" w:styleId="CommentTextChar">
    <w:name w:val="Comment Text Char"/>
    <w:basedOn w:val="DefaultParagraphFont"/>
    <w:link w:val="CommentText"/>
    <w:uiPriority w:val="99"/>
    <w:rsid w:val="00EC437C"/>
    <w:rPr>
      <w:sz w:val="20"/>
      <w:szCs w:val="20"/>
      <w:lang w:val="en-US"/>
    </w:rPr>
  </w:style>
  <w:style w:type="paragraph" w:styleId="CommentSubject">
    <w:name w:val="annotation subject"/>
    <w:basedOn w:val="CommentText"/>
    <w:next w:val="CommentText"/>
    <w:link w:val="CommentSubjectChar"/>
    <w:uiPriority w:val="99"/>
    <w:semiHidden/>
    <w:unhideWhenUsed/>
    <w:rsid w:val="00EC437C"/>
    <w:rPr>
      <w:b/>
      <w:bCs/>
    </w:rPr>
  </w:style>
  <w:style w:type="character" w:customStyle="1" w:styleId="CommentSubjectChar">
    <w:name w:val="Comment Subject Char"/>
    <w:basedOn w:val="CommentTextChar"/>
    <w:link w:val="CommentSubject"/>
    <w:uiPriority w:val="99"/>
    <w:semiHidden/>
    <w:rsid w:val="00EC437C"/>
    <w:rPr>
      <w:b/>
      <w:bCs/>
      <w:sz w:val="20"/>
      <w:szCs w:val="20"/>
      <w:lang w:val="en-US"/>
    </w:rPr>
  </w:style>
  <w:style w:type="character" w:styleId="UnresolvedMention">
    <w:name w:val="Unresolved Mention"/>
    <w:basedOn w:val="DefaultParagraphFont"/>
    <w:uiPriority w:val="99"/>
    <w:unhideWhenUsed/>
    <w:rsid w:val="00F72776"/>
    <w:rPr>
      <w:color w:val="605E5C"/>
      <w:shd w:val="clear" w:color="auto" w:fill="E1DFDD"/>
    </w:rPr>
  </w:style>
  <w:style w:type="character" w:customStyle="1" w:styleId="CommentTextChar1">
    <w:name w:val="Comment Text Char1"/>
    <w:basedOn w:val="DefaultParagraphFont"/>
    <w:uiPriority w:val="99"/>
    <w:semiHidden/>
    <w:rsid w:val="00957337"/>
    <w:rPr>
      <w:sz w:val="20"/>
      <w:szCs w:val="20"/>
    </w:rPr>
  </w:style>
  <w:style w:type="character" w:customStyle="1" w:styleId="hgkelc">
    <w:name w:val="hgkelc"/>
    <w:basedOn w:val="DefaultParagraphFont"/>
    <w:rsid w:val="00F10203"/>
  </w:style>
  <w:style w:type="character" w:styleId="Emphasis">
    <w:name w:val="Emphasis"/>
    <w:basedOn w:val="DefaultParagraphFont"/>
    <w:uiPriority w:val="20"/>
    <w:qFormat/>
    <w:rsid w:val="00F10203"/>
    <w:rPr>
      <w:i/>
      <w:iCs/>
    </w:rPr>
  </w:style>
  <w:style w:type="character" w:styleId="FollowedHyperlink">
    <w:name w:val="FollowedHyperlink"/>
    <w:basedOn w:val="DefaultParagraphFont"/>
    <w:uiPriority w:val="99"/>
    <w:semiHidden/>
    <w:unhideWhenUsed/>
    <w:rsid w:val="008E6731"/>
    <w:rPr>
      <w:color w:val="0091DA" w:themeColor="followedHyperlink"/>
      <w:u w:val="single"/>
    </w:rPr>
  </w:style>
  <w:style w:type="paragraph" w:styleId="Revision">
    <w:name w:val="Revision"/>
    <w:hidden/>
    <w:uiPriority w:val="99"/>
    <w:semiHidden/>
    <w:rsid w:val="008E6731"/>
    <w:rPr>
      <w:lang w:val="en-US"/>
    </w:rPr>
  </w:style>
  <w:style w:type="character" w:styleId="Mention">
    <w:name w:val="Mention"/>
    <w:basedOn w:val="DefaultParagraphFont"/>
    <w:uiPriority w:val="99"/>
    <w:unhideWhenUsed/>
    <w:rsid w:val="009C17D1"/>
    <w:rPr>
      <w:color w:val="2B579A"/>
      <w:shd w:val="clear" w:color="auto" w:fill="E1DFDD"/>
    </w:rPr>
  </w:style>
  <w:style w:type="table" w:styleId="ListTable4-Accent2">
    <w:name w:val="List Table 4 Accent 2"/>
    <w:basedOn w:val="TableNormal"/>
    <w:uiPriority w:val="49"/>
    <w:rsid w:val="00DB36D5"/>
    <w:tblPr>
      <w:tblStyleRowBandSize w:val="1"/>
      <w:tblStyleColBandSize w:val="1"/>
      <w:tblBorders>
        <w:top w:val="single" w:sz="4" w:space="0" w:color="617ED6" w:themeColor="accent2" w:themeTint="99"/>
        <w:left w:val="single" w:sz="4" w:space="0" w:color="617ED6" w:themeColor="accent2" w:themeTint="99"/>
        <w:bottom w:val="single" w:sz="4" w:space="0" w:color="617ED6" w:themeColor="accent2" w:themeTint="99"/>
        <w:right w:val="single" w:sz="4" w:space="0" w:color="617ED6" w:themeColor="accent2" w:themeTint="99"/>
        <w:insideH w:val="single" w:sz="4" w:space="0" w:color="617ED6" w:themeColor="accent2" w:themeTint="99"/>
      </w:tblBorders>
    </w:tblPr>
    <w:tblStylePr w:type="firstRow">
      <w:rPr>
        <w:b/>
        <w:bCs/>
        <w:color w:val="25408F" w:themeColor="background1"/>
      </w:rPr>
      <w:tblPr/>
      <w:tcPr>
        <w:tcBorders>
          <w:top w:val="single" w:sz="4" w:space="0" w:color="25408F" w:themeColor="accent2"/>
          <w:left w:val="single" w:sz="4" w:space="0" w:color="25408F" w:themeColor="accent2"/>
          <w:bottom w:val="single" w:sz="4" w:space="0" w:color="25408F" w:themeColor="accent2"/>
          <w:right w:val="single" w:sz="4" w:space="0" w:color="25408F" w:themeColor="accent2"/>
          <w:insideH w:val="nil"/>
        </w:tcBorders>
        <w:shd w:val="clear" w:color="auto" w:fill="25408F" w:themeFill="accent2"/>
      </w:tcPr>
    </w:tblStylePr>
    <w:tblStylePr w:type="lastRow">
      <w:rPr>
        <w:b/>
        <w:bCs/>
      </w:rPr>
      <w:tblPr/>
      <w:tcPr>
        <w:tcBorders>
          <w:top w:val="double" w:sz="4" w:space="0" w:color="617ED6" w:themeColor="accent2" w:themeTint="99"/>
        </w:tcBorders>
      </w:tcPr>
    </w:tblStylePr>
    <w:tblStylePr w:type="firstCol">
      <w:rPr>
        <w:b/>
        <w:bCs/>
      </w:rPr>
    </w:tblStylePr>
    <w:tblStylePr w:type="lastCol">
      <w:rPr>
        <w:b/>
        <w:bCs/>
      </w:rPr>
    </w:tblStylePr>
    <w:tblStylePr w:type="band1Vert">
      <w:tblPr/>
      <w:tcPr>
        <w:shd w:val="clear" w:color="auto" w:fill="CAD4F1" w:themeFill="accent2" w:themeFillTint="33"/>
      </w:tcPr>
    </w:tblStylePr>
    <w:tblStylePr w:type="band1Horz">
      <w:tblPr/>
      <w:tcPr>
        <w:shd w:val="clear" w:color="auto" w:fill="CAD4F1" w:themeFill="accent2" w:themeFillTint="33"/>
      </w:tcPr>
    </w:tblStylePr>
  </w:style>
  <w:style w:type="table" w:styleId="ListTable7Colorful-Accent4">
    <w:name w:val="List Table 7 Colorful Accent 4"/>
    <w:basedOn w:val="TableNormal"/>
    <w:uiPriority w:val="52"/>
    <w:rsid w:val="00C807A8"/>
    <w:rPr>
      <w:color w:val="A9A9A9"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2E2E2" w:themeColor="accent4"/>
        </w:tcBorders>
        <w:shd w:val="clear" w:color="auto" w:fill="25408F" w:themeFill="background1"/>
      </w:tcPr>
    </w:tblStylePr>
    <w:tblStylePr w:type="lastRow">
      <w:rPr>
        <w:rFonts w:asciiTheme="majorHAnsi" w:eastAsiaTheme="majorEastAsia" w:hAnsiTheme="majorHAnsi" w:cstheme="majorBidi"/>
        <w:i/>
        <w:iCs/>
        <w:sz w:val="26"/>
      </w:rPr>
      <w:tblPr/>
      <w:tcPr>
        <w:tcBorders>
          <w:top w:val="single" w:sz="4" w:space="0" w:color="E2E2E2" w:themeColor="accent4"/>
        </w:tcBorders>
        <w:shd w:val="clear" w:color="auto" w:fill="25408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2E2E2" w:themeColor="accent4"/>
        </w:tcBorders>
        <w:shd w:val="clear" w:color="auto" w:fill="25408F" w:themeFill="background1"/>
      </w:tcPr>
    </w:tblStylePr>
    <w:tblStylePr w:type="lastCol">
      <w:rPr>
        <w:rFonts w:asciiTheme="majorHAnsi" w:eastAsiaTheme="majorEastAsia" w:hAnsiTheme="majorHAnsi" w:cstheme="majorBidi"/>
        <w:i/>
        <w:iCs/>
        <w:sz w:val="26"/>
      </w:rPr>
      <w:tblPr/>
      <w:tcPr>
        <w:tcBorders>
          <w:left w:val="single" w:sz="4" w:space="0" w:color="E2E2E2" w:themeColor="accent4"/>
        </w:tcBorders>
        <w:shd w:val="clear" w:color="auto" w:fill="25408F" w:themeFill="background1"/>
      </w:tcPr>
    </w:tblStylePr>
    <w:tblStylePr w:type="band1Vert">
      <w:tblPr/>
      <w:tcPr>
        <w:shd w:val="clear" w:color="auto" w:fill="F9F9F9" w:themeFill="accent4" w:themeFillTint="33"/>
      </w:tcPr>
    </w:tblStylePr>
    <w:tblStylePr w:type="band1Horz">
      <w:tblPr/>
      <w:tcPr>
        <w:shd w:val="clear" w:color="auto" w:fill="F9F9F9"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eading2Char">
    <w:name w:val="Heading 2 Char"/>
    <w:basedOn w:val="DefaultParagraphFont"/>
    <w:link w:val="Heading2"/>
    <w:uiPriority w:val="9"/>
    <w:rsid w:val="00CB2B43"/>
    <w:rPr>
      <w:b/>
      <w:color w:val="00338D"/>
      <w:sz w:val="28"/>
      <w:szCs w:val="20"/>
      <w:lang w:val="en-US"/>
    </w:rPr>
  </w:style>
  <w:style w:type="character" w:customStyle="1" w:styleId="FootnoteTextChar">
    <w:name w:val="Footnote Text Char"/>
    <w:basedOn w:val="DefaultParagraphFont"/>
    <w:link w:val="FootnoteText"/>
    <w:uiPriority w:val="99"/>
    <w:rsid w:val="0060761C"/>
    <w:rPr>
      <w:sz w:val="16"/>
      <w:lang w:val="en-US"/>
    </w:rPr>
  </w:style>
  <w:style w:type="paragraph" w:customStyle="1" w:styleId="Default">
    <w:name w:val="Default"/>
    <w:rsid w:val="00105F05"/>
    <w:pPr>
      <w:autoSpaceDE w:val="0"/>
      <w:autoSpaceDN w:val="0"/>
      <w:adjustRightInd w:val="0"/>
    </w:pPr>
    <w:rPr>
      <w:rFonts w:ascii="Times New Roman" w:hAnsi="Times New Roman"/>
      <w:color w:val="000000"/>
      <w:sz w:val="24"/>
      <w:szCs w:val="24"/>
      <w:lang w:val="en-US"/>
    </w:rPr>
  </w:style>
  <w:style w:type="table" w:styleId="TableGridLight">
    <w:name w:val="Grid Table Light"/>
    <w:basedOn w:val="TableNormal"/>
    <w:uiPriority w:val="40"/>
    <w:rsid w:val="00CA7124"/>
    <w:tblPr>
      <w:tblBorders>
        <w:top w:val="single" w:sz="4" w:space="0" w:color="1B2F6A" w:themeColor="background1" w:themeShade="BF"/>
        <w:left w:val="single" w:sz="4" w:space="0" w:color="1B2F6A" w:themeColor="background1" w:themeShade="BF"/>
        <w:bottom w:val="single" w:sz="4" w:space="0" w:color="1B2F6A" w:themeColor="background1" w:themeShade="BF"/>
        <w:right w:val="single" w:sz="4" w:space="0" w:color="1B2F6A" w:themeColor="background1" w:themeShade="BF"/>
        <w:insideH w:val="single" w:sz="4" w:space="0" w:color="1B2F6A" w:themeColor="background1" w:themeShade="BF"/>
        <w:insideV w:val="single" w:sz="4" w:space="0" w:color="1B2F6A" w:themeColor="background1" w:themeShade="BF"/>
      </w:tblBorders>
    </w:tblPr>
  </w:style>
  <w:style w:type="character" w:customStyle="1" w:styleId="Heading1Char">
    <w:name w:val="Heading 1 Char"/>
    <w:basedOn w:val="DefaultParagraphFont"/>
    <w:link w:val="Heading1"/>
    <w:rsid w:val="00F321F2"/>
    <w:rPr>
      <w:color w:val="CDA139" w:themeColor="text2"/>
      <w:sz w:val="48"/>
      <w:szCs w:val="20"/>
      <w:lang w:val="en-US"/>
    </w:rPr>
  </w:style>
  <w:style w:type="character" w:customStyle="1" w:styleId="Heading5Char">
    <w:name w:val="Heading 5 Char"/>
    <w:basedOn w:val="DefaultParagraphFont"/>
    <w:link w:val="Heading5"/>
    <w:rsid w:val="00F321F2"/>
    <w:rPr>
      <w:b/>
      <w:i/>
      <w:color w:val="00338D"/>
      <w:sz w:val="20"/>
      <w:szCs w:val="20"/>
      <w:lang w:val="en-US"/>
    </w:rPr>
  </w:style>
  <w:style w:type="character" w:customStyle="1" w:styleId="Heading4Char">
    <w:name w:val="Heading 4 Char"/>
    <w:basedOn w:val="DefaultParagraphFont"/>
    <w:link w:val="Heading4"/>
    <w:rsid w:val="00F321F2"/>
    <w:rPr>
      <w:i/>
      <w:color w:val="00338D"/>
      <w:sz w:val="24"/>
      <w:szCs w:val="20"/>
      <w:lang w:val="en-US"/>
    </w:rPr>
  </w:style>
  <w:style w:type="character" w:customStyle="1" w:styleId="Heading3Char">
    <w:name w:val="Heading 3 Char"/>
    <w:basedOn w:val="DefaultParagraphFont"/>
    <w:link w:val="Heading3"/>
    <w:rsid w:val="00F321F2"/>
    <w:rPr>
      <w:b/>
      <w:color w:val="00338D"/>
      <w:sz w:val="24"/>
      <w:szCs w:val="20"/>
      <w:lang w:val="en-US"/>
    </w:rPr>
  </w:style>
  <w:style w:type="character" w:customStyle="1" w:styleId="Heading6Char">
    <w:name w:val="Heading 6 Char"/>
    <w:basedOn w:val="DefaultParagraphFont"/>
    <w:link w:val="Heading6"/>
    <w:semiHidden/>
    <w:rsid w:val="00F321F2"/>
    <w:rPr>
      <w:lang w:val="en-US"/>
    </w:rPr>
  </w:style>
  <w:style w:type="character" w:customStyle="1" w:styleId="Heading7Char">
    <w:name w:val="Heading 7 Char"/>
    <w:basedOn w:val="DefaultParagraphFont"/>
    <w:link w:val="Heading7"/>
    <w:semiHidden/>
    <w:rsid w:val="00F321F2"/>
    <w:rPr>
      <w:lang w:val="en-US"/>
    </w:rPr>
  </w:style>
  <w:style w:type="character" w:customStyle="1" w:styleId="Heading8Char">
    <w:name w:val="Heading 8 Char"/>
    <w:basedOn w:val="DefaultParagraphFont"/>
    <w:link w:val="Heading8"/>
    <w:semiHidden/>
    <w:rsid w:val="00F321F2"/>
    <w:rPr>
      <w:lang w:val="en-US"/>
    </w:rPr>
  </w:style>
  <w:style w:type="character" w:customStyle="1" w:styleId="Heading9Char">
    <w:name w:val="Heading 9 Char"/>
    <w:basedOn w:val="DefaultParagraphFont"/>
    <w:link w:val="Heading9"/>
    <w:semiHidden/>
    <w:rsid w:val="00F321F2"/>
    <w:rPr>
      <w:lang w:val="en-US"/>
    </w:rPr>
  </w:style>
  <w:style w:type="character" w:customStyle="1" w:styleId="SignatureChar">
    <w:name w:val="Signature Char"/>
    <w:basedOn w:val="DefaultParagraphFont"/>
    <w:link w:val="Signature"/>
    <w:uiPriority w:val="1"/>
    <w:rsid w:val="00F321F2"/>
    <w:rPr>
      <w:lang w:val="en-US"/>
    </w:rPr>
  </w:style>
  <w:style w:type="character" w:customStyle="1" w:styleId="BodyText3Char">
    <w:name w:val="Body Text 3 Char"/>
    <w:basedOn w:val="DefaultParagraphFont"/>
    <w:link w:val="BodyText3"/>
    <w:uiPriority w:val="10"/>
    <w:rsid w:val="00F321F2"/>
    <w:rPr>
      <w:sz w:val="18"/>
      <w:szCs w:val="16"/>
      <w:lang w:val="en-US"/>
    </w:rPr>
  </w:style>
  <w:style w:type="paragraph" w:customStyle="1" w:styleId="xmsonormal">
    <w:name w:val="x_msonormal"/>
    <w:basedOn w:val="Normal"/>
    <w:rsid w:val="003F2AEA"/>
    <w:rPr>
      <w:rFonts w:ascii="Calibri" w:eastAsiaTheme="minorHAnsi" w:hAnsi="Calibri" w:cs="Calibri"/>
      <w:lang w:eastAsia="en-US"/>
    </w:rPr>
  </w:style>
  <w:style w:type="character" w:styleId="Strong">
    <w:name w:val="Strong"/>
    <w:basedOn w:val="DefaultParagraphFont"/>
    <w:uiPriority w:val="22"/>
    <w:qFormat/>
    <w:rsid w:val="00201FFE"/>
    <w:rPr>
      <w:b/>
      <w:bCs/>
    </w:rPr>
  </w:style>
  <w:style w:type="paragraph" w:customStyle="1" w:styleId="TableParagraph">
    <w:name w:val="Table Paragraph"/>
    <w:basedOn w:val="Normal"/>
    <w:uiPriority w:val="1"/>
    <w:qFormat/>
    <w:rsid w:val="003B4276"/>
    <w:pPr>
      <w:widowControl w:val="0"/>
      <w:autoSpaceDE w:val="0"/>
      <w:autoSpaceDN w:val="0"/>
      <w:ind w:left="718" w:hanging="361"/>
    </w:pPr>
    <w:rPr>
      <w:rFonts w:ascii="Calibri" w:eastAsia="Calibri" w:hAnsi="Calibri" w:cs="Calibri"/>
      <w:lang w:eastAsia="en-US"/>
    </w:rPr>
  </w:style>
  <w:style w:type="paragraph" w:styleId="TOCHeading">
    <w:name w:val="TOC Heading"/>
    <w:basedOn w:val="Heading1"/>
    <w:next w:val="Normal"/>
    <w:uiPriority w:val="39"/>
    <w:unhideWhenUsed/>
    <w:qFormat/>
    <w:rsid w:val="004D7A0B"/>
    <w:pPr>
      <w:keepLines/>
      <w:pageBreakBefore w:val="0"/>
      <w:spacing w:before="240" w:after="0" w:line="259" w:lineRule="auto"/>
      <w:outlineLvl w:val="9"/>
    </w:pPr>
    <w:rPr>
      <w:rFonts w:asciiTheme="majorHAnsi" w:eastAsiaTheme="majorEastAsia" w:hAnsiTheme="majorHAnsi" w:cstheme="majorBidi"/>
      <w:color w:val="0D0D32" w:themeColor="accent1" w:themeShade="BF"/>
      <w:sz w:val="32"/>
      <w:szCs w:val="32"/>
      <w:lang w:eastAsia="en-US"/>
    </w:rPr>
  </w:style>
  <w:style w:type="paragraph" w:customStyle="1" w:styleId="indentsecondlevel">
    <w:name w:val="indent_second_level"/>
    <w:basedOn w:val="Normal"/>
    <w:rsid w:val="00E207D9"/>
    <w:pPr>
      <w:spacing w:before="100" w:beforeAutospacing="1" w:after="100" w:afterAutospacing="1"/>
    </w:pPr>
    <w:rPr>
      <w:rFonts w:ascii="Times New Roman" w:hAnsi="Times New Roman"/>
      <w:sz w:val="24"/>
      <w:szCs w:val="24"/>
      <w:lang w:eastAsia="en-US"/>
    </w:rPr>
  </w:style>
  <w:style w:type="paragraph" w:styleId="Subtitle">
    <w:name w:val="Subtitle"/>
    <w:basedOn w:val="Normal"/>
    <w:next w:val="Normal"/>
    <w:link w:val="SubtitleChar"/>
    <w:uiPriority w:val="11"/>
    <w:qFormat/>
    <w:rsid w:val="00B55211"/>
    <w:pPr>
      <w:spacing w:before="120" w:after="60"/>
      <w:jc w:val="center"/>
    </w:pPr>
    <w:rPr>
      <w:rFonts w:asciiTheme="majorHAnsi" w:eastAsia="Book Antiqua" w:hAnsiTheme="majorHAnsi"/>
      <w:color w:val="121243" w:themeColor="text1"/>
      <w:sz w:val="36"/>
      <w:szCs w:val="24"/>
      <w:lang w:eastAsia="en-US"/>
    </w:rPr>
  </w:style>
  <w:style w:type="character" w:customStyle="1" w:styleId="SubtitleChar">
    <w:name w:val="Subtitle Char"/>
    <w:basedOn w:val="DefaultParagraphFont"/>
    <w:link w:val="Subtitle"/>
    <w:uiPriority w:val="11"/>
    <w:rsid w:val="00B55211"/>
    <w:rPr>
      <w:rFonts w:asciiTheme="majorHAnsi" w:eastAsia="Book Antiqua" w:hAnsiTheme="majorHAnsi"/>
      <w:color w:val="121243" w:themeColor="text1"/>
      <w:sz w:val="36"/>
      <w:szCs w:val="24"/>
      <w:lang w:val="en-US" w:eastAsia="en-US"/>
    </w:rPr>
  </w:style>
  <w:style w:type="paragraph" w:customStyle="1" w:styleId="Reverse">
    <w:name w:val="Reverse"/>
    <w:basedOn w:val="Normal"/>
    <w:link w:val="ReverseChar"/>
    <w:qFormat/>
    <w:rsid w:val="00B55211"/>
    <w:pPr>
      <w:widowControl w:val="0"/>
      <w:pBdr>
        <w:top w:val="single" w:sz="48" w:space="4" w:color="auto"/>
        <w:bottom w:val="single" w:sz="48" w:space="4" w:color="auto"/>
      </w:pBdr>
      <w:shd w:val="clear" w:color="auto" w:fill="121243" w:themeFill="text1"/>
      <w:jc w:val="center"/>
    </w:pPr>
    <w:rPr>
      <w:rFonts w:ascii="Trebuchet MS" w:eastAsiaTheme="minorHAnsi" w:hAnsi="Trebuchet MS" w:cstheme="minorBidi"/>
      <w:i/>
      <w:color w:val="25408F" w:themeColor="background1"/>
      <w:sz w:val="36"/>
      <w:szCs w:val="40"/>
      <w:lang w:eastAsia="en-US"/>
    </w:rPr>
  </w:style>
  <w:style w:type="character" w:customStyle="1" w:styleId="ReverseChar">
    <w:name w:val="Reverse Char"/>
    <w:basedOn w:val="DefaultParagraphFont"/>
    <w:link w:val="Reverse"/>
    <w:rsid w:val="00B55211"/>
    <w:rPr>
      <w:rFonts w:ascii="Trebuchet MS" w:eastAsiaTheme="minorHAnsi" w:hAnsi="Trebuchet MS" w:cstheme="minorBidi"/>
      <w:i/>
      <w:color w:val="25408F" w:themeColor="background1"/>
      <w:sz w:val="36"/>
      <w:szCs w:val="40"/>
      <w:shd w:val="clear" w:color="auto" w:fill="121243" w:themeFill="text1"/>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07170">
      <w:bodyDiv w:val="1"/>
      <w:marLeft w:val="0"/>
      <w:marRight w:val="0"/>
      <w:marTop w:val="0"/>
      <w:marBottom w:val="0"/>
      <w:divBdr>
        <w:top w:val="none" w:sz="0" w:space="0" w:color="auto"/>
        <w:left w:val="none" w:sz="0" w:space="0" w:color="auto"/>
        <w:bottom w:val="none" w:sz="0" w:space="0" w:color="auto"/>
        <w:right w:val="none" w:sz="0" w:space="0" w:color="auto"/>
      </w:divBdr>
    </w:div>
    <w:div w:id="45034727">
      <w:bodyDiv w:val="1"/>
      <w:marLeft w:val="0"/>
      <w:marRight w:val="0"/>
      <w:marTop w:val="0"/>
      <w:marBottom w:val="0"/>
      <w:divBdr>
        <w:top w:val="none" w:sz="0" w:space="0" w:color="auto"/>
        <w:left w:val="none" w:sz="0" w:space="0" w:color="auto"/>
        <w:bottom w:val="none" w:sz="0" w:space="0" w:color="auto"/>
        <w:right w:val="none" w:sz="0" w:space="0" w:color="auto"/>
      </w:divBdr>
    </w:div>
    <w:div w:id="50659647">
      <w:bodyDiv w:val="1"/>
      <w:marLeft w:val="0"/>
      <w:marRight w:val="0"/>
      <w:marTop w:val="0"/>
      <w:marBottom w:val="0"/>
      <w:divBdr>
        <w:top w:val="none" w:sz="0" w:space="0" w:color="auto"/>
        <w:left w:val="none" w:sz="0" w:space="0" w:color="auto"/>
        <w:bottom w:val="none" w:sz="0" w:space="0" w:color="auto"/>
        <w:right w:val="none" w:sz="0" w:space="0" w:color="auto"/>
      </w:divBdr>
    </w:div>
    <w:div w:id="60102325">
      <w:bodyDiv w:val="1"/>
      <w:marLeft w:val="0"/>
      <w:marRight w:val="0"/>
      <w:marTop w:val="0"/>
      <w:marBottom w:val="0"/>
      <w:divBdr>
        <w:top w:val="none" w:sz="0" w:space="0" w:color="auto"/>
        <w:left w:val="none" w:sz="0" w:space="0" w:color="auto"/>
        <w:bottom w:val="none" w:sz="0" w:space="0" w:color="auto"/>
        <w:right w:val="none" w:sz="0" w:space="0" w:color="auto"/>
      </w:divBdr>
    </w:div>
    <w:div w:id="64573443">
      <w:bodyDiv w:val="1"/>
      <w:marLeft w:val="0"/>
      <w:marRight w:val="0"/>
      <w:marTop w:val="0"/>
      <w:marBottom w:val="0"/>
      <w:divBdr>
        <w:top w:val="none" w:sz="0" w:space="0" w:color="auto"/>
        <w:left w:val="none" w:sz="0" w:space="0" w:color="auto"/>
        <w:bottom w:val="none" w:sz="0" w:space="0" w:color="auto"/>
        <w:right w:val="none" w:sz="0" w:space="0" w:color="auto"/>
      </w:divBdr>
    </w:div>
    <w:div w:id="65150370">
      <w:bodyDiv w:val="1"/>
      <w:marLeft w:val="0"/>
      <w:marRight w:val="0"/>
      <w:marTop w:val="0"/>
      <w:marBottom w:val="0"/>
      <w:divBdr>
        <w:top w:val="none" w:sz="0" w:space="0" w:color="auto"/>
        <w:left w:val="none" w:sz="0" w:space="0" w:color="auto"/>
        <w:bottom w:val="none" w:sz="0" w:space="0" w:color="auto"/>
        <w:right w:val="none" w:sz="0" w:space="0" w:color="auto"/>
      </w:divBdr>
    </w:div>
    <w:div w:id="72438142">
      <w:bodyDiv w:val="1"/>
      <w:marLeft w:val="0"/>
      <w:marRight w:val="0"/>
      <w:marTop w:val="0"/>
      <w:marBottom w:val="0"/>
      <w:divBdr>
        <w:top w:val="none" w:sz="0" w:space="0" w:color="auto"/>
        <w:left w:val="none" w:sz="0" w:space="0" w:color="auto"/>
        <w:bottom w:val="none" w:sz="0" w:space="0" w:color="auto"/>
        <w:right w:val="none" w:sz="0" w:space="0" w:color="auto"/>
      </w:divBdr>
    </w:div>
    <w:div w:id="77950795">
      <w:bodyDiv w:val="1"/>
      <w:marLeft w:val="0"/>
      <w:marRight w:val="0"/>
      <w:marTop w:val="0"/>
      <w:marBottom w:val="0"/>
      <w:divBdr>
        <w:top w:val="none" w:sz="0" w:space="0" w:color="auto"/>
        <w:left w:val="none" w:sz="0" w:space="0" w:color="auto"/>
        <w:bottom w:val="none" w:sz="0" w:space="0" w:color="auto"/>
        <w:right w:val="none" w:sz="0" w:space="0" w:color="auto"/>
      </w:divBdr>
    </w:div>
    <w:div w:id="78868408">
      <w:bodyDiv w:val="1"/>
      <w:marLeft w:val="0"/>
      <w:marRight w:val="0"/>
      <w:marTop w:val="0"/>
      <w:marBottom w:val="0"/>
      <w:divBdr>
        <w:top w:val="none" w:sz="0" w:space="0" w:color="auto"/>
        <w:left w:val="none" w:sz="0" w:space="0" w:color="auto"/>
        <w:bottom w:val="none" w:sz="0" w:space="0" w:color="auto"/>
        <w:right w:val="none" w:sz="0" w:space="0" w:color="auto"/>
      </w:divBdr>
    </w:div>
    <w:div w:id="84687748">
      <w:bodyDiv w:val="1"/>
      <w:marLeft w:val="0"/>
      <w:marRight w:val="0"/>
      <w:marTop w:val="0"/>
      <w:marBottom w:val="0"/>
      <w:divBdr>
        <w:top w:val="none" w:sz="0" w:space="0" w:color="auto"/>
        <w:left w:val="none" w:sz="0" w:space="0" w:color="auto"/>
        <w:bottom w:val="none" w:sz="0" w:space="0" w:color="auto"/>
        <w:right w:val="none" w:sz="0" w:space="0" w:color="auto"/>
      </w:divBdr>
    </w:div>
    <w:div w:id="100729155">
      <w:bodyDiv w:val="1"/>
      <w:marLeft w:val="0"/>
      <w:marRight w:val="0"/>
      <w:marTop w:val="0"/>
      <w:marBottom w:val="0"/>
      <w:divBdr>
        <w:top w:val="none" w:sz="0" w:space="0" w:color="auto"/>
        <w:left w:val="none" w:sz="0" w:space="0" w:color="auto"/>
        <w:bottom w:val="none" w:sz="0" w:space="0" w:color="auto"/>
        <w:right w:val="none" w:sz="0" w:space="0" w:color="auto"/>
      </w:divBdr>
    </w:div>
    <w:div w:id="157966676">
      <w:bodyDiv w:val="1"/>
      <w:marLeft w:val="0"/>
      <w:marRight w:val="0"/>
      <w:marTop w:val="0"/>
      <w:marBottom w:val="0"/>
      <w:divBdr>
        <w:top w:val="none" w:sz="0" w:space="0" w:color="auto"/>
        <w:left w:val="none" w:sz="0" w:space="0" w:color="auto"/>
        <w:bottom w:val="none" w:sz="0" w:space="0" w:color="auto"/>
        <w:right w:val="none" w:sz="0" w:space="0" w:color="auto"/>
      </w:divBdr>
      <w:divsChild>
        <w:div w:id="1090856109">
          <w:marLeft w:val="274"/>
          <w:marRight w:val="0"/>
          <w:marTop w:val="0"/>
          <w:marBottom w:val="120"/>
          <w:divBdr>
            <w:top w:val="none" w:sz="0" w:space="0" w:color="auto"/>
            <w:left w:val="none" w:sz="0" w:space="0" w:color="auto"/>
            <w:bottom w:val="none" w:sz="0" w:space="0" w:color="auto"/>
            <w:right w:val="none" w:sz="0" w:space="0" w:color="auto"/>
          </w:divBdr>
        </w:div>
        <w:div w:id="1176072029">
          <w:marLeft w:val="274"/>
          <w:marRight w:val="0"/>
          <w:marTop w:val="0"/>
          <w:marBottom w:val="120"/>
          <w:divBdr>
            <w:top w:val="none" w:sz="0" w:space="0" w:color="auto"/>
            <w:left w:val="none" w:sz="0" w:space="0" w:color="auto"/>
            <w:bottom w:val="none" w:sz="0" w:space="0" w:color="auto"/>
            <w:right w:val="none" w:sz="0" w:space="0" w:color="auto"/>
          </w:divBdr>
        </w:div>
        <w:div w:id="1577975851">
          <w:marLeft w:val="274"/>
          <w:marRight w:val="0"/>
          <w:marTop w:val="0"/>
          <w:marBottom w:val="120"/>
          <w:divBdr>
            <w:top w:val="none" w:sz="0" w:space="0" w:color="auto"/>
            <w:left w:val="none" w:sz="0" w:space="0" w:color="auto"/>
            <w:bottom w:val="none" w:sz="0" w:space="0" w:color="auto"/>
            <w:right w:val="none" w:sz="0" w:space="0" w:color="auto"/>
          </w:divBdr>
        </w:div>
        <w:div w:id="1729840829">
          <w:marLeft w:val="274"/>
          <w:marRight w:val="0"/>
          <w:marTop w:val="0"/>
          <w:marBottom w:val="120"/>
          <w:divBdr>
            <w:top w:val="none" w:sz="0" w:space="0" w:color="auto"/>
            <w:left w:val="none" w:sz="0" w:space="0" w:color="auto"/>
            <w:bottom w:val="none" w:sz="0" w:space="0" w:color="auto"/>
            <w:right w:val="none" w:sz="0" w:space="0" w:color="auto"/>
          </w:divBdr>
        </w:div>
        <w:div w:id="1857765876">
          <w:marLeft w:val="274"/>
          <w:marRight w:val="0"/>
          <w:marTop w:val="0"/>
          <w:marBottom w:val="120"/>
          <w:divBdr>
            <w:top w:val="none" w:sz="0" w:space="0" w:color="auto"/>
            <w:left w:val="none" w:sz="0" w:space="0" w:color="auto"/>
            <w:bottom w:val="none" w:sz="0" w:space="0" w:color="auto"/>
            <w:right w:val="none" w:sz="0" w:space="0" w:color="auto"/>
          </w:divBdr>
        </w:div>
      </w:divsChild>
    </w:div>
    <w:div w:id="176043249">
      <w:bodyDiv w:val="1"/>
      <w:marLeft w:val="0"/>
      <w:marRight w:val="0"/>
      <w:marTop w:val="0"/>
      <w:marBottom w:val="0"/>
      <w:divBdr>
        <w:top w:val="none" w:sz="0" w:space="0" w:color="auto"/>
        <w:left w:val="none" w:sz="0" w:space="0" w:color="auto"/>
        <w:bottom w:val="none" w:sz="0" w:space="0" w:color="auto"/>
        <w:right w:val="none" w:sz="0" w:space="0" w:color="auto"/>
      </w:divBdr>
      <w:divsChild>
        <w:div w:id="207304586">
          <w:marLeft w:val="274"/>
          <w:marRight w:val="0"/>
          <w:marTop w:val="0"/>
          <w:marBottom w:val="120"/>
          <w:divBdr>
            <w:top w:val="none" w:sz="0" w:space="0" w:color="auto"/>
            <w:left w:val="none" w:sz="0" w:space="0" w:color="auto"/>
            <w:bottom w:val="none" w:sz="0" w:space="0" w:color="auto"/>
            <w:right w:val="none" w:sz="0" w:space="0" w:color="auto"/>
          </w:divBdr>
        </w:div>
        <w:div w:id="1136878113">
          <w:marLeft w:val="274"/>
          <w:marRight w:val="0"/>
          <w:marTop w:val="0"/>
          <w:marBottom w:val="120"/>
          <w:divBdr>
            <w:top w:val="none" w:sz="0" w:space="0" w:color="auto"/>
            <w:left w:val="none" w:sz="0" w:space="0" w:color="auto"/>
            <w:bottom w:val="none" w:sz="0" w:space="0" w:color="auto"/>
            <w:right w:val="none" w:sz="0" w:space="0" w:color="auto"/>
          </w:divBdr>
        </w:div>
        <w:div w:id="1235047772">
          <w:marLeft w:val="274"/>
          <w:marRight w:val="0"/>
          <w:marTop w:val="0"/>
          <w:marBottom w:val="120"/>
          <w:divBdr>
            <w:top w:val="none" w:sz="0" w:space="0" w:color="auto"/>
            <w:left w:val="none" w:sz="0" w:space="0" w:color="auto"/>
            <w:bottom w:val="none" w:sz="0" w:space="0" w:color="auto"/>
            <w:right w:val="none" w:sz="0" w:space="0" w:color="auto"/>
          </w:divBdr>
        </w:div>
        <w:div w:id="1567061581">
          <w:marLeft w:val="274"/>
          <w:marRight w:val="0"/>
          <w:marTop w:val="0"/>
          <w:marBottom w:val="120"/>
          <w:divBdr>
            <w:top w:val="none" w:sz="0" w:space="0" w:color="auto"/>
            <w:left w:val="none" w:sz="0" w:space="0" w:color="auto"/>
            <w:bottom w:val="none" w:sz="0" w:space="0" w:color="auto"/>
            <w:right w:val="none" w:sz="0" w:space="0" w:color="auto"/>
          </w:divBdr>
        </w:div>
      </w:divsChild>
    </w:div>
    <w:div w:id="186647635">
      <w:bodyDiv w:val="1"/>
      <w:marLeft w:val="0"/>
      <w:marRight w:val="0"/>
      <w:marTop w:val="0"/>
      <w:marBottom w:val="0"/>
      <w:divBdr>
        <w:top w:val="none" w:sz="0" w:space="0" w:color="auto"/>
        <w:left w:val="none" w:sz="0" w:space="0" w:color="auto"/>
        <w:bottom w:val="none" w:sz="0" w:space="0" w:color="auto"/>
        <w:right w:val="none" w:sz="0" w:space="0" w:color="auto"/>
      </w:divBdr>
    </w:div>
    <w:div w:id="196159867">
      <w:bodyDiv w:val="1"/>
      <w:marLeft w:val="0"/>
      <w:marRight w:val="0"/>
      <w:marTop w:val="0"/>
      <w:marBottom w:val="0"/>
      <w:divBdr>
        <w:top w:val="none" w:sz="0" w:space="0" w:color="auto"/>
        <w:left w:val="none" w:sz="0" w:space="0" w:color="auto"/>
        <w:bottom w:val="none" w:sz="0" w:space="0" w:color="auto"/>
        <w:right w:val="none" w:sz="0" w:space="0" w:color="auto"/>
      </w:divBdr>
    </w:div>
    <w:div w:id="209153034">
      <w:bodyDiv w:val="1"/>
      <w:marLeft w:val="0"/>
      <w:marRight w:val="0"/>
      <w:marTop w:val="0"/>
      <w:marBottom w:val="0"/>
      <w:divBdr>
        <w:top w:val="none" w:sz="0" w:space="0" w:color="auto"/>
        <w:left w:val="none" w:sz="0" w:space="0" w:color="auto"/>
        <w:bottom w:val="none" w:sz="0" w:space="0" w:color="auto"/>
        <w:right w:val="none" w:sz="0" w:space="0" w:color="auto"/>
      </w:divBdr>
    </w:div>
    <w:div w:id="209345591">
      <w:bodyDiv w:val="1"/>
      <w:marLeft w:val="0"/>
      <w:marRight w:val="0"/>
      <w:marTop w:val="0"/>
      <w:marBottom w:val="0"/>
      <w:divBdr>
        <w:top w:val="none" w:sz="0" w:space="0" w:color="auto"/>
        <w:left w:val="none" w:sz="0" w:space="0" w:color="auto"/>
        <w:bottom w:val="none" w:sz="0" w:space="0" w:color="auto"/>
        <w:right w:val="none" w:sz="0" w:space="0" w:color="auto"/>
      </w:divBdr>
    </w:div>
    <w:div w:id="214392416">
      <w:bodyDiv w:val="1"/>
      <w:marLeft w:val="0"/>
      <w:marRight w:val="0"/>
      <w:marTop w:val="0"/>
      <w:marBottom w:val="0"/>
      <w:divBdr>
        <w:top w:val="none" w:sz="0" w:space="0" w:color="auto"/>
        <w:left w:val="none" w:sz="0" w:space="0" w:color="auto"/>
        <w:bottom w:val="none" w:sz="0" w:space="0" w:color="auto"/>
        <w:right w:val="none" w:sz="0" w:space="0" w:color="auto"/>
      </w:divBdr>
    </w:div>
    <w:div w:id="219560596">
      <w:bodyDiv w:val="1"/>
      <w:marLeft w:val="0"/>
      <w:marRight w:val="0"/>
      <w:marTop w:val="0"/>
      <w:marBottom w:val="0"/>
      <w:divBdr>
        <w:top w:val="none" w:sz="0" w:space="0" w:color="auto"/>
        <w:left w:val="none" w:sz="0" w:space="0" w:color="auto"/>
        <w:bottom w:val="none" w:sz="0" w:space="0" w:color="auto"/>
        <w:right w:val="none" w:sz="0" w:space="0" w:color="auto"/>
      </w:divBdr>
    </w:div>
    <w:div w:id="243150443">
      <w:bodyDiv w:val="1"/>
      <w:marLeft w:val="0"/>
      <w:marRight w:val="0"/>
      <w:marTop w:val="0"/>
      <w:marBottom w:val="0"/>
      <w:divBdr>
        <w:top w:val="none" w:sz="0" w:space="0" w:color="auto"/>
        <w:left w:val="none" w:sz="0" w:space="0" w:color="auto"/>
        <w:bottom w:val="none" w:sz="0" w:space="0" w:color="auto"/>
        <w:right w:val="none" w:sz="0" w:space="0" w:color="auto"/>
      </w:divBdr>
    </w:div>
    <w:div w:id="245118284">
      <w:bodyDiv w:val="1"/>
      <w:marLeft w:val="0"/>
      <w:marRight w:val="0"/>
      <w:marTop w:val="0"/>
      <w:marBottom w:val="0"/>
      <w:divBdr>
        <w:top w:val="none" w:sz="0" w:space="0" w:color="auto"/>
        <w:left w:val="none" w:sz="0" w:space="0" w:color="auto"/>
        <w:bottom w:val="none" w:sz="0" w:space="0" w:color="auto"/>
        <w:right w:val="none" w:sz="0" w:space="0" w:color="auto"/>
      </w:divBdr>
    </w:div>
    <w:div w:id="247495718">
      <w:bodyDiv w:val="1"/>
      <w:marLeft w:val="0"/>
      <w:marRight w:val="0"/>
      <w:marTop w:val="0"/>
      <w:marBottom w:val="0"/>
      <w:divBdr>
        <w:top w:val="none" w:sz="0" w:space="0" w:color="auto"/>
        <w:left w:val="none" w:sz="0" w:space="0" w:color="auto"/>
        <w:bottom w:val="none" w:sz="0" w:space="0" w:color="auto"/>
        <w:right w:val="none" w:sz="0" w:space="0" w:color="auto"/>
      </w:divBdr>
    </w:div>
    <w:div w:id="265624973">
      <w:bodyDiv w:val="1"/>
      <w:marLeft w:val="0"/>
      <w:marRight w:val="0"/>
      <w:marTop w:val="0"/>
      <w:marBottom w:val="0"/>
      <w:divBdr>
        <w:top w:val="none" w:sz="0" w:space="0" w:color="auto"/>
        <w:left w:val="none" w:sz="0" w:space="0" w:color="auto"/>
        <w:bottom w:val="none" w:sz="0" w:space="0" w:color="auto"/>
        <w:right w:val="none" w:sz="0" w:space="0" w:color="auto"/>
      </w:divBdr>
    </w:div>
    <w:div w:id="266696324">
      <w:bodyDiv w:val="1"/>
      <w:marLeft w:val="0"/>
      <w:marRight w:val="0"/>
      <w:marTop w:val="0"/>
      <w:marBottom w:val="0"/>
      <w:divBdr>
        <w:top w:val="none" w:sz="0" w:space="0" w:color="auto"/>
        <w:left w:val="none" w:sz="0" w:space="0" w:color="auto"/>
        <w:bottom w:val="none" w:sz="0" w:space="0" w:color="auto"/>
        <w:right w:val="none" w:sz="0" w:space="0" w:color="auto"/>
      </w:divBdr>
    </w:div>
    <w:div w:id="273102478">
      <w:bodyDiv w:val="1"/>
      <w:marLeft w:val="0"/>
      <w:marRight w:val="0"/>
      <w:marTop w:val="0"/>
      <w:marBottom w:val="0"/>
      <w:divBdr>
        <w:top w:val="none" w:sz="0" w:space="0" w:color="auto"/>
        <w:left w:val="none" w:sz="0" w:space="0" w:color="auto"/>
        <w:bottom w:val="none" w:sz="0" w:space="0" w:color="auto"/>
        <w:right w:val="none" w:sz="0" w:space="0" w:color="auto"/>
      </w:divBdr>
    </w:div>
    <w:div w:id="286281438">
      <w:bodyDiv w:val="1"/>
      <w:marLeft w:val="0"/>
      <w:marRight w:val="0"/>
      <w:marTop w:val="0"/>
      <w:marBottom w:val="0"/>
      <w:divBdr>
        <w:top w:val="none" w:sz="0" w:space="0" w:color="auto"/>
        <w:left w:val="none" w:sz="0" w:space="0" w:color="auto"/>
        <w:bottom w:val="none" w:sz="0" w:space="0" w:color="auto"/>
        <w:right w:val="none" w:sz="0" w:space="0" w:color="auto"/>
      </w:divBdr>
    </w:div>
    <w:div w:id="289825423">
      <w:bodyDiv w:val="1"/>
      <w:marLeft w:val="0"/>
      <w:marRight w:val="0"/>
      <w:marTop w:val="0"/>
      <w:marBottom w:val="0"/>
      <w:divBdr>
        <w:top w:val="none" w:sz="0" w:space="0" w:color="auto"/>
        <w:left w:val="none" w:sz="0" w:space="0" w:color="auto"/>
        <w:bottom w:val="none" w:sz="0" w:space="0" w:color="auto"/>
        <w:right w:val="none" w:sz="0" w:space="0" w:color="auto"/>
      </w:divBdr>
    </w:div>
    <w:div w:id="308294277">
      <w:bodyDiv w:val="1"/>
      <w:marLeft w:val="0"/>
      <w:marRight w:val="0"/>
      <w:marTop w:val="0"/>
      <w:marBottom w:val="0"/>
      <w:divBdr>
        <w:top w:val="none" w:sz="0" w:space="0" w:color="auto"/>
        <w:left w:val="none" w:sz="0" w:space="0" w:color="auto"/>
        <w:bottom w:val="none" w:sz="0" w:space="0" w:color="auto"/>
        <w:right w:val="none" w:sz="0" w:space="0" w:color="auto"/>
      </w:divBdr>
    </w:div>
    <w:div w:id="324892806">
      <w:bodyDiv w:val="1"/>
      <w:marLeft w:val="0"/>
      <w:marRight w:val="0"/>
      <w:marTop w:val="0"/>
      <w:marBottom w:val="0"/>
      <w:divBdr>
        <w:top w:val="none" w:sz="0" w:space="0" w:color="auto"/>
        <w:left w:val="none" w:sz="0" w:space="0" w:color="auto"/>
        <w:bottom w:val="none" w:sz="0" w:space="0" w:color="auto"/>
        <w:right w:val="none" w:sz="0" w:space="0" w:color="auto"/>
      </w:divBdr>
    </w:div>
    <w:div w:id="324937828">
      <w:bodyDiv w:val="1"/>
      <w:marLeft w:val="0"/>
      <w:marRight w:val="0"/>
      <w:marTop w:val="0"/>
      <w:marBottom w:val="0"/>
      <w:divBdr>
        <w:top w:val="none" w:sz="0" w:space="0" w:color="auto"/>
        <w:left w:val="none" w:sz="0" w:space="0" w:color="auto"/>
        <w:bottom w:val="none" w:sz="0" w:space="0" w:color="auto"/>
        <w:right w:val="none" w:sz="0" w:space="0" w:color="auto"/>
      </w:divBdr>
    </w:div>
    <w:div w:id="329413776">
      <w:bodyDiv w:val="1"/>
      <w:marLeft w:val="0"/>
      <w:marRight w:val="0"/>
      <w:marTop w:val="0"/>
      <w:marBottom w:val="0"/>
      <w:divBdr>
        <w:top w:val="none" w:sz="0" w:space="0" w:color="auto"/>
        <w:left w:val="none" w:sz="0" w:space="0" w:color="auto"/>
        <w:bottom w:val="none" w:sz="0" w:space="0" w:color="auto"/>
        <w:right w:val="none" w:sz="0" w:space="0" w:color="auto"/>
      </w:divBdr>
    </w:div>
    <w:div w:id="330377124">
      <w:bodyDiv w:val="1"/>
      <w:marLeft w:val="0"/>
      <w:marRight w:val="0"/>
      <w:marTop w:val="0"/>
      <w:marBottom w:val="0"/>
      <w:divBdr>
        <w:top w:val="none" w:sz="0" w:space="0" w:color="auto"/>
        <w:left w:val="none" w:sz="0" w:space="0" w:color="auto"/>
        <w:bottom w:val="none" w:sz="0" w:space="0" w:color="auto"/>
        <w:right w:val="none" w:sz="0" w:space="0" w:color="auto"/>
      </w:divBdr>
    </w:div>
    <w:div w:id="336269213">
      <w:bodyDiv w:val="1"/>
      <w:marLeft w:val="0"/>
      <w:marRight w:val="0"/>
      <w:marTop w:val="0"/>
      <w:marBottom w:val="0"/>
      <w:divBdr>
        <w:top w:val="none" w:sz="0" w:space="0" w:color="auto"/>
        <w:left w:val="none" w:sz="0" w:space="0" w:color="auto"/>
        <w:bottom w:val="none" w:sz="0" w:space="0" w:color="auto"/>
        <w:right w:val="none" w:sz="0" w:space="0" w:color="auto"/>
      </w:divBdr>
    </w:div>
    <w:div w:id="405229704">
      <w:bodyDiv w:val="1"/>
      <w:marLeft w:val="0"/>
      <w:marRight w:val="0"/>
      <w:marTop w:val="0"/>
      <w:marBottom w:val="0"/>
      <w:divBdr>
        <w:top w:val="none" w:sz="0" w:space="0" w:color="auto"/>
        <w:left w:val="none" w:sz="0" w:space="0" w:color="auto"/>
        <w:bottom w:val="none" w:sz="0" w:space="0" w:color="auto"/>
        <w:right w:val="none" w:sz="0" w:space="0" w:color="auto"/>
      </w:divBdr>
    </w:div>
    <w:div w:id="417943296">
      <w:bodyDiv w:val="1"/>
      <w:marLeft w:val="0"/>
      <w:marRight w:val="0"/>
      <w:marTop w:val="0"/>
      <w:marBottom w:val="0"/>
      <w:divBdr>
        <w:top w:val="none" w:sz="0" w:space="0" w:color="auto"/>
        <w:left w:val="none" w:sz="0" w:space="0" w:color="auto"/>
        <w:bottom w:val="none" w:sz="0" w:space="0" w:color="auto"/>
        <w:right w:val="none" w:sz="0" w:space="0" w:color="auto"/>
      </w:divBdr>
    </w:div>
    <w:div w:id="429202740">
      <w:bodyDiv w:val="1"/>
      <w:marLeft w:val="0"/>
      <w:marRight w:val="0"/>
      <w:marTop w:val="0"/>
      <w:marBottom w:val="0"/>
      <w:divBdr>
        <w:top w:val="none" w:sz="0" w:space="0" w:color="auto"/>
        <w:left w:val="none" w:sz="0" w:space="0" w:color="auto"/>
        <w:bottom w:val="none" w:sz="0" w:space="0" w:color="auto"/>
        <w:right w:val="none" w:sz="0" w:space="0" w:color="auto"/>
      </w:divBdr>
    </w:div>
    <w:div w:id="446238397">
      <w:bodyDiv w:val="1"/>
      <w:marLeft w:val="0"/>
      <w:marRight w:val="0"/>
      <w:marTop w:val="0"/>
      <w:marBottom w:val="0"/>
      <w:divBdr>
        <w:top w:val="none" w:sz="0" w:space="0" w:color="auto"/>
        <w:left w:val="none" w:sz="0" w:space="0" w:color="auto"/>
        <w:bottom w:val="none" w:sz="0" w:space="0" w:color="auto"/>
        <w:right w:val="none" w:sz="0" w:space="0" w:color="auto"/>
      </w:divBdr>
    </w:div>
    <w:div w:id="470710228">
      <w:bodyDiv w:val="1"/>
      <w:marLeft w:val="0"/>
      <w:marRight w:val="0"/>
      <w:marTop w:val="0"/>
      <w:marBottom w:val="0"/>
      <w:divBdr>
        <w:top w:val="none" w:sz="0" w:space="0" w:color="auto"/>
        <w:left w:val="none" w:sz="0" w:space="0" w:color="auto"/>
        <w:bottom w:val="none" w:sz="0" w:space="0" w:color="auto"/>
        <w:right w:val="none" w:sz="0" w:space="0" w:color="auto"/>
      </w:divBdr>
    </w:div>
    <w:div w:id="481197613">
      <w:bodyDiv w:val="1"/>
      <w:marLeft w:val="0"/>
      <w:marRight w:val="0"/>
      <w:marTop w:val="0"/>
      <w:marBottom w:val="0"/>
      <w:divBdr>
        <w:top w:val="none" w:sz="0" w:space="0" w:color="auto"/>
        <w:left w:val="none" w:sz="0" w:space="0" w:color="auto"/>
        <w:bottom w:val="none" w:sz="0" w:space="0" w:color="auto"/>
        <w:right w:val="none" w:sz="0" w:space="0" w:color="auto"/>
      </w:divBdr>
    </w:div>
    <w:div w:id="510951334">
      <w:bodyDiv w:val="1"/>
      <w:marLeft w:val="0"/>
      <w:marRight w:val="0"/>
      <w:marTop w:val="0"/>
      <w:marBottom w:val="0"/>
      <w:divBdr>
        <w:top w:val="none" w:sz="0" w:space="0" w:color="auto"/>
        <w:left w:val="none" w:sz="0" w:space="0" w:color="auto"/>
        <w:bottom w:val="none" w:sz="0" w:space="0" w:color="auto"/>
        <w:right w:val="none" w:sz="0" w:space="0" w:color="auto"/>
      </w:divBdr>
      <w:divsChild>
        <w:div w:id="34434013">
          <w:marLeft w:val="187"/>
          <w:marRight w:val="0"/>
          <w:marTop w:val="0"/>
          <w:marBottom w:val="120"/>
          <w:divBdr>
            <w:top w:val="none" w:sz="0" w:space="0" w:color="auto"/>
            <w:left w:val="none" w:sz="0" w:space="0" w:color="auto"/>
            <w:bottom w:val="none" w:sz="0" w:space="0" w:color="auto"/>
            <w:right w:val="none" w:sz="0" w:space="0" w:color="auto"/>
          </w:divBdr>
        </w:div>
      </w:divsChild>
    </w:div>
    <w:div w:id="511652778">
      <w:bodyDiv w:val="1"/>
      <w:marLeft w:val="0"/>
      <w:marRight w:val="0"/>
      <w:marTop w:val="0"/>
      <w:marBottom w:val="0"/>
      <w:divBdr>
        <w:top w:val="none" w:sz="0" w:space="0" w:color="auto"/>
        <w:left w:val="none" w:sz="0" w:space="0" w:color="auto"/>
        <w:bottom w:val="none" w:sz="0" w:space="0" w:color="auto"/>
        <w:right w:val="none" w:sz="0" w:space="0" w:color="auto"/>
      </w:divBdr>
    </w:div>
    <w:div w:id="573899683">
      <w:bodyDiv w:val="1"/>
      <w:marLeft w:val="0"/>
      <w:marRight w:val="0"/>
      <w:marTop w:val="0"/>
      <w:marBottom w:val="0"/>
      <w:divBdr>
        <w:top w:val="none" w:sz="0" w:space="0" w:color="auto"/>
        <w:left w:val="none" w:sz="0" w:space="0" w:color="auto"/>
        <w:bottom w:val="none" w:sz="0" w:space="0" w:color="auto"/>
        <w:right w:val="none" w:sz="0" w:space="0" w:color="auto"/>
      </w:divBdr>
    </w:div>
    <w:div w:id="608244487">
      <w:bodyDiv w:val="1"/>
      <w:marLeft w:val="0"/>
      <w:marRight w:val="0"/>
      <w:marTop w:val="0"/>
      <w:marBottom w:val="0"/>
      <w:divBdr>
        <w:top w:val="none" w:sz="0" w:space="0" w:color="auto"/>
        <w:left w:val="none" w:sz="0" w:space="0" w:color="auto"/>
        <w:bottom w:val="none" w:sz="0" w:space="0" w:color="auto"/>
        <w:right w:val="none" w:sz="0" w:space="0" w:color="auto"/>
      </w:divBdr>
    </w:div>
    <w:div w:id="616640471">
      <w:bodyDiv w:val="1"/>
      <w:marLeft w:val="0"/>
      <w:marRight w:val="0"/>
      <w:marTop w:val="0"/>
      <w:marBottom w:val="0"/>
      <w:divBdr>
        <w:top w:val="none" w:sz="0" w:space="0" w:color="auto"/>
        <w:left w:val="none" w:sz="0" w:space="0" w:color="auto"/>
        <w:bottom w:val="none" w:sz="0" w:space="0" w:color="auto"/>
        <w:right w:val="none" w:sz="0" w:space="0" w:color="auto"/>
      </w:divBdr>
    </w:div>
    <w:div w:id="657004432">
      <w:bodyDiv w:val="1"/>
      <w:marLeft w:val="0"/>
      <w:marRight w:val="0"/>
      <w:marTop w:val="0"/>
      <w:marBottom w:val="0"/>
      <w:divBdr>
        <w:top w:val="none" w:sz="0" w:space="0" w:color="auto"/>
        <w:left w:val="none" w:sz="0" w:space="0" w:color="auto"/>
        <w:bottom w:val="none" w:sz="0" w:space="0" w:color="auto"/>
        <w:right w:val="none" w:sz="0" w:space="0" w:color="auto"/>
      </w:divBdr>
    </w:div>
    <w:div w:id="702751263">
      <w:bodyDiv w:val="1"/>
      <w:marLeft w:val="0"/>
      <w:marRight w:val="0"/>
      <w:marTop w:val="0"/>
      <w:marBottom w:val="0"/>
      <w:divBdr>
        <w:top w:val="none" w:sz="0" w:space="0" w:color="auto"/>
        <w:left w:val="none" w:sz="0" w:space="0" w:color="auto"/>
        <w:bottom w:val="none" w:sz="0" w:space="0" w:color="auto"/>
        <w:right w:val="none" w:sz="0" w:space="0" w:color="auto"/>
      </w:divBdr>
    </w:div>
    <w:div w:id="705330368">
      <w:bodyDiv w:val="1"/>
      <w:marLeft w:val="0"/>
      <w:marRight w:val="0"/>
      <w:marTop w:val="0"/>
      <w:marBottom w:val="0"/>
      <w:divBdr>
        <w:top w:val="none" w:sz="0" w:space="0" w:color="auto"/>
        <w:left w:val="none" w:sz="0" w:space="0" w:color="auto"/>
        <w:bottom w:val="none" w:sz="0" w:space="0" w:color="auto"/>
        <w:right w:val="none" w:sz="0" w:space="0" w:color="auto"/>
      </w:divBdr>
    </w:div>
    <w:div w:id="710105666">
      <w:bodyDiv w:val="1"/>
      <w:marLeft w:val="0"/>
      <w:marRight w:val="0"/>
      <w:marTop w:val="0"/>
      <w:marBottom w:val="0"/>
      <w:divBdr>
        <w:top w:val="none" w:sz="0" w:space="0" w:color="auto"/>
        <w:left w:val="none" w:sz="0" w:space="0" w:color="auto"/>
        <w:bottom w:val="none" w:sz="0" w:space="0" w:color="auto"/>
        <w:right w:val="none" w:sz="0" w:space="0" w:color="auto"/>
      </w:divBdr>
    </w:div>
    <w:div w:id="729108839">
      <w:bodyDiv w:val="1"/>
      <w:marLeft w:val="0"/>
      <w:marRight w:val="0"/>
      <w:marTop w:val="0"/>
      <w:marBottom w:val="0"/>
      <w:divBdr>
        <w:top w:val="none" w:sz="0" w:space="0" w:color="auto"/>
        <w:left w:val="none" w:sz="0" w:space="0" w:color="auto"/>
        <w:bottom w:val="none" w:sz="0" w:space="0" w:color="auto"/>
        <w:right w:val="none" w:sz="0" w:space="0" w:color="auto"/>
      </w:divBdr>
    </w:div>
    <w:div w:id="746071229">
      <w:bodyDiv w:val="1"/>
      <w:marLeft w:val="0"/>
      <w:marRight w:val="0"/>
      <w:marTop w:val="0"/>
      <w:marBottom w:val="0"/>
      <w:divBdr>
        <w:top w:val="none" w:sz="0" w:space="0" w:color="auto"/>
        <w:left w:val="none" w:sz="0" w:space="0" w:color="auto"/>
        <w:bottom w:val="none" w:sz="0" w:space="0" w:color="auto"/>
        <w:right w:val="none" w:sz="0" w:space="0" w:color="auto"/>
      </w:divBdr>
    </w:div>
    <w:div w:id="767118837">
      <w:bodyDiv w:val="1"/>
      <w:marLeft w:val="0"/>
      <w:marRight w:val="0"/>
      <w:marTop w:val="0"/>
      <w:marBottom w:val="0"/>
      <w:divBdr>
        <w:top w:val="none" w:sz="0" w:space="0" w:color="auto"/>
        <w:left w:val="none" w:sz="0" w:space="0" w:color="auto"/>
        <w:bottom w:val="none" w:sz="0" w:space="0" w:color="auto"/>
        <w:right w:val="none" w:sz="0" w:space="0" w:color="auto"/>
      </w:divBdr>
    </w:div>
    <w:div w:id="771319538">
      <w:bodyDiv w:val="1"/>
      <w:marLeft w:val="0"/>
      <w:marRight w:val="0"/>
      <w:marTop w:val="0"/>
      <w:marBottom w:val="0"/>
      <w:divBdr>
        <w:top w:val="none" w:sz="0" w:space="0" w:color="auto"/>
        <w:left w:val="none" w:sz="0" w:space="0" w:color="auto"/>
        <w:bottom w:val="none" w:sz="0" w:space="0" w:color="auto"/>
        <w:right w:val="none" w:sz="0" w:space="0" w:color="auto"/>
      </w:divBdr>
    </w:div>
    <w:div w:id="774447031">
      <w:bodyDiv w:val="1"/>
      <w:marLeft w:val="0"/>
      <w:marRight w:val="0"/>
      <w:marTop w:val="0"/>
      <w:marBottom w:val="0"/>
      <w:divBdr>
        <w:top w:val="none" w:sz="0" w:space="0" w:color="auto"/>
        <w:left w:val="none" w:sz="0" w:space="0" w:color="auto"/>
        <w:bottom w:val="none" w:sz="0" w:space="0" w:color="auto"/>
        <w:right w:val="none" w:sz="0" w:space="0" w:color="auto"/>
      </w:divBdr>
    </w:div>
    <w:div w:id="786699138">
      <w:bodyDiv w:val="1"/>
      <w:marLeft w:val="0"/>
      <w:marRight w:val="0"/>
      <w:marTop w:val="0"/>
      <w:marBottom w:val="0"/>
      <w:divBdr>
        <w:top w:val="none" w:sz="0" w:space="0" w:color="auto"/>
        <w:left w:val="none" w:sz="0" w:space="0" w:color="auto"/>
        <w:bottom w:val="none" w:sz="0" w:space="0" w:color="auto"/>
        <w:right w:val="none" w:sz="0" w:space="0" w:color="auto"/>
      </w:divBdr>
    </w:div>
    <w:div w:id="811599546">
      <w:bodyDiv w:val="1"/>
      <w:marLeft w:val="0"/>
      <w:marRight w:val="0"/>
      <w:marTop w:val="0"/>
      <w:marBottom w:val="0"/>
      <w:divBdr>
        <w:top w:val="none" w:sz="0" w:space="0" w:color="auto"/>
        <w:left w:val="none" w:sz="0" w:space="0" w:color="auto"/>
        <w:bottom w:val="none" w:sz="0" w:space="0" w:color="auto"/>
        <w:right w:val="none" w:sz="0" w:space="0" w:color="auto"/>
      </w:divBdr>
    </w:div>
    <w:div w:id="826552027">
      <w:bodyDiv w:val="1"/>
      <w:marLeft w:val="0"/>
      <w:marRight w:val="0"/>
      <w:marTop w:val="0"/>
      <w:marBottom w:val="0"/>
      <w:divBdr>
        <w:top w:val="none" w:sz="0" w:space="0" w:color="auto"/>
        <w:left w:val="none" w:sz="0" w:space="0" w:color="auto"/>
        <w:bottom w:val="none" w:sz="0" w:space="0" w:color="auto"/>
        <w:right w:val="none" w:sz="0" w:space="0" w:color="auto"/>
      </w:divBdr>
    </w:div>
    <w:div w:id="841706174">
      <w:bodyDiv w:val="1"/>
      <w:marLeft w:val="0"/>
      <w:marRight w:val="0"/>
      <w:marTop w:val="0"/>
      <w:marBottom w:val="0"/>
      <w:divBdr>
        <w:top w:val="none" w:sz="0" w:space="0" w:color="auto"/>
        <w:left w:val="none" w:sz="0" w:space="0" w:color="auto"/>
        <w:bottom w:val="none" w:sz="0" w:space="0" w:color="auto"/>
        <w:right w:val="none" w:sz="0" w:space="0" w:color="auto"/>
      </w:divBdr>
    </w:div>
    <w:div w:id="844054380">
      <w:bodyDiv w:val="1"/>
      <w:marLeft w:val="0"/>
      <w:marRight w:val="0"/>
      <w:marTop w:val="0"/>
      <w:marBottom w:val="0"/>
      <w:divBdr>
        <w:top w:val="none" w:sz="0" w:space="0" w:color="auto"/>
        <w:left w:val="none" w:sz="0" w:space="0" w:color="auto"/>
        <w:bottom w:val="none" w:sz="0" w:space="0" w:color="auto"/>
        <w:right w:val="none" w:sz="0" w:space="0" w:color="auto"/>
      </w:divBdr>
    </w:div>
    <w:div w:id="864366307">
      <w:bodyDiv w:val="1"/>
      <w:marLeft w:val="0"/>
      <w:marRight w:val="0"/>
      <w:marTop w:val="0"/>
      <w:marBottom w:val="0"/>
      <w:divBdr>
        <w:top w:val="none" w:sz="0" w:space="0" w:color="auto"/>
        <w:left w:val="none" w:sz="0" w:space="0" w:color="auto"/>
        <w:bottom w:val="none" w:sz="0" w:space="0" w:color="auto"/>
        <w:right w:val="none" w:sz="0" w:space="0" w:color="auto"/>
      </w:divBdr>
    </w:div>
    <w:div w:id="864709430">
      <w:bodyDiv w:val="1"/>
      <w:marLeft w:val="0"/>
      <w:marRight w:val="0"/>
      <w:marTop w:val="0"/>
      <w:marBottom w:val="0"/>
      <w:divBdr>
        <w:top w:val="none" w:sz="0" w:space="0" w:color="auto"/>
        <w:left w:val="none" w:sz="0" w:space="0" w:color="auto"/>
        <w:bottom w:val="none" w:sz="0" w:space="0" w:color="auto"/>
        <w:right w:val="none" w:sz="0" w:space="0" w:color="auto"/>
      </w:divBdr>
    </w:div>
    <w:div w:id="877739984">
      <w:bodyDiv w:val="1"/>
      <w:marLeft w:val="0"/>
      <w:marRight w:val="0"/>
      <w:marTop w:val="0"/>
      <w:marBottom w:val="0"/>
      <w:divBdr>
        <w:top w:val="none" w:sz="0" w:space="0" w:color="auto"/>
        <w:left w:val="none" w:sz="0" w:space="0" w:color="auto"/>
        <w:bottom w:val="none" w:sz="0" w:space="0" w:color="auto"/>
        <w:right w:val="none" w:sz="0" w:space="0" w:color="auto"/>
      </w:divBdr>
    </w:div>
    <w:div w:id="926966331">
      <w:bodyDiv w:val="1"/>
      <w:marLeft w:val="0"/>
      <w:marRight w:val="0"/>
      <w:marTop w:val="0"/>
      <w:marBottom w:val="0"/>
      <w:divBdr>
        <w:top w:val="none" w:sz="0" w:space="0" w:color="auto"/>
        <w:left w:val="none" w:sz="0" w:space="0" w:color="auto"/>
        <w:bottom w:val="none" w:sz="0" w:space="0" w:color="auto"/>
        <w:right w:val="none" w:sz="0" w:space="0" w:color="auto"/>
      </w:divBdr>
    </w:div>
    <w:div w:id="967055525">
      <w:bodyDiv w:val="1"/>
      <w:marLeft w:val="0"/>
      <w:marRight w:val="0"/>
      <w:marTop w:val="0"/>
      <w:marBottom w:val="0"/>
      <w:divBdr>
        <w:top w:val="none" w:sz="0" w:space="0" w:color="auto"/>
        <w:left w:val="none" w:sz="0" w:space="0" w:color="auto"/>
        <w:bottom w:val="none" w:sz="0" w:space="0" w:color="auto"/>
        <w:right w:val="none" w:sz="0" w:space="0" w:color="auto"/>
      </w:divBdr>
    </w:div>
    <w:div w:id="967394153">
      <w:bodyDiv w:val="1"/>
      <w:marLeft w:val="0"/>
      <w:marRight w:val="0"/>
      <w:marTop w:val="0"/>
      <w:marBottom w:val="0"/>
      <w:divBdr>
        <w:top w:val="none" w:sz="0" w:space="0" w:color="auto"/>
        <w:left w:val="none" w:sz="0" w:space="0" w:color="auto"/>
        <w:bottom w:val="none" w:sz="0" w:space="0" w:color="auto"/>
        <w:right w:val="none" w:sz="0" w:space="0" w:color="auto"/>
      </w:divBdr>
      <w:divsChild>
        <w:div w:id="220404787">
          <w:marLeft w:val="274"/>
          <w:marRight w:val="0"/>
          <w:marTop w:val="0"/>
          <w:marBottom w:val="120"/>
          <w:divBdr>
            <w:top w:val="none" w:sz="0" w:space="0" w:color="auto"/>
            <w:left w:val="none" w:sz="0" w:space="0" w:color="auto"/>
            <w:bottom w:val="none" w:sz="0" w:space="0" w:color="auto"/>
            <w:right w:val="none" w:sz="0" w:space="0" w:color="auto"/>
          </w:divBdr>
        </w:div>
        <w:div w:id="756488224">
          <w:marLeft w:val="274"/>
          <w:marRight w:val="0"/>
          <w:marTop w:val="0"/>
          <w:marBottom w:val="120"/>
          <w:divBdr>
            <w:top w:val="none" w:sz="0" w:space="0" w:color="auto"/>
            <w:left w:val="none" w:sz="0" w:space="0" w:color="auto"/>
            <w:bottom w:val="none" w:sz="0" w:space="0" w:color="auto"/>
            <w:right w:val="none" w:sz="0" w:space="0" w:color="auto"/>
          </w:divBdr>
        </w:div>
        <w:div w:id="1312253164">
          <w:marLeft w:val="274"/>
          <w:marRight w:val="0"/>
          <w:marTop w:val="0"/>
          <w:marBottom w:val="120"/>
          <w:divBdr>
            <w:top w:val="none" w:sz="0" w:space="0" w:color="auto"/>
            <w:left w:val="none" w:sz="0" w:space="0" w:color="auto"/>
            <w:bottom w:val="none" w:sz="0" w:space="0" w:color="auto"/>
            <w:right w:val="none" w:sz="0" w:space="0" w:color="auto"/>
          </w:divBdr>
        </w:div>
        <w:div w:id="1528448857">
          <w:marLeft w:val="274"/>
          <w:marRight w:val="0"/>
          <w:marTop w:val="0"/>
          <w:marBottom w:val="120"/>
          <w:divBdr>
            <w:top w:val="none" w:sz="0" w:space="0" w:color="auto"/>
            <w:left w:val="none" w:sz="0" w:space="0" w:color="auto"/>
            <w:bottom w:val="none" w:sz="0" w:space="0" w:color="auto"/>
            <w:right w:val="none" w:sz="0" w:space="0" w:color="auto"/>
          </w:divBdr>
        </w:div>
        <w:div w:id="1734304733">
          <w:marLeft w:val="274"/>
          <w:marRight w:val="0"/>
          <w:marTop w:val="0"/>
          <w:marBottom w:val="120"/>
          <w:divBdr>
            <w:top w:val="none" w:sz="0" w:space="0" w:color="auto"/>
            <w:left w:val="none" w:sz="0" w:space="0" w:color="auto"/>
            <w:bottom w:val="none" w:sz="0" w:space="0" w:color="auto"/>
            <w:right w:val="none" w:sz="0" w:space="0" w:color="auto"/>
          </w:divBdr>
        </w:div>
      </w:divsChild>
    </w:div>
    <w:div w:id="968049276">
      <w:bodyDiv w:val="1"/>
      <w:marLeft w:val="0"/>
      <w:marRight w:val="0"/>
      <w:marTop w:val="0"/>
      <w:marBottom w:val="0"/>
      <w:divBdr>
        <w:top w:val="none" w:sz="0" w:space="0" w:color="auto"/>
        <w:left w:val="none" w:sz="0" w:space="0" w:color="auto"/>
        <w:bottom w:val="none" w:sz="0" w:space="0" w:color="auto"/>
        <w:right w:val="none" w:sz="0" w:space="0" w:color="auto"/>
      </w:divBdr>
    </w:div>
    <w:div w:id="971984608">
      <w:bodyDiv w:val="1"/>
      <w:marLeft w:val="0"/>
      <w:marRight w:val="0"/>
      <w:marTop w:val="0"/>
      <w:marBottom w:val="0"/>
      <w:divBdr>
        <w:top w:val="none" w:sz="0" w:space="0" w:color="auto"/>
        <w:left w:val="none" w:sz="0" w:space="0" w:color="auto"/>
        <w:bottom w:val="none" w:sz="0" w:space="0" w:color="auto"/>
        <w:right w:val="none" w:sz="0" w:space="0" w:color="auto"/>
      </w:divBdr>
    </w:div>
    <w:div w:id="987784387">
      <w:bodyDiv w:val="1"/>
      <w:marLeft w:val="0"/>
      <w:marRight w:val="0"/>
      <w:marTop w:val="0"/>
      <w:marBottom w:val="0"/>
      <w:divBdr>
        <w:top w:val="none" w:sz="0" w:space="0" w:color="auto"/>
        <w:left w:val="none" w:sz="0" w:space="0" w:color="auto"/>
        <w:bottom w:val="none" w:sz="0" w:space="0" w:color="auto"/>
        <w:right w:val="none" w:sz="0" w:space="0" w:color="auto"/>
      </w:divBdr>
    </w:div>
    <w:div w:id="1001813141">
      <w:bodyDiv w:val="1"/>
      <w:marLeft w:val="0"/>
      <w:marRight w:val="0"/>
      <w:marTop w:val="0"/>
      <w:marBottom w:val="0"/>
      <w:divBdr>
        <w:top w:val="none" w:sz="0" w:space="0" w:color="auto"/>
        <w:left w:val="none" w:sz="0" w:space="0" w:color="auto"/>
        <w:bottom w:val="none" w:sz="0" w:space="0" w:color="auto"/>
        <w:right w:val="none" w:sz="0" w:space="0" w:color="auto"/>
      </w:divBdr>
    </w:div>
    <w:div w:id="1021515504">
      <w:bodyDiv w:val="1"/>
      <w:marLeft w:val="0"/>
      <w:marRight w:val="0"/>
      <w:marTop w:val="0"/>
      <w:marBottom w:val="0"/>
      <w:divBdr>
        <w:top w:val="none" w:sz="0" w:space="0" w:color="auto"/>
        <w:left w:val="none" w:sz="0" w:space="0" w:color="auto"/>
        <w:bottom w:val="none" w:sz="0" w:space="0" w:color="auto"/>
        <w:right w:val="none" w:sz="0" w:space="0" w:color="auto"/>
      </w:divBdr>
    </w:div>
    <w:div w:id="1033726122">
      <w:bodyDiv w:val="1"/>
      <w:marLeft w:val="0"/>
      <w:marRight w:val="0"/>
      <w:marTop w:val="0"/>
      <w:marBottom w:val="0"/>
      <w:divBdr>
        <w:top w:val="none" w:sz="0" w:space="0" w:color="auto"/>
        <w:left w:val="none" w:sz="0" w:space="0" w:color="auto"/>
        <w:bottom w:val="none" w:sz="0" w:space="0" w:color="auto"/>
        <w:right w:val="none" w:sz="0" w:space="0" w:color="auto"/>
      </w:divBdr>
    </w:div>
    <w:div w:id="1054042185">
      <w:bodyDiv w:val="1"/>
      <w:marLeft w:val="0"/>
      <w:marRight w:val="0"/>
      <w:marTop w:val="0"/>
      <w:marBottom w:val="0"/>
      <w:divBdr>
        <w:top w:val="none" w:sz="0" w:space="0" w:color="auto"/>
        <w:left w:val="none" w:sz="0" w:space="0" w:color="auto"/>
        <w:bottom w:val="none" w:sz="0" w:space="0" w:color="auto"/>
        <w:right w:val="none" w:sz="0" w:space="0" w:color="auto"/>
      </w:divBdr>
    </w:div>
    <w:div w:id="1065303108">
      <w:bodyDiv w:val="1"/>
      <w:marLeft w:val="0"/>
      <w:marRight w:val="0"/>
      <w:marTop w:val="0"/>
      <w:marBottom w:val="0"/>
      <w:divBdr>
        <w:top w:val="none" w:sz="0" w:space="0" w:color="auto"/>
        <w:left w:val="none" w:sz="0" w:space="0" w:color="auto"/>
        <w:bottom w:val="none" w:sz="0" w:space="0" w:color="auto"/>
        <w:right w:val="none" w:sz="0" w:space="0" w:color="auto"/>
      </w:divBdr>
      <w:divsChild>
        <w:div w:id="159083">
          <w:marLeft w:val="187"/>
          <w:marRight w:val="0"/>
          <w:marTop w:val="0"/>
          <w:marBottom w:val="120"/>
          <w:divBdr>
            <w:top w:val="none" w:sz="0" w:space="0" w:color="auto"/>
            <w:left w:val="none" w:sz="0" w:space="0" w:color="auto"/>
            <w:bottom w:val="none" w:sz="0" w:space="0" w:color="auto"/>
            <w:right w:val="none" w:sz="0" w:space="0" w:color="auto"/>
          </w:divBdr>
        </w:div>
        <w:div w:id="1131290576">
          <w:marLeft w:val="187"/>
          <w:marRight w:val="0"/>
          <w:marTop w:val="0"/>
          <w:marBottom w:val="120"/>
          <w:divBdr>
            <w:top w:val="none" w:sz="0" w:space="0" w:color="auto"/>
            <w:left w:val="none" w:sz="0" w:space="0" w:color="auto"/>
            <w:bottom w:val="none" w:sz="0" w:space="0" w:color="auto"/>
            <w:right w:val="none" w:sz="0" w:space="0" w:color="auto"/>
          </w:divBdr>
        </w:div>
        <w:div w:id="1490294709">
          <w:marLeft w:val="187"/>
          <w:marRight w:val="0"/>
          <w:marTop w:val="0"/>
          <w:marBottom w:val="120"/>
          <w:divBdr>
            <w:top w:val="none" w:sz="0" w:space="0" w:color="auto"/>
            <w:left w:val="none" w:sz="0" w:space="0" w:color="auto"/>
            <w:bottom w:val="none" w:sz="0" w:space="0" w:color="auto"/>
            <w:right w:val="none" w:sz="0" w:space="0" w:color="auto"/>
          </w:divBdr>
        </w:div>
      </w:divsChild>
    </w:div>
    <w:div w:id="1091195526">
      <w:bodyDiv w:val="1"/>
      <w:marLeft w:val="0"/>
      <w:marRight w:val="0"/>
      <w:marTop w:val="0"/>
      <w:marBottom w:val="0"/>
      <w:divBdr>
        <w:top w:val="none" w:sz="0" w:space="0" w:color="auto"/>
        <w:left w:val="none" w:sz="0" w:space="0" w:color="auto"/>
        <w:bottom w:val="none" w:sz="0" w:space="0" w:color="auto"/>
        <w:right w:val="none" w:sz="0" w:space="0" w:color="auto"/>
      </w:divBdr>
    </w:div>
    <w:div w:id="1099638928">
      <w:bodyDiv w:val="1"/>
      <w:marLeft w:val="0"/>
      <w:marRight w:val="0"/>
      <w:marTop w:val="0"/>
      <w:marBottom w:val="0"/>
      <w:divBdr>
        <w:top w:val="none" w:sz="0" w:space="0" w:color="auto"/>
        <w:left w:val="none" w:sz="0" w:space="0" w:color="auto"/>
        <w:bottom w:val="none" w:sz="0" w:space="0" w:color="auto"/>
        <w:right w:val="none" w:sz="0" w:space="0" w:color="auto"/>
      </w:divBdr>
    </w:div>
    <w:div w:id="1108961436">
      <w:bodyDiv w:val="1"/>
      <w:marLeft w:val="0"/>
      <w:marRight w:val="0"/>
      <w:marTop w:val="0"/>
      <w:marBottom w:val="0"/>
      <w:divBdr>
        <w:top w:val="none" w:sz="0" w:space="0" w:color="auto"/>
        <w:left w:val="none" w:sz="0" w:space="0" w:color="auto"/>
        <w:bottom w:val="none" w:sz="0" w:space="0" w:color="auto"/>
        <w:right w:val="none" w:sz="0" w:space="0" w:color="auto"/>
      </w:divBdr>
    </w:div>
    <w:div w:id="1143541279">
      <w:bodyDiv w:val="1"/>
      <w:marLeft w:val="0"/>
      <w:marRight w:val="0"/>
      <w:marTop w:val="0"/>
      <w:marBottom w:val="0"/>
      <w:divBdr>
        <w:top w:val="none" w:sz="0" w:space="0" w:color="auto"/>
        <w:left w:val="none" w:sz="0" w:space="0" w:color="auto"/>
        <w:bottom w:val="none" w:sz="0" w:space="0" w:color="auto"/>
        <w:right w:val="none" w:sz="0" w:space="0" w:color="auto"/>
      </w:divBdr>
    </w:div>
    <w:div w:id="1154760133">
      <w:bodyDiv w:val="1"/>
      <w:marLeft w:val="0"/>
      <w:marRight w:val="0"/>
      <w:marTop w:val="0"/>
      <w:marBottom w:val="0"/>
      <w:divBdr>
        <w:top w:val="none" w:sz="0" w:space="0" w:color="auto"/>
        <w:left w:val="none" w:sz="0" w:space="0" w:color="auto"/>
        <w:bottom w:val="none" w:sz="0" w:space="0" w:color="auto"/>
        <w:right w:val="none" w:sz="0" w:space="0" w:color="auto"/>
      </w:divBdr>
    </w:div>
    <w:div w:id="1175388381">
      <w:bodyDiv w:val="1"/>
      <w:marLeft w:val="0"/>
      <w:marRight w:val="0"/>
      <w:marTop w:val="0"/>
      <w:marBottom w:val="0"/>
      <w:divBdr>
        <w:top w:val="none" w:sz="0" w:space="0" w:color="auto"/>
        <w:left w:val="none" w:sz="0" w:space="0" w:color="auto"/>
        <w:bottom w:val="none" w:sz="0" w:space="0" w:color="auto"/>
        <w:right w:val="none" w:sz="0" w:space="0" w:color="auto"/>
      </w:divBdr>
    </w:div>
    <w:div w:id="1213422358">
      <w:bodyDiv w:val="1"/>
      <w:marLeft w:val="0"/>
      <w:marRight w:val="0"/>
      <w:marTop w:val="0"/>
      <w:marBottom w:val="0"/>
      <w:divBdr>
        <w:top w:val="none" w:sz="0" w:space="0" w:color="auto"/>
        <w:left w:val="none" w:sz="0" w:space="0" w:color="auto"/>
        <w:bottom w:val="none" w:sz="0" w:space="0" w:color="auto"/>
        <w:right w:val="none" w:sz="0" w:space="0" w:color="auto"/>
      </w:divBdr>
    </w:div>
    <w:div w:id="1220435188">
      <w:bodyDiv w:val="1"/>
      <w:marLeft w:val="0"/>
      <w:marRight w:val="0"/>
      <w:marTop w:val="0"/>
      <w:marBottom w:val="0"/>
      <w:divBdr>
        <w:top w:val="none" w:sz="0" w:space="0" w:color="auto"/>
        <w:left w:val="none" w:sz="0" w:space="0" w:color="auto"/>
        <w:bottom w:val="none" w:sz="0" w:space="0" w:color="auto"/>
        <w:right w:val="none" w:sz="0" w:space="0" w:color="auto"/>
      </w:divBdr>
    </w:div>
    <w:div w:id="1245607720">
      <w:bodyDiv w:val="1"/>
      <w:marLeft w:val="0"/>
      <w:marRight w:val="0"/>
      <w:marTop w:val="0"/>
      <w:marBottom w:val="0"/>
      <w:divBdr>
        <w:top w:val="none" w:sz="0" w:space="0" w:color="auto"/>
        <w:left w:val="none" w:sz="0" w:space="0" w:color="auto"/>
        <w:bottom w:val="none" w:sz="0" w:space="0" w:color="auto"/>
        <w:right w:val="none" w:sz="0" w:space="0" w:color="auto"/>
      </w:divBdr>
    </w:div>
    <w:div w:id="1250043162">
      <w:bodyDiv w:val="1"/>
      <w:marLeft w:val="0"/>
      <w:marRight w:val="0"/>
      <w:marTop w:val="0"/>
      <w:marBottom w:val="0"/>
      <w:divBdr>
        <w:top w:val="none" w:sz="0" w:space="0" w:color="auto"/>
        <w:left w:val="none" w:sz="0" w:space="0" w:color="auto"/>
        <w:bottom w:val="none" w:sz="0" w:space="0" w:color="auto"/>
        <w:right w:val="none" w:sz="0" w:space="0" w:color="auto"/>
      </w:divBdr>
    </w:div>
    <w:div w:id="1253472699">
      <w:bodyDiv w:val="1"/>
      <w:marLeft w:val="0"/>
      <w:marRight w:val="0"/>
      <w:marTop w:val="0"/>
      <w:marBottom w:val="0"/>
      <w:divBdr>
        <w:top w:val="none" w:sz="0" w:space="0" w:color="auto"/>
        <w:left w:val="none" w:sz="0" w:space="0" w:color="auto"/>
        <w:bottom w:val="none" w:sz="0" w:space="0" w:color="auto"/>
        <w:right w:val="none" w:sz="0" w:space="0" w:color="auto"/>
      </w:divBdr>
    </w:div>
    <w:div w:id="1272974850">
      <w:bodyDiv w:val="1"/>
      <w:marLeft w:val="0"/>
      <w:marRight w:val="0"/>
      <w:marTop w:val="0"/>
      <w:marBottom w:val="0"/>
      <w:divBdr>
        <w:top w:val="none" w:sz="0" w:space="0" w:color="auto"/>
        <w:left w:val="none" w:sz="0" w:space="0" w:color="auto"/>
        <w:bottom w:val="none" w:sz="0" w:space="0" w:color="auto"/>
        <w:right w:val="none" w:sz="0" w:space="0" w:color="auto"/>
      </w:divBdr>
    </w:div>
    <w:div w:id="1279140865">
      <w:bodyDiv w:val="1"/>
      <w:marLeft w:val="0"/>
      <w:marRight w:val="0"/>
      <w:marTop w:val="0"/>
      <w:marBottom w:val="0"/>
      <w:divBdr>
        <w:top w:val="none" w:sz="0" w:space="0" w:color="auto"/>
        <w:left w:val="none" w:sz="0" w:space="0" w:color="auto"/>
        <w:bottom w:val="none" w:sz="0" w:space="0" w:color="auto"/>
        <w:right w:val="none" w:sz="0" w:space="0" w:color="auto"/>
      </w:divBdr>
    </w:div>
    <w:div w:id="1279993811">
      <w:bodyDiv w:val="1"/>
      <w:marLeft w:val="0"/>
      <w:marRight w:val="0"/>
      <w:marTop w:val="0"/>
      <w:marBottom w:val="0"/>
      <w:divBdr>
        <w:top w:val="none" w:sz="0" w:space="0" w:color="auto"/>
        <w:left w:val="none" w:sz="0" w:space="0" w:color="auto"/>
        <w:bottom w:val="none" w:sz="0" w:space="0" w:color="auto"/>
        <w:right w:val="none" w:sz="0" w:space="0" w:color="auto"/>
      </w:divBdr>
    </w:div>
    <w:div w:id="1300188846">
      <w:bodyDiv w:val="1"/>
      <w:marLeft w:val="0"/>
      <w:marRight w:val="0"/>
      <w:marTop w:val="0"/>
      <w:marBottom w:val="0"/>
      <w:divBdr>
        <w:top w:val="none" w:sz="0" w:space="0" w:color="auto"/>
        <w:left w:val="none" w:sz="0" w:space="0" w:color="auto"/>
        <w:bottom w:val="none" w:sz="0" w:space="0" w:color="auto"/>
        <w:right w:val="none" w:sz="0" w:space="0" w:color="auto"/>
      </w:divBdr>
      <w:divsChild>
        <w:div w:id="2011129542">
          <w:marLeft w:val="187"/>
          <w:marRight w:val="0"/>
          <w:marTop w:val="0"/>
          <w:marBottom w:val="120"/>
          <w:divBdr>
            <w:top w:val="none" w:sz="0" w:space="0" w:color="auto"/>
            <w:left w:val="none" w:sz="0" w:space="0" w:color="auto"/>
            <w:bottom w:val="none" w:sz="0" w:space="0" w:color="auto"/>
            <w:right w:val="none" w:sz="0" w:space="0" w:color="auto"/>
          </w:divBdr>
        </w:div>
      </w:divsChild>
    </w:div>
    <w:div w:id="1300650437">
      <w:bodyDiv w:val="1"/>
      <w:marLeft w:val="0"/>
      <w:marRight w:val="0"/>
      <w:marTop w:val="0"/>
      <w:marBottom w:val="0"/>
      <w:divBdr>
        <w:top w:val="none" w:sz="0" w:space="0" w:color="auto"/>
        <w:left w:val="none" w:sz="0" w:space="0" w:color="auto"/>
        <w:bottom w:val="none" w:sz="0" w:space="0" w:color="auto"/>
        <w:right w:val="none" w:sz="0" w:space="0" w:color="auto"/>
      </w:divBdr>
    </w:div>
    <w:div w:id="1307204714">
      <w:bodyDiv w:val="1"/>
      <w:marLeft w:val="0"/>
      <w:marRight w:val="0"/>
      <w:marTop w:val="0"/>
      <w:marBottom w:val="0"/>
      <w:divBdr>
        <w:top w:val="none" w:sz="0" w:space="0" w:color="auto"/>
        <w:left w:val="none" w:sz="0" w:space="0" w:color="auto"/>
        <w:bottom w:val="none" w:sz="0" w:space="0" w:color="auto"/>
        <w:right w:val="none" w:sz="0" w:space="0" w:color="auto"/>
      </w:divBdr>
    </w:div>
    <w:div w:id="1316565735">
      <w:bodyDiv w:val="1"/>
      <w:marLeft w:val="0"/>
      <w:marRight w:val="0"/>
      <w:marTop w:val="0"/>
      <w:marBottom w:val="0"/>
      <w:divBdr>
        <w:top w:val="none" w:sz="0" w:space="0" w:color="auto"/>
        <w:left w:val="none" w:sz="0" w:space="0" w:color="auto"/>
        <w:bottom w:val="none" w:sz="0" w:space="0" w:color="auto"/>
        <w:right w:val="none" w:sz="0" w:space="0" w:color="auto"/>
      </w:divBdr>
    </w:div>
    <w:div w:id="1317608533">
      <w:bodyDiv w:val="1"/>
      <w:marLeft w:val="0"/>
      <w:marRight w:val="0"/>
      <w:marTop w:val="0"/>
      <w:marBottom w:val="0"/>
      <w:divBdr>
        <w:top w:val="none" w:sz="0" w:space="0" w:color="auto"/>
        <w:left w:val="none" w:sz="0" w:space="0" w:color="auto"/>
        <w:bottom w:val="none" w:sz="0" w:space="0" w:color="auto"/>
        <w:right w:val="none" w:sz="0" w:space="0" w:color="auto"/>
      </w:divBdr>
    </w:div>
    <w:div w:id="1322075872">
      <w:bodyDiv w:val="1"/>
      <w:marLeft w:val="0"/>
      <w:marRight w:val="0"/>
      <w:marTop w:val="0"/>
      <w:marBottom w:val="0"/>
      <w:divBdr>
        <w:top w:val="none" w:sz="0" w:space="0" w:color="auto"/>
        <w:left w:val="none" w:sz="0" w:space="0" w:color="auto"/>
        <w:bottom w:val="none" w:sz="0" w:space="0" w:color="auto"/>
        <w:right w:val="none" w:sz="0" w:space="0" w:color="auto"/>
      </w:divBdr>
    </w:div>
    <w:div w:id="1344014036">
      <w:bodyDiv w:val="1"/>
      <w:marLeft w:val="0"/>
      <w:marRight w:val="0"/>
      <w:marTop w:val="0"/>
      <w:marBottom w:val="0"/>
      <w:divBdr>
        <w:top w:val="none" w:sz="0" w:space="0" w:color="auto"/>
        <w:left w:val="none" w:sz="0" w:space="0" w:color="auto"/>
        <w:bottom w:val="none" w:sz="0" w:space="0" w:color="auto"/>
        <w:right w:val="none" w:sz="0" w:space="0" w:color="auto"/>
      </w:divBdr>
    </w:div>
    <w:div w:id="1344016187">
      <w:bodyDiv w:val="1"/>
      <w:marLeft w:val="0"/>
      <w:marRight w:val="0"/>
      <w:marTop w:val="0"/>
      <w:marBottom w:val="0"/>
      <w:divBdr>
        <w:top w:val="none" w:sz="0" w:space="0" w:color="auto"/>
        <w:left w:val="none" w:sz="0" w:space="0" w:color="auto"/>
        <w:bottom w:val="none" w:sz="0" w:space="0" w:color="auto"/>
        <w:right w:val="none" w:sz="0" w:space="0" w:color="auto"/>
      </w:divBdr>
      <w:divsChild>
        <w:div w:id="163203093">
          <w:marLeft w:val="274"/>
          <w:marRight w:val="0"/>
          <w:marTop w:val="0"/>
          <w:marBottom w:val="120"/>
          <w:divBdr>
            <w:top w:val="none" w:sz="0" w:space="0" w:color="auto"/>
            <w:left w:val="none" w:sz="0" w:space="0" w:color="auto"/>
            <w:bottom w:val="none" w:sz="0" w:space="0" w:color="auto"/>
            <w:right w:val="none" w:sz="0" w:space="0" w:color="auto"/>
          </w:divBdr>
        </w:div>
        <w:div w:id="319388059">
          <w:marLeft w:val="274"/>
          <w:marRight w:val="0"/>
          <w:marTop w:val="0"/>
          <w:marBottom w:val="120"/>
          <w:divBdr>
            <w:top w:val="none" w:sz="0" w:space="0" w:color="auto"/>
            <w:left w:val="none" w:sz="0" w:space="0" w:color="auto"/>
            <w:bottom w:val="none" w:sz="0" w:space="0" w:color="auto"/>
            <w:right w:val="none" w:sz="0" w:space="0" w:color="auto"/>
          </w:divBdr>
        </w:div>
        <w:div w:id="420025108">
          <w:marLeft w:val="274"/>
          <w:marRight w:val="0"/>
          <w:marTop w:val="0"/>
          <w:marBottom w:val="120"/>
          <w:divBdr>
            <w:top w:val="none" w:sz="0" w:space="0" w:color="auto"/>
            <w:left w:val="none" w:sz="0" w:space="0" w:color="auto"/>
            <w:bottom w:val="none" w:sz="0" w:space="0" w:color="auto"/>
            <w:right w:val="none" w:sz="0" w:space="0" w:color="auto"/>
          </w:divBdr>
        </w:div>
        <w:div w:id="708804209">
          <w:marLeft w:val="274"/>
          <w:marRight w:val="0"/>
          <w:marTop w:val="0"/>
          <w:marBottom w:val="120"/>
          <w:divBdr>
            <w:top w:val="none" w:sz="0" w:space="0" w:color="auto"/>
            <w:left w:val="none" w:sz="0" w:space="0" w:color="auto"/>
            <w:bottom w:val="none" w:sz="0" w:space="0" w:color="auto"/>
            <w:right w:val="none" w:sz="0" w:space="0" w:color="auto"/>
          </w:divBdr>
        </w:div>
        <w:div w:id="1187712489">
          <w:marLeft w:val="274"/>
          <w:marRight w:val="0"/>
          <w:marTop w:val="0"/>
          <w:marBottom w:val="120"/>
          <w:divBdr>
            <w:top w:val="none" w:sz="0" w:space="0" w:color="auto"/>
            <w:left w:val="none" w:sz="0" w:space="0" w:color="auto"/>
            <w:bottom w:val="none" w:sz="0" w:space="0" w:color="auto"/>
            <w:right w:val="none" w:sz="0" w:space="0" w:color="auto"/>
          </w:divBdr>
        </w:div>
      </w:divsChild>
    </w:div>
    <w:div w:id="1415082023">
      <w:bodyDiv w:val="1"/>
      <w:marLeft w:val="0"/>
      <w:marRight w:val="0"/>
      <w:marTop w:val="0"/>
      <w:marBottom w:val="0"/>
      <w:divBdr>
        <w:top w:val="none" w:sz="0" w:space="0" w:color="auto"/>
        <w:left w:val="none" w:sz="0" w:space="0" w:color="auto"/>
        <w:bottom w:val="none" w:sz="0" w:space="0" w:color="auto"/>
        <w:right w:val="none" w:sz="0" w:space="0" w:color="auto"/>
      </w:divBdr>
    </w:div>
    <w:div w:id="1455372031">
      <w:bodyDiv w:val="1"/>
      <w:marLeft w:val="0"/>
      <w:marRight w:val="0"/>
      <w:marTop w:val="0"/>
      <w:marBottom w:val="0"/>
      <w:divBdr>
        <w:top w:val="none" w:sz="0" w:space="0" w:color="auto"/>
        <w:left w:val="none" w:sz="0" w:space="0" w:color="auto"/>
        <w:bottom w:val="none" w:sz="0" w:space="0" w:color="auto"/>
        <w:right w:val="none" w:sz="0" w:space="0" w:color="auto"/>
      </w:divBdr>
    </w:div>
    <w:div w:id="1467505575">
      <w:bodyDiv w:val="1"/>
      <w:marLeft w:val="0"/>
      <w:marRight w:val="0"/>
      <w:marTop w:val="0"/>
      <w:marBottom w:val="0"/>
      <w:divBdr>
        <w:top w:val="none" w:sz="0" w:space="0" w:color="auto"/>
        <w:left w:val="none" w:sz="0" w:space="0" w:color="auto"/>
        <w:bottom w:val="none" w:sz="0" w:space="0" w:color="auto"/>
        <w:right w:val="none" w:sz="0" w:space="0" w:color="auto"/>
      </w:divBdr>
    </w:div>
    <w:div w:id="1475219296">
      <w:bodyDiv w:val="1"/>
      <w:marLeft w:val="0"/>
      <w:marRight w:val="0"/>
      <w:marTop w:val="0"/>
      <w:marBottom w:val="0"/>
      <w:divBdr>
        <w:top w:val="none" w:sz="0" w:space="0" w:color="auto"/>
        <w:left w:val="none" w:sz="0" w:space="0" w:color="auto"/>
        <w:bottom w:val="none" w:sz="0" w:space="0" w:color="auto"/>
        <w:right w:val="none" w:sz="0" w:space="0" w:color="auto"/>
      </w:divBdr>
    </w:div>
    <w:div w:id="1488980061">
      <w:bodyDiv w:val="1"/>
      <w:marLeft w:val="0"/>
      <w:marRight w:val="0"/>
      <w:marTop w:val="0"/>
      <w:marBottom w:val="0"/>
      <w:divBdr>
        <w:top w:val="none" w:sz="0" w:space="0" w:color="auto"/>
        <w:left w:val="none" w:sz="0" w:space="0" w:color="auto"/>
        <w:bottom w:val="none" w:sz="0" w:space="0" w:color="auto"/>
        <w:right w:val="none" w:sz="0" w:space="0" w:color="auto"/>
      </w:divBdr>
      <w:divsChild>
        <w:div w:id="1223835454">
          <w:marLeft w:val="547"/>
          <w:marRight w:val="0"/>
          <w:marTop w:val="120"/>
          <w:marBottom w:val="120"/>
          <w:divBdr>
            <w:top w:val="none" w:sz="0" w:space="0" w:color="auto"/>
            <w:left w:val="none" w:sz="0" w:space="0" w:color="auto"/>
            <w:bottom w:val="none" w:sz="0" w:space="0" w:color="auto"/>
            <w:right w:val="none" w:sz="0" w:space="0" w:color="auto"/>
          </w:divBdr>
        </w:div>
      </w:divsChild>
    </w:div>
    <w:div w:id="1496872367">
      <w:bodyDiv w:val="1"/>
      <w:marLeft w:val="0"/>
      <w:marRight w:val="0"/>
      <w:marTop w:val="0"/>
      <w:marBottom w:val="0"/>
      <w:divBdr>
        <w:top w:val="none" w:sz="0" w:space="0" w:color="auto"/>
        <w:left w:val="none" w:sz="0" w:space="0" w:color="auto"/>
        <w:bottom w:val="none" w:sz="0" w:space="0" w:color="auto"/>
        <w:right w:val="none" w:sz="0" w:space="0" w:color="auto"/>
      </w:divBdr>
    </w:div>
    <w:div w:id="1517189133">
      <w:bodyDiv w:val="1"/>
      <w:marLeft w:val="0"/>
      <w:marRight w:val="0"/>
      <w:marTop w:val="0"/>
      <w:marBottom w:val="0"/>
      <w:divBdr>
        <w:top w:val="none" w:sz="0" w:space="0" w:color="auto"/>
        <w:left w:val="none" w:sz="0" w:space="0" w:color="auto"/>
        <w:bottom w:val="none" w:sz="0" w:space="0" w:color="auto"/>
        <w:right w:val="none" w:sz="0" w:space="0" w:color="auto"/>
      </w:divBdr>
    </w:div>
    <w:div w:id="1530872928">
      <w:bodyDiv w:val="1"/>
      <w:marLeft w:val="0"/>
      <w:marRight w:val="0"/>
      <w:marTop w:val="0"/>
      <w:marBottom w:val="0"/>
      <w:divBdr>
        <w:top w:val="none" w:sz="0" w:space="0" w:color="auto"/>
        <w:left w:val="none" w:sz="0" w:space="0" w:color="auto"/>
        <w:bottom w:val="none" w:sz="0" w:space="0" w:color="auto"/>
        <w:right w:val="none" w:sz="0" w:space="0" w:color="auto"/>
      </w:divBdr>
    </w:div>
    <w:div w:id="1542014617">
      <w:bodyDiv w:val="1"/>
      <w:marLeft w:val="0"/>
      <w:marRight w:val="0"/>
      <w:marTop w:val="0"/>
      <w:marBottom w:val="0"/>
      <w:divBdr>
        <w:top w:val="none" w:sz="0" w:space="0" w:color="auto"/>
        <w:left w:val="none" w:sz="0" w:space="0" w:color="auto"/>
        <w:bottom w:val="none" w:sz="0" w:space="0" w:color="auto"/>
        <w:right w:val="none" w:sz="0" w:space="0" w:color="auto"/>
      </w:divBdr>
    </w:div>
    <w:div w:id="1545291848">
      <w:bodyDiv w:val="1"/>
      <w:marLeft w:val="0"/>
      <w:marRight w:val="0"/>
      <w:marTop w:val="0"/>
      <w:marBottom w:val="0"/>
      <w:divBdr>
        <w:top w:val="none" w:sz="0" w:space="0" w:color="auto"/>
        <w:left w:val="none" w:sz="0" w:space="0" w:color="auto"/>
        <w:bottom w:val="none" w:sz="0" w:space="0" w:color="auto"/>
        <w:right w:val="none" w:sz="0" w:space="0" w:color="auto"/>
      </w:divBdr>
    </w:div>
    <w:div w:id="1547445566">
      <w:bodyDiv w:val="1"/>
      <w:marLeft w:val="0"/>
      <w:marRight w:val="0"/>
      <w:marTop w:val="0"/>
      <w:marBottom w:val="0"/>
      <w:divBdr>
        <w:top w:val="none" w:sz="0" w:space="0" w:color="auto"/>
        <w:left w:val="none" w:sz="0" w:space="0" w:color="auto"/>
        <w:bottom w:val="none" w:sz="0" w:space="0" w:color="auto"/>
        <w:right w:val="none" w:sz="0" w:space="0" w:color="auto"/>
      </w:divBdr>
    </w:div>
    <w:div w:id="1556624256">
      <w:bodyDiv w:val="1"/>
      <w:marLeft w:val="0"/>
      <w:marRight w:val="0"/>
      <w:marTop w:val="0"/>
      <w:marBottom w:val="0"/>
      <w:divBdr>
        <w:top w:val="none" w:sz="0" w:space="0" w:color="auto"/>
        <w:left w:val="none" w:sz="0" w:space="0" w:color="auto"/>
        <w:bottom w:val="none" w:sz="0" w:space="0" w:color="auto"/>
        <w:right w:val="none" w:sz="0" w:space="0" w:color="auto"/>
      </w:divBdr>
    </w:div>
    <w:div w:id="1569802583">
      <w:bodyDiv w:val="1"/>
      <w:marLeft w:val="0"/>
      <w:marRight w:val="0"/>
      <w:marTop w:val="0"/>
      <w:marBottom w:val="0"/>
      <w:divBdr>
        <w:top w:val="none" w:sz="0" w:space="0" w:color="auto"/>
        <w:left w:val="none" w:sz="0" w:space="0" w:color="auto"/>
        <w:bottom w:val="none" w:sz="0" w:space="0" w:color="auto"/>
        <w:right w:val="none" w:sz="0" w:space="0" w:color="auto"/>
      </w:divBdr>
    </w:div>
    <w:div w:id="1620985856">
      <w:bodyDiv w:val="1"/>
      <w:marLeft w:val="0"/>
      <w:marRight w:val="0"/>
      <w:marTop w:val="0"/>
      <w:marBottom w:val="0"/>
      <w:divBdr>
        <w:top w:val="none" w:sz="0" w:space="0" w:color="auto"/>
        <w:left w:val="none" w:sz="0" w:space="0" w:color="auto"/>
        <w:bottom w:val="none" w:sz="0" w:space="0" w:color="auto"/>
        <w:right w:val="none" w:sz="0" w:space="0" w:color="auto"/>
      </w:divBdr>
    </w:div>
    <w:div w:id="1628271301">
      <w:bodyDiv w:val="1"/>
      <w:marLeft w:val="0"/>
      <w:marRight w:val="0"/>
      <w:marTop w:val="0"/>
      <w:marBottom w:val="0"/>
      <w:divBdr>
        <w:top w:val="none" w:sz="0" w:space="0" w:color="auto"/>
        <w:left w:val="none" w:sz="0" w:space="0" w:color="auto"/>
        <w:bottom w:val="none" w:sz="0" w:space="0" w:color="auto"/>
        <w:right w:val="none" w:sz="0" w:space="0" w:color="auto"/>
      </w:divBdr>
      <w:divsChild>
        <w:div w:id="506755865">
          <w:marLeft w:val="0"/>
          <w:marRight w:val="0"/>
          <w:marTop w:val="0"/>
          <w:marBottom w:val="0"/>
          <w:divBdr>
            <w:top w:val="none" w:sz="0" w:space="0" w:color="auto"/>
            <w:left w:val="none" w:sz="0" w:space="0" w:color="auto"/>
            <w:bottom w:val="none" w:sz="0" w:space="0" w:color="auto"/>
            <w:right w:val="none" w:sz="0" w:space="0" w:color="auto"/>
          </w:divBdr>
        </w:div>
        <w:div w:id="1605838660">
          <w:marLeft w:val="0"/>
          <w:marRight w:val="0"/>
          <w:marTop w:val="0"/>
          <w:marBottom w:val="0"/>
          <w:divBdr>
            <w:top w:val="none" w:sz="0" w:space="0" w:color="auto"/>
            <w:left w:val="none" w:sz="0" w:space="0" w:color="auto"/>
            <w:bottom w:val="none" w:sz="0" w:space="0" w:color="auto"/>
            <w:right w:val="none" w:sz="0" w:space="0" w:color="auto"/>
          </w:divBdr>
          <w:divsChild>
            <w:div w:id="123123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00139">
      <w:bodyDiv w:val="1"/>
      <w:marLeft w:val="0"/>
      <w:marRight w:val="0"/>
      <w:marTop w:val="0"/>
      <w:marBottom w:val="0"/>
      <w:divBdr>
        <w:top w:val="none" w:sz="0" w:space="0" w:color="auto"/>
        <w:left w:val="none" w:sz="0" w:space="0" w:color="auto"/>
        <w:bottom w:val="none" w:sz="0" w:space="0" w:color="auto"/>
        <w:right w:val="none" w:sz="0" w:space="0" w:color="auto"/>
      </w:divBdr>
    </w:div>
    <w:div w:id="1686008608">
      <w:bodyDiv w:val="1"/>
      <w:marLeft w:val="0"/>
      <w:marRight w:val="0"/>
      <w:marTop w:val="0"/>
      <w:marBottom w:val="0"/>
      <w:divBdr>
        <w:top w:val="none" w:sz="0" w:space="0" w:color="auto"/>
        <w:left w:val="none" w:sz="0" w:space="0" w:color="auto"/>
        <w:bottom w:val="none" w:sz="0" w:space="0" w:color="auto"/>
        <w:right w:val="none" w:sz="0" w:space="0" w:color="auto"/>
      </w:divBdr>
    </w:div>
    <w:div w:id="1699889722">
      <w:bodyDiv w:val="1"/>
      <w:marLeft w:val="0"/>
      <w:marRight w:val="0"/>
      <w:marTop w:val="0"/>
      <w:marBottom w:val="0"/>
      <w:divBdr>
        <w:top w:val="none" w:sz="0" w:space="0" w:color="auto"/>
        <w:left w:val="none" w:sz="0" w:space="0" w:color="auto"/>
        <w:bottom w:val="none" w:sz="0" w:space="0" w:color="auto"/>
        <w:right w:val="none" w:sz="0" w:space="0" w:color="auto"/>
      </w:divBdr>
    </w:div>
    <w:div w:id="1701010132">
      <w:bodyDiv w:val="1"/>
      <w:marLeft w:val="0"/>
      <w:marRight w:val="0"/>
      <w:marTop w:val="0"/>
      <w:marBottom w:val="0"/>
      <w:divBdr>
        <w:top w:val="none" w:sz="0" w:space="0" w:color="auto"/>
        <w:left w:val="none" w:sz="0" w:space="0" w:color="auto"/>
        <w:bottom w:val="none" w:sz="0" w:space="0" w:color="auto"/>
        <w:right w:val="none" w:sz="0" w:space="0" w:color="auto"/>
      </w:divBdr>
    </w:div>
    <w:div w:id="1701083768">
      <w:bodyDiv w:val="1"/>
      <w:marLeft w:val="0"/>
      <w:marRight w:val="0"/>
      <w:marTop w:val="0"/>
      <w:marBottom w:val="0"/>
      <w:divBdr>
        <w:top w:val="none" w:sz="0" w:space="0" w:color="auto"/>
        <w:left w:val="none" w:sz="0" w:space="0" w:color="auto"/>
        <w:bottom w:val="none" w:sz="0" w:space="0" w:color="auto"/>
        <w:right w:val="none" w:sz="0" w:space="0" w:color="auto"/>
      </w:divBdr>
    </w:div>
    <w:div w:id="1713185179">
      <w:bodyDiv w:val="1"/>
      <w:marLeft w:val="0"/>
      <w:marRight w:val="0"/>
      <w:marTop w:val="0"/>
      <w:marBottom w:val="0"/>
      <w:divBdr>
        <w:top w:val="none" w:sz="0" w:space="0" w:color="auto"/>
        <w:left w:val="none" w:sz="0" w:space="0" w:color="auto"/>
        <w:bottom w:val="none" w:sz="0" w:space="0" w:color="auto"/>
        <w:right w:val="none" w:sz="0" w:space="0" w:color="auto"/>
      </w:divBdr>
      <w:divsChild>
        <w:div w:id="882519326">
          <w:marLeft w:val="0"/>
          <w:marRight w:val="0"/>
          <w:marTop w:val="0"/>
          <w:marBottom w:val="0"/>
          <w:divBdr>
            <w:top w:val="none" w:sz="0" w:space="0" w:color="auto"/>
            <w:left w:val="none" w:sz="0" w:space="0" w:color="auto"/>
            <w:bottom w:val="none" w:sz="0" w:space="0" w:color="auto"/>
            <w:right w:val="none" w:sz="0" w:space="0" w:color="auto"/>
          </w:divBdr>
        </w:div>
      </w:divsChild>
    </w:div>
    <w:div w:id="1716542150">
      <w:bodyDiv w:val="1"/>
      <w:marLeft w:val="0"/>
      <w:marRight w:val="0"/>
      <w:marTop w:val="0"/>
      <w:marBottom w:val="0"/>
      <w:divBdr>
        <w:top w:val="none" w:sz="0" w:space="0" w:color="auto"/>
        <w:left w:val="none" w:sz="0" w:space="0" w:color="auto"/>
        <w:bottom w:val="none" w:sz="0" w:space="0" w:color="auto"/>
        <w:right w:val="none" w:sz="0" w:space="0" w:color="auto"/>
      </w:divBdr>
    </w:div>
    <w:div w:id="1731534497">
      <w:bodyDiv w:val="1"/>
      <w:marLeft w:val="0"/>
      <w:marRight w:val="0"/>
      <w:marTop w:val="0"/>
      <w:marBottom w:val="0"/>
      <w:divBdr>
        <w:top w:val="none" w:sz="0" w:space="0" w:color="auto"/>
        <w:left w:val="none" w:sz="0" w:space="0" w:color="auto"/>
        <w:bottom w:val="none" w:sz="0" w:space="0" w:color="auto"/>
        <w:right w:val="none" w:sz="0" w:space="0" w:color="auto"/>
      </w:divBdr>
    </w:div>
    <w:div w:id="1745688461">
      <w:bodyDiv w:val="1"/>
      <w:marLeft w:val="0"/>
      <w:marRight w:val="0"/>
      <w:marTop w:val="0"/>
      <w:marBottom w:val="0"/>
      <w:divBdr>
        <w:top w:val="none" w:sz="0" w:space="0" w:color="auto"/>
        <w:left w:val="none" w:sz="0" w:space="0" w:color="auto"/>
        <w:bottom w:val="none" w:sz="0" w:space="0" w:color="auto"/>
        <w:right w:val="none" w:sz="0" w:space="0" w:color="auto"/>
      </w:divBdr>
    </w:div>
    <w:div w:id="1748648547">
      <w:bodyDiv w:val="1"/>
      <w:marLeft w:val="0"/>
      <w:marRight w:val="0"/>
      <w:marTop w:val="0"/>
      <w:marBottom w:val="0"/>
      <w:divBdr>
        <w:top w:val="none" w:sz="0" w:space="0" w:color="auto"/>
        <w:left w:val="none" w:sz="0" w:space="0" w:color="auto"/>
        <w:bottom w:val="none" w:sz="0" w:space="0" w:color="auto"/>
        <w:right w:val="none" w:sz="0" w:space="0" w:color="auto"/>
      </w:divBdr>
    </w:div>
    <w:div w:id="1760641553">
      <w:bodyDiv w:val="1"/>
      <w:marLeft w:val="0"/>
      <w:marRight w:val="0"/>
      <w:marTop w:val="0"/>
      <w:marBottom w:val="0"/>
      <w:divBdr>
        <w:top w:val="none" w:sz="0" w:space="0" w:color="auto"/>
        <w:left w:val="none" w:sz="0" w:space="0" w:color="auto"/>
        <w:bottom w:val="none" w:sz="0" w:space="0" w:color="auto"/>
        <w:right w:val="none" w:sz="0" w:space="0" w:color="auto"/>
      </w:divBdr>
    </w:div>
    <w:div w:id="1778602238">
      <w:bodyDiv w:val="1"/>
      <w:marLeft w:val="0"/>
      <w:marRight w:val="0"/>
      <w:marTop w:val="0"/>
      <w:marBottom w:val="0"/>
      <w:divBdr>
        <w:top w:val="none" w:sz="0" w:space="0" w:color="auto"/>
        <w:left w:val="none" w:sz="0" w:space="0" w:color="auto"/>
        <w:bottom w:val="none" w:sz="0" w:space="0" w:color="auto"/>
        <w:right w:val="none" w:sz="0" w:space="0" w:color="auto"/>
      </w:divBdr>
    </w:div>
    <w:div w:id="1788817915">
      <w:bodyDiv w:val="1"/>
      <w:marLeft w:val="0"/>
      <w:marRight w:val="0"/>
      <w:marTop w:val="0"/>
      <w:marBottom w:val="0"/>
      <w:divBdr>
        <w:top w:val="none" w:sz="0" w:space="0" w:color="auto"/>
        <w:left w:val="none" w:sz="0" w:space="0" w:color="auto"/>
        <w:bottom w:val="none" w:sz="0" w:space="0" w:color="auto"/>
        <w:right w:val="none" w:sz="0" w:space="0" w:color="auto"/>
      </w:divBdr>
      <w:divsChild>
        <w:div w:id="1608851798">
          <w:marLeft w:val="187"/>
          <w:marRight w:val="0"/>
          <w:marTop w:val="0"/>
          <w:marBottom w:val="120"/>
          <w:divBdr>
            <w:top w:val="none" w:sz="0" w:space="0" w:color="auto"/>
            <w:left w:val="none" w:sz="0" w:space="0" w:color="auto"/>
            <w:bottom w:val="none" w:sz="0" w:space="0" w:color="auto"/>
            <w:right w:val="none" w:sz="0" w:space="0" w:color="auto"/>
          </w:divBdr>
        </w:div>
        <w:div w:id="1609117762">
          <w:marLeft w:val="187"/>
          <w:marRight w:val="0"/>
          <w:marTop w:val="0"/>
          <w:marBottom w:val="120"/>
          <w:divBdr>
            <w:top w:val="none" w:sz="0" w:space="0" w:color="auto"/>
            <w:left w:val="none" w:sz="0" w:space="0" w:color="auto"/>
            <w:bottom w:val="none" w:sz="0" w:space="0" w:color="auto"/>
            <w:right w:val="none" w:sz="0" w:space="0" w:color="auto"/>
          </w:divBdr>
        </w:div>
      </w:divsChild>
    </w:div>
    <w:div w:id="1801259778">
      <w:bodyDiv w:val="1"/>
      <w:marLeft w:val="0"/>
      <w:marRight w:val="0"/>
      <w:marTop w:val="0"/>
      <w:marBottom w:val="0"/>
      <w:divBdr>
        <w:top w:val="none" w:sz="0" w:space="0" w:color="auto"/>
        <w:left w:val="none" w:sz="0" w:space="0" w:color="auto"/>
        <w:bottom w:val="none" w:sz="0" w:space="0" w:color="auto"/>
        <w:right w:val="none" w:sz="0" w:space="0" w:color="auto"/>
      </w:divBdr>
    </w:div>
    <w:div w:id="1837727213">
      <w:bodyDiv w:val="1"/>
      <w:marLeft w:val="0"/>
      <w:marRight w:val="0"/>
      <w:marTop w:val="0"/>
      <w:marBottom w:val="0"/>
      <w:divBdr>
        <w:top w:val="none" w:sz="0" w:space="0" w:color="auto"/>
        <w:left w:val="none" w:sz="0" w:space="0" w:color="auto"/>
        <w:bottom w:val="none" w:sz="0" w:space="0" w:color="auto"/>
        <w:right w:val="none" w:sz="0" w:space="0" w:color="auto"/>
      </w:divBdr>
    </w:div>
    <w:div w:id="1892233585">
      <w:bodyDiv w:val="1"/>
      <w:marLeft w:val="0"/>
      <w:marRight w:val="0"/>
      <w:marTop w:val="0"/>
      <w:marBottom w:val="0"/>
      <w:divBdr>
        <w:top w:val="none" w:sz="0" w:space="0" w:color="auto"/>
        <w:left w:val="none" w:sz="0" w:space="0" w:color="auto"/>
        <w:bottom w:val="none" w:sz="0" w:space="0" w:color="auto"/>
        <w:right w:val="none" w:sz="0" w:space="0" w:color="auto"/>
      </w:divBdr>
    </w:div>
    <w:div w:id="1907261379">
      <w:bodyDiv w:val="1"/>
      <w:marLeft w:val="0"/>
      <w:marRight w:val="0"/>
      <w:marTop w:val="0"/>
      <w:marBottom w:val="0"/>
      <w:divBdr>
        <w:top w:val="none" w:sz="0" w:space="0" w:color="auto"/>
        <w:left w:val="none" w:sz="0" w:space="0" w:color="auto"/>
        <w:bottom w:val="none" w:sz="0" w:space="0" w:color="auto"/>
        <w:right w:val="none" w:sz="0" w:space="0" w:color="auto"/>
      </w:divBdr>
    </w:div>
    <w:div w:id="1916087403">
      <w:bodyDiv w:val="1"/>
      <w:marLeft w:val="0"/>
      <w:marRight w:val="0"/>
      <w:marTop w:val="0"/>
      <w:marBottom w:val="0"/>
      <w:divBdr>
        <w:top w:val="none" w:sz="0" w:space="0" w:color="auto"/>
        <w:left w:val="none" w:sz="0" w:space="0" w:color="auto"/>
        <w:bottom w:val="none" w:sz="0" w:space="0" w:color="auto"/>
        <w:right w:val="none" w:sz="0" w:space="0" w:color="auto"/>
      </w:divBdr>
    </w:div>
    <w:div w:id="1933733826">
      <w:bodyDiv w:val="1"/>
      <w:marLeft w:val="0"/>
      <w:marRight w:val="0"/>
      <w:marTop w:val="0"/>
      <w:marBottom w:val="0"/>
      <w:divBdr>
        <w:top w:val="none" w:sz="0" w:space="0" w:color="auto"/>
        <w:left w:val="none" w:sz="0" w:space="0" w:color="auto"/>
        <w:bottom w:val="none" w:sz="0" w:space="0" w:color="auto"/>
        <w:right w:val="none" w:sz="0" w:space="0" w:color="auto"/>
      </w:divBdr>
    </w:div>
    <w:div w:id="1948582734">
      <w:bodyDiv w:val="1"/>
      <w:marLeft w:val="0"/>
      <w:marRight w:val="0"/>
      <w:marTop w:val="0"/>
      <w:marBottom w:val="0"/>
      <w:divBdr>
        <w:top w:val="none" w:sz="0" w:space="0" w:color="auto"/>
        <w:left w:val="none" w:sz="0" w:space="0" w:color="auto"/>
        <w:bottom w:val="none" w:sz="0" w:space="0" w:color="auto"/>
        <w:right w:val="none" w:sz="0" w:space="0" w:color="auto"/>
      </w:divBdr>
    </w:div>
    <w:div w:id="1957980128">
      <w:bodyDiv w:val="1"/>
      <w:marLeft w:val="0"/>
      <w:marRight w:val="0"/>
      <w:marTop w:val="0"/>
      <w:marBottom w:val="0"/>
      <w:divBdr>
        <w:top w:val="none" w:sz="0" w:space="0" w:color="auto"/>
        <w:left w:val="none" w:sz="0" w:space="0" w:color="auto"/>
        <w:bottom w:val="none" w:sz="0" w:space="0" w:color="auto"/>
        <w:right w:val="none" w:sz="0" w:space="0" w:color="auto"/>
      </w:divBdr>
    </w:div>
    <w:div w:id="1959334561">
      <w:bodyDiv w:val="1"/>
      <w:marLeft w:val="0"/>
      <w:marRight w:val="0"/>
      <w:marTop w:val="0"/>
      <w:marBottom w:val="0"/>
      <w:divBdr>
        <w:top w:val="none" w:sz="0" w:space="0" w:color="auto"/>
        <w:left w:val="none" w:sz="0" w:space="0" w:color="auto"/>
        <w:bottom w:val="none" w:sz="0" w:space="0" w:color="auto"/>
        <w:right w:val="none" w:sz="0" w:space="0" w:color="auto"/>
      </w:divBdr>
      <w:divsChild>
        <w:div w:id="1760591310">
          <w:marLeft w:val="0"/>
          <w:marRight w:val="0"/>
          <w:marTop w:val="0"/>
          <w:marBottom w:val="0"/>
          <w:divBdr>
            <w:top w:val="none" w:sz="0" w:space="0" w:color="auto"/>
            <w:left w:val="none" w:sz="0" w:space="0" w:color="auto"/>
            <w:bottom w:val="none" w:sz="0" w:space="0" w:color="auto"/>
            <w:right w:val="none" w:sz="0" w:space="0" w:color="auto"/>
          </w:divBdr>
        </w:div>
      </w:divsChild>
    </w:div>
    <w:div w:id="1984195659">
      <w:bodyDiv w:val="1"/>
      <w:marLeft w:val="0"/>
      <w:marRight w:val="0"/>
      <w:marTop w:val="0"/>
      <w:marBottom w:val="0"/>
      <w:divBdr>
        <w:top w:val="none" w:sz="0" w:space="0" w:color="auto"/>
        <w:left w:val="none" w:sz="0" w:space="0" w:color="auto"/>
        <w:bottom w:val="none" w:sz="0" w:space="0" w:color="auto"/>
        <w:right w:val="none" w:sz="0" w:space="0" w:color="auto"/>
      </w:divBdr>
    </w:div>
    <w:div w:id="1987975769">
      <w:bodyDiv w:val="1"/>
      <w:marLeft w:val="0"/>
      <w:marRight w:val="0"/>
      <w:marTop w:val="0"/>
      <w:marBottom w:val="0"/>
      <w:divBdr>
        <w:top w:val="none" w:sz="0" w:space="0" w:color="auto"/>
        <w:left w:val="none" w:sz="0" w:space="0" w:color="auto"/>
        <w:bottom w:val="none" w:sz="0" w:space="0" w:color="auto"/>
        <w:right w:val="none" w:sz="0" w:space="0" w:color="auto"/>
      </w:divBdr>
    </w:div>
    <w:div w:id="2011835409">
      <w:bodyDiv w:val="1"/>
      <w:marLeft w:val="0"/>
      <w:marRight w:val="0"/>
      <w:marTop w:val="0"/>
      <w:marBottom w:val="0"/>
      <w:divBdr>
        <w:top w:val="none" w:sz="0" w:space="0" w:color="auto"/>
        <w:left w:val="none" w:sz="0" w:space="0" w:color="auto"/>
        <w:bottom w:val="none" w:sz="0" w:space="0" w:color="auto"/>
        <w:right w:val="none" w:sz="0" w:space="0" w:color="auto"/>
      </w:divBdr>
    </w:div>
    <w:div w:id="2016028203">
      <w:bodyDiv w:val="1"/>
      <w:marLeft w:val="0"/>
      <w:marRight w:val="0"/>
      <w:marTop w:val="0"/>
      <w:marBottom w:val="0"/>
      <w:divBdr>
        <w:top w:val="none" w:sz="0" w:space="0" w:color="auto"/>
        <w:left w:val="none" w:sz="0" w:space="0" w:color="auto"/>
        <w:bottom w:val="none" w:sz="0" w:space="0" w:color="auto"/>
        <w:right w:val="none" w:sz="0" w:space="0" w:color="auto"/>
      </w:divBdr>
    </w:div>
    <w:div w:id="2017073688">
      <w:bodyDiv w:val="1"/>
      <w:marLeft w:val="0"/>
      <w:marRight w:val="0"/>
      <w:marTop w:val="0"/>
      <w:marBottom w:val="0"/>
      <w:divBdr>
        <w:top w:val="none" w:sz="0" w:space="0" w:color="auto"/>
        <w:left w:val="none" w:sz="0" w:space="0" w:color="auto"/>
        <w:bottom w:val="none" w:sz="0" w:space="0" w:color="auto"/>
        <w:right w:val="none" w:sz="0" w:space="0" w:color="auto"/>
      </w:divBdr>
    </w:div>
    <w:div w:id="2024896764">
      <w:bodyDiv w:val="1"/>
      <w:marLeft w:val="0"/>
      <w:marRight w:val="0"/>
      <w:marTop w:val="0"/>
      <w:marBottom w:val="0"/>
      <w:divBdr>
        <w:top w:val="none" w:sz="0" w:space="0" w:color="auto"/>
        <w:left w:val="none" w:sz="0" w:space="0" w:color="auto"/>
        <w:bottom w:val="none" w:sz="0" w:space="0" w:color="auto"/>
        <w:right w:val="none" w:sz="0" w:space="0" w:color="auto"/>
      </w:divBdr>
    </w:div>
    <w:div w:id="2040202161">
      <w:bodyDiv w:val="1"/>
      <w:marLeft w:val="0"/>
      <w:marRight w:val="0"/>
      <w:marTop w:val="0"/>
      <w:marBottom w:val="0"/>
      <w:divBdr>
        <w:top w:val="none" w:sz="0" w:space="0" w:color="auto"/>
        <w:left w:val="none" w:sz="0" w:space="0" w:color="auto"/>
        <w:bottom w:val="none" w:sz="0" w:space="0" w:color="auto"/>
        <w:right w:val="none" w:sz="0" w:space="0" w:color="auto"/>
      </w:divBdr>
    </w:div>
    <w:div w:id="2054034584">
      <w:bodyDiv w:val="1"/>
      <w:marLeft w:val="0"/>
      <w:marRight w:val="0"/>
      <w:marTop w:val="0"/>
      <w:marBottom w:val="0"/>
      <w:divBdr>
        <w:top w:val="none" w:sz="0" w:space="0" w:color="auto"/>
        <w:left w:val="none" w:sz="0" w:space="0" w:color="auto"/>
        <w:bottom w:val="none" w:sz="0" w:space="0" w:color="auto"/>
        <w:right w:val="none" w:sz="0" w:space="0" w:color="auto"/>
      </w:divBdr>
    </w:div>
    <w:div w:id="2057006563">
      <w:bodyDiv w:val="1"/>
      <w:marLeft w:val="0"/>
      <w:marRight w:val="0"/>
      <w:marTop w:val="0"/>
      <w:marBottom w:val="0"/>
      <w:divBdr>
        <w:top w:val="none" w:sz="0" w:space="0" w:color="auto"/>
        <w:left w:val="none" w:sz="0" w:space="0" w:color="auto"/>
        <w:bottom w:val="none" w:sz="0" w:space="0" w:color="auto"/>
        <w:right w:val="none" w:sz="0" w:space="0" w:color="auto"/>
      </w:divBdr>
    </w:div>
    <w:div w:id="2100830215">
      <w:bodyDiv w:val="1"/>
      <w:marLeft w:val="0"/>
      <w:marRight w:val="0"/>
      <w:marTop w:val="0"/>
      <w:marBottom w:val="0"/>
      <w:divBdr>
        <w:top w:val="none" w:sz="0" w:space="0" w:color="auto"/>
        <w:left w:val="none" w:sz="0" w:space="0" w:color="auto"/>
        <w:bottom w:val="none" w:sz="0" w:space="0" w:color="auto"/>
        <w:right w:val="none" w:sz="0" w:space="0" w:color="auto"/>
      </w:divBdr>
    </w:div>
    <w:div w:id="2101020479">
      <w:bodyDiv w:val="1"/>
      <w:marLeft w:val="0"/>
      <w:marRight w:val="0"/>
      <w:marTop w:val="0"/>
      <w:marBottom w:val="0"/>
      <w:divBdr>
        <w:top w:val="none" w:sz="0" w:space="0" w:color="auto"/>
        <w:left w:val="none" w:sz="0" w:space="0" w:color="auto"/>
        <w:bottom w:val="none" w:sz="0" w:space="0" w:color="auto"/>
        <w:right w:val="none" w:sz="0" w:space="0" w:color="auto"/>
      </w:divBdr>
    </w:div>
    <w:div w:id="2116751256">
      <w:bodyDiv w:val="1"/>
      <w:marLeft w:val="0"/>
      <w:marRight w:val="0"/>
      <w:marTop w:val="0"/>
      <w:marBottom w:val="0"/>
      <w:divBdr>
        <w:top w:val="none" w:sz="0" w:space="0" w:color="auto"/>
        <w:left w:val="none" w:sz="0" w:space="0" w:color="auto"/>
        <w:bottom w:val="none" w:sz="0" w:space="0" w:color="auto"/>
        <w:right w:val="none" w:sz="0" w:space="0" w:color="auto"/>
      </w:divBdr>
    </w:div>
    <w:div w:id="2130120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51.png"/><Relationship Id="rId2" Type="http://schemas.openxmlformats.org/officeDocument/2006/relationships/image" Target="media/image12.png"/><Relationship Id="rId1" Type="http://schemas.openxmlformats.org/officeDocument/2006/relationships/image" Target="media/image11.png"/><Relationship Id="rId4"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KIS\Templates\report.dotm" TargetMode="External"/></Relationships>
</file>

<file path=word/theme/theme1.xml><?xml version="1.0" encoding="utf-8"?>
<a:theme xmlns:a="http://schemas.openxmlformats.org/drawingml/2006/main" name="Office Theme">
  <a:themeElements>
    <a:clrScheme name="DOT">
      <a:dk1>
        <a:srgbClr val="121243"/>
      </a:dk1>
      <a:lt1>
        <a:srgbClr val="25408F"/>
      </a:lt1>
      <a:dk2>
        <a:srgbClr val="CDA139"/>
      </a:dk2>
      <a:lt2>
        <a:srgbClr val="FFFFFF"/>
      </a:lt2>
      <a:accent1>
        <a:srgbClr val="121243"/>
      </a:accent1>
      <a:accent2>
        <a:srgbClr val="25408F"/>
      </a:accent2>
      <a:accent3>
        <a:srgbClr val="CDA139"/>
      </a:accent3>
      <a:accent4>
        <a:srgbClr val="E2E2E2"/>
      </a:accent4>
      <a:accent5>
        <a:srgbClr val="005EB8"/>
      </a:accent5>
      <a:accent6>
        <a:srgbClr val="00A3A1"/>
      </a:accent6>
      <a:hlink>
        <a:srgbClr val="0091DA"/>
      </a:hlink>
      <a:folHlink>
        <a:srgbClr val="0091D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16846146ABEEF43AC64B0448B619291" ma:contentTypeVersion="5" ma:contentTypeDescription="Create a new document." ma:contentTypeScope="" ma:versionID="675ce7c36f056c916008a5e93c4a9dde">
  <xsd:schema xmlns:xsd="http://www.w3.org/2001/XMLSchema" xmlns:xs="http://www.w3.org/2001/XMLSchema" xmlns:p="http://schemas.microsoft.com/office/2006/metadata/properties" xmlns:ns2="71be5492-1ca3-4dd5-8004-03e5aefe5d71" xmlns:ns3="2ed706d8-af32-49d6-b845-1dbab49adc61" targetNamespace="http://schemas.microsoft.com/office/2006/metadata/properties" ma:root="true" ma:fieldsID="b54e30726c6018d1f435283bc43e27c5" ns2:_="" ns3:_="">
    <xsd:import namespace="71be5492-1ca3-4dd5-8004-03e5aefe5d71"/>
    <xsd:import namespace="2ed706d8-af32-49d6-b845-1dbab49adc6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be5492-1ca3-4dd5-8004-03e5aefe5d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ed706d8-af32-49d6-b845-1dbab49adc6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0A0D95A-83A5-4A68-9957-79715545A041}">
  <ds:schemaRefs>
    <ds:schemaRef ds:uri="http://schemas.openxmlformats.org/officeDocument/2006/bibliography"/>
  </ds:schemaRefs>
</ds:datastoreItem>
</file>

<file path=customXml/itemProps2.xml><?xml version="1.0" encoding="utf-8"?>
<ds:datastoreItem xmlns:ds="http://schemas.openxmlformats.org/officeDocument/2006/customXml" ds:itemID="{853172C8-7546-4FD3-A0EB-489629BD23B4}">
  <ds:schemaRefs>
    <ds:schemaRef ds:uri="http://schemas.microsoft.com/sharepoint/v3/contenttype/forms"/>
  </ds:schemaRefs>
</ds:datastoreItem>
</file>

<file path=customXml/itemProps3.xml><?xml version="1.0" encoding="utf-8"?>
<ds:datastoreItem xmlns:ds="http://schemas.openxmlformats.org/officeDocument/2006/customXml" ds:itemID="{BB1282BD-5889-4DBA-AABA-09D2046851E3}">
  <ds:schemaRefs>
    <ds:schemaRef ds:uri="http://schemas.microsoft.com/office/2006/metadata/properties"/>
    <ds:schemaRef ds:uri="http://schemas.microsoft.com/office/infopath/2007/PartnerControls"/>
    <ds:schemaRef ds:uri="cf458bbb-7650-4dca-910f-140419a120bb"/>
    <ds:schemaRef ds:uri="d51c2e21-b2e3-4ff2-9ded-4afc6d5621c0"/>
  </ds:schemaRefs>
</ds:datastoreItem>
</file>

<file path=customXml/itemProps4.xml><?xml version="1.0" encoding="utf-8"?>
<ds:datastoreItem xmlns:ds="http://schemas.openxmlformats.org/officeDocument/2006/customXml" ds:itemID="{E8FBA67A-CCCC-4155-9E62-DB4E5E8405CA}"/>
</file>

<file path=docProps/app.xml><?xml version="1.0" encoding="utf-8"?>
<Properties xmlns="http://schemas.openxmlformats.org/officeDocument/2006/extended-properties" xmlns:vt="http://schemas.openxmlformats.org/officeDocument/2006/docPropsVTypes">
  <Template>report.dotm</Template>
  <TotalTime>99</TotalTime>
  <Pages>5</Pages>
  <Words>532</Words>
  <Characters>3036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KPMG</Company>
  <LinksUpToDate>false</LinksUpToDate>
  <CharactersWithSpaces>3561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KPMG</dc:creator>
  <cp:keywords/>
  <dc:description/>
  <cp:lastModifiedBy>Welch, Faith A</cp:lastModifiedBy>
  <cp:revision>35</cp:revision>
  <cp:lastPrinted>2000-03-07T09:20:00Z</cp:lastPrinted>
  <dcterms:created xsi:type="dcterms:W3CDTF">2023-10-15T23:08:00Z</dcterms:created>
  <dcterms:modified xsi:type="dcterms:W3CDTF">2023-10-18T01:42:00Z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ISDateFmt">
    <vt:lpwstr>MMMM d, yyyy</vt:lpwstr>
  </property>
  <property fmtid="{D5CDD505-2E9C-101B-9397-08002B2CF9AE}" pid="3" name="KISFirmDispName">
    <vt:lpwstr>KPMG LLP</vt:lpwstr>
  </property>
  <property fmtid="{D5CDD505-2E9C-101B-9397-08002B2CF9AE}" pid="4" name="KISFirmPrtName">
    <vt:lpwstr>KPMG LLP</vt:lpwstr>
  </property>
  <property fmtid="{D5CDD505-2E9C-101B-9397-08002B2CF9AE}" pid="5" name="KISFirmInfoA">
    <vt:lpwstr/>
  </property>
  <property fmtid="{D5CDD505-2E9C-101B-9397-08002B2CF9AE}" pid="6" name="KISFirmInfoB">
    <vt:lpwstr/>
  </property>
  <property fmtid="{D5CDD505-2E9C-101B-9397-08002B2CF9AE}" pid="7" name="KISFirmInfoC">
    <vt:lpwstr/>
  </property>
  <property fmtid="{D5CDD505-2E9C-101B-9397-08002B2CF9AE}" pid="8" name="KISFirmDesc">
    <vt:lpwstr>KPMG LLP, a Delaware limited liability partnership and a member firm of the KPMG global organization of independent member firms affiliated with KPMG International Limited, a private English company limited by guarantee.</vt:lpwstr>
  </property>
  <property fmtid="{D5CDD505-2E9C-101B-9397-08002B2CF9AE}" pid="9" name="KISSvcDispName">
    <vt:lpwstr/>
  </property>
  <property fmtid="{D5CDD505-2E9C-101B-9397-08002B2CF9AE}" pid="10" name="KISSvcPrtName">
    <vt:lpwstr/>
  </property>
  <property fmtid="{D5CDD505-2E9C-101B-9397-08002B2CF9AE}" pid="11" name="KISSvcInfoA">
    <vt:lpwstr/>
  </property>
  <property fmtid="{D5CDD505-2E9C-101B-9397-08002B2CF9AE}" pid="12" name="KISSvcInfoB">
    <vt:lpwstr/>
  </property>
  <property fmtid="{D5CDD505-2E9C-101B-9397-08002B2CF9AE}" pid="13" name="KISSvcInfoC">
    <vt:lpwstr/>
  </property>
  <property fmtid="{D5CDD505-2E9C-101B-9397-08002B2CF9AE}" pid="14" name="KISOffName">
    <vt:lpwstr>Please select an office</vt:lpwstr>
  </property>
  <property fmtid="{D5CDD505-2E9C-101B-9397-08002B2CF9AE}" pid="15" name="KISOffCity">
    <vt:lpwstr/>
  </property>
  <property fmtid="{D5CDD505-2E9C-101B-9397-08002B2CF9AE}" pid="16" name="KISOffInfoA">
    <vt:lpwstr/>
  </property>
  <property fmtid="{D5CDD505-2E9C-101B-9397-08002B2CF9AE}" pid="17" name="KISOff1Addr">
    <vt:lpwstr/>
  </property>
  <property fmtid="{D5CDD505-2E9C-101B-9397-08002B2CF9AE}" pid="18" name="KISOff2Addr">
    <vt:lpwstr/>
  </property>
  <property fmtid="{D5CDD505-2E9C-101B-9397-08002B2CF9AE}" pid="19" name="KISOff3Addr">
    <vt:lpwstr/>
  </property>
  <property fmtid="{D5CDD505-2E9C-101B-9397-08002B2CF9AE}" pid="20" name="KISClient">
    <vt:lpwstr/>
  </property>
  <property fmtid="{D5CDD505-2E9C-101B-9397-08002B2CF9AE}" pid="21" name="KISSubject">
    <vt:lpwstr/>
  </property>
  <property fmtid="{D5CDD505-2E9C-101B-9397-08002B2CF9AE}" pid="22" name="KISRepSubTitle">
    <vt:lpwstr/>
  </property>
  <property fmtid="{D5CDD505-2E9C-101B-9397-08002B2CF9AE}" pid="23" name="KISHdrInfo">
    <vt:lpwstr>January 2021</vt:lpwstr>
  </property>
  <property fmtid="{D5CDD505-2E9C-101B-9397-08002B2CF9AE}" pid="24" name="KISTmpltVer">
    <vt:lpwstr>5.2</vt:lpwstr>
  </property>
  <property fmtid="{D5CDD505-2E9C-101B-9397-08002B2CF9AE}" pid="25" name="KISFirmCopyright">
    <vt:lpwstr>© 2021 KPMG LLP, a Delaware limited liability partnership and a member firm of the KPMG global organization of independent member firms affiliated with KPMG International Limited, a private English company limited by guarantee. All rights reserved.</vt:lpwstr>
  </property>
  <property fmtid="{D5CDD505-2E9C-101B-9397-08002B2CF9AE}" pid="26" name="KISFirmCopyright2">
    <vt:lpwstr/>
  </property>
  <property fmtid="{D5CDD505-2E9C-101B-9397-08002B2CF9AE}" pid="27" name="KISHdrInfoA">
    <vt:lpwstr/>
  </property>
  <property fmtid="{D5CDD505-2E9C-101B-9397-08002B2CF9AE}" pid="28" name="KISConfidential">
    <vt:lpwstr/>
  </property>
  <property fmtid="{D5CDD505-2E9C-101B-9397-08002B2CF9AE}" pid="29" name="KISDocClassMsg">
    <vt:lpwstr/>
  </property>
  <property fmtid="{D5CDD505-2E9C-101B-9397-08002B2CF9AE}" pid="30" name="KISFirmDesc2">
    <vt:lpwstr/>
  </property>
  <property fmtid="{D5CDD505-2E9C-101B-9397-08002B2CF9AE}" pid="31" name="ContentTypeId">
    <vt:lpwstr>0x010100916846146ABEEF43AC64B0448B619291</vt:lpwstr>
  </property>
  <property fmtid="{D5CDD505-2E9C-101B-9397-08002B2CF9AE}" pid="32" name="MediaServiceImageTags">
    <vt:lpwstr/>
  </property>
</Properties>
</file>