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3000F" w14:textId="69F5031F" w:rsidR="00A1261D" w:rsidRPr="00B408F7" w:rsidRDefault="00B408F7" w:rsidP="00B408F7">
      <w:pPr>
        <w:pStyle w:val="Heading1"/>
        <w:jc w:val="center"/>
        <w:rPr>
          <w:b/>
          <w:bCs/>
          <w:szCs w:val="48"/>
        </w:rPr>
      </w:pPr>
      <w:bookmarkStart w:id="0" w:name="_Toc145423517"/>
      <w:r w:rsidRPr="00B408F7">
        <w:rPr>
          <w:b/>
          <w:bCs/>
          <w:szCs w:val="48"/>
        </w:rPr>
        <w:t>INDOT Public Meeting</w:t>
      </w:r>
      <w:bookmarkEnd w:id="0"/>
      <w:r w:rsidR="00841987">
        <w:rPr>
          <w:b/>
          <w:bCs/>
          <w:szCs w:val="48"/>
        </w:rPr>
        <w:t xml:space="preserve"> Agenda</w:t>
      </w:r>
    </w:p>
    <w:p w14:paraId="7B90B6F8" w14:textId="4F2870CD" w:rsidR="00B408F7" w:rsidRPr="00B408F7" w:rsidRDefault="00B408F7" w:rsidP="00B408F7">
      <w:pPr>
        <w:pStyle w:val="BodyText"/>
        <w:spacing w:after="0"/>
        <w:jc w:val="center"/>
        <w:rPr>
          <w:b/>
          <w:bCs/>
          <w:color w:val="CDA139" w:themeColor="text2"/>
          <w:sz w:val="28"/>
          <w:szCs w:val="28"/>
        </w:rPr>
      </w:pPr>
      <w:r w:rsidRPr="00B408F7">
        <w:rPr>
          <w:b/>
          <w:bCs/>
          <w:color w:val="CDA139" w:themeColor="text2"/>
          <w:sz w:val="28"/>
          <w:szCs w:val="28"/>
        </w:rPr>
        <w:t>[Insert Project / Plan Name]</w:t>
      </w:r>
    </w:p>
    <w:p w14:paraId="5D7C3A38" w14:textId="7F47659C" w:rsidR="00B408F7" w:rsidRPr="00B408F7" w:rsidRDefault="00B408F7" w:rsidP="00B408F7">
      <w:pPr>
        <w:pStyle w:val="BodyText"/>
        <w:spacing w:before="120"/>
        <w:jc w:val="center"/>
        <w:rPr>
          <w:b/>
          <w:bCs/>
          <w:color w:val="CDA139" w:themeColor="text2"/>
          <w:sz w:val="28"/>
          <w:szCs w:val="28"/>
        </w:rPr>
      </w:pPr>
      <w:r w:rsidRPr="00B408F7">
        <w:rPr>
          <w:b/>
          <w:bCs/>
          <w:color w:val="CDA139" w:themeColor="text2"/>
          <w:sz w:val="28"/>
          <w:szCs w:val="28"/>
        </w:rPr>
        <w:t>[Insert Meeting Date &amp; Time]</w:t>
      </w:r>
    </w:p>
    <w:p w14:paraId="6D99B286" w14:textId="77777777" w:rsidR="00B408F7" w:rsidRDefault="00B408F7" w:rsidP="00B408F7">
      <w:pPr>
        <w:pStyle w:val="BodyText"/>
        <w:spacing w:before="120" w:after="120"/>
        <w:ind w:right="1051"/>
        <w:rPr>
          <w:b/>
          <w:bCs/>
          <w:color w:val="25408F" w:themeColor="background1"/>
          <w:sz w:val="28"/>
          <w:szCs w:val="28"/>
        </w:rPr>
      </w:pPr>
    </w:p>
    <w:p w14:paraId="38724097" w14:textId="66AF8B3D" w:rsidR="00CD0FD0" w:rsidRDefault="00B408F7" w:rsidP="00B408F7">
      <w:pPr>
        <w:pStyle w:val="BodyText"/>
        <w:spacing w:before="120" w:after="120"/>
        <w:ind w:right="1051"/>
        <w:rPr>
          <w:b/>
          <w:bCs/>
          <w:color w:val="25408F" w:themeColor="background1"/>
          <w:sz w:val="28"/>
          <w:szCs w:val="28"/>
        </w:rPr>
      </w:pPr>
      <w:r w:rsidRPr="00B408F7">
        <w:rPr>
          <w:b/>
          <w:bCs/>
          <w:color w:val="25408F" w:themeColor="background1"/>
          <w:sz w:val="28"/>
          <w:szCs w:val="28"/>
        </w:rPr>
        <w:t>Welcome</w:t>
      </w:r>
      <w:r>
        <w:rPr>
          <w:b/>
          <w:bCs/>
          <w:color w:val="25408F" w:themeColor="background1"/>
          <w:sz w:val="28"/>
          <w:szCs w:val="28"/>
        </w:rPr>
        <w:t xml:space="preserve"> &amp; Introductions</w:t>
      </w:r>
    </w:p>
    <w:p w14:paraId="777D9174" w14:textId="7CA1125D" w:rsidR="00B408F7" w:rsidRDefault="00B408F7">
      <w:pPr>
        <w:pStyle w:val="BodyText"/>
        <w:numPr>
          <w:ilvl w:val="0"/>
          <w:numId w:val="13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Project Team</w:t>
      </w:r>
    </w:p>
    <w:p w14:paraId="4A4A6827" w14:textId="27C3E120" w:rsidR="00B408F7" w:rsidRDefault="00B408F7">
      <w:pPr>
        <w:pStyle w:val="BodyText"/>
        <w:numPr>
          <w:ilvl w:val="0"/>
          <w:numId w:val="8"/>
        </w:numPr>
        <w:tabs>
          <w:tab w:val="clear" w:pos="340"/>
          <w:tab w:val="num" w:pos="907"/>
          <w:tab w:val="num" w:pos="2104"/>
        </w:tabs>
        <w:spacing w:before="120" w:after="120"/>
        <w:ind w:left="1474" w:right="1051"/>
        <w:rPr>
          <w:sz w:val="24"/>
          <w:szCs w:val="24"/>
        </w:rPr>
      </w:pPr>
      <w:r>
        <w:rPr>
          <w:sz w:val="24"/>
          <w:szCs w:val="24"/>
        </w:rPr>
        <w:t>If multiple agencies are included, state who they work for</w:t>
      </w:r>
    </w:p>
    <w:p w14:paraId="20A062D7" w14:textId="756EB004" w:rsidR="00B408F7" w:rsidRPr="00B408F7" w:rsidRDefault="00B408F7">
      <w:pPr>
        <w:pStyle w:val="BodyText"/>
        <w:numPr>
          <w:ilvl w:val="0"/>
          <w:numId w:val="8"/>
        </w:numPr>
        <w:tabs>
          <w:tab w:val="clear" w:pos="340"/>
          <w:tab w:val="num" w:pos="912"/>
          <w:tab w:val="num" w:pos="2104"/>
        </w:tabs>
        <w:spacing w:before="120"/>
        <w:ind w:left="1480" w:right="1051" w:hanging="346"/>
        <w:rPr>
          <w:sz w:val="24"/>
          <w:szCs w:val="24"/>
        </w:rPr>
      </w:pPr>
      <w:r>
        <w:rPr>
          <w:sz w:val="24"/>
          <w:szCs w:val="24"/>
        </w:rPr>
        <w:t>Introduce any federal state, or local officials present</w:t>
      </w:r>
    </w:p>
    <w:p w14:paraId="78456F0C" w14:textId="174AA887" w:rsidR="00B408F7" w:rsidRDefault="00B408F7" w:rsidP="00B408F7">
      <w:pPr>
        <w:pStyle w:val="BodyText"/>
        <w:spacing w:before="120" w:after="120"/>
        <w:ind w:right="1051"/>
        <w:rPr>
          <w:b/>
          <w:bCs/>
          <w:color w:val="25408F" w:themeColor="background1"/>
          <w:sz w:val="28"/>
          <w:szCs w:val="28"/>
        </w:rPr>
      </w:pPr>
      <w:r>
        <w:rPr>
          <w:b/>
          <w:bCs/>
          <w:color w:val="25408F" w:themeColor="background1"/>
          <w:sz w:val="28"/>
          <w:szCs w:val="28"/>
        </w:rPr>
        <w:t>Meeting Format</w:t>
      </w:r>
    </w:p>
    <w:p w14:paraId="262FFBD7" w14:textId="48A1FA32" w:rsidR="00B408F7" w:rsidRDefault="00B408F7" w:rsidP="00B408F7">
      <w:pPr>
        <w:pStyle w:val="BodyText"/>
        <w:spacing w:before="120" w:after="120"/>
        <w:ind w:left="567" w:right="1051"/>
        <w:rPr>
          <w:sz w:val="24"/>
          <w:szCs w:val="24"/>
        </w:rPr>
      </w:pPr>
      <w:r>
        <w:rPr>
          <w:sz w:val="24"/>
          <w:szCs w:val="24"/>
        </w:rPr>
        <w:t>4:00 – 7:00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Open House</w:t>
      </w:r>
    </w:p>
    <w:p w14:paraId="0908279C" w14:textId="0C625737" w:rsidR="00B408F7" w:rsidRDefault="00B408F7" w:rsidP="00B408F7">
      <w:pPr>
        <w:pStyle w:val="BodyText"/>
        <w:spacing w:before="120" w:after="120"/>
        <w:ind w:left="567" w:right="1051"/>
        <w:rPr>
          <w:sz w:val="24"/>
          <w:szCs w:val="24"/>
        </w:rPr>
      </w:pPr>
      <w:r>
        <w:rPr>
          <w:sz w:val="24"/>
          <w:szCs w:val="24"/>
        </w:rPr>
        <w:t>5:30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Presentation</w:t>
      </w:r>
    </w:p>
    <w:p w14:paraId="56753505" w14:textId="01E07090" w:rsidR="00B408F7" w:rsidRPr="00B408F7" w:rsidRDefault="00B408F7" w:rsidP="00B408F7">
      <w:pPr>
        <w:pStyle w:val="BodyText"/>
        <w:spacing w:before="120"/>
        <w:ind w:left="562" w:right="1051"/>
        <w:rPr>
          <w:sz w:val="24"/>
          <w:szCs w:val="24"/>
        </w:rPr>
      </w:pPr>
      <w:r>
        <w:rPr>
          <w:sz w:val="24"/>
          <w:szCs w:val="24"/>
        </w:rPr>
        <w:t>6:00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Open Microphone Session</w:t>
      </w:r>
    </w:p>
    <w:p w14:paraId="62BB7E76" w14:textId="0D0DEBCB" w:rsidR="00B408F7" w:rsidRDefault="00B408F7" w:rsidP="00B408F7">
      <w:pPr>
        <w:pStyle w:val="BodyText"/>
        <w:spacing w:before="120" w:after="120"/>
        <w:ind w:right="1051"/>
        <w:rPr>
          <w:b/>
          <w:bCs/>
          <w:color w:val="25408F" w:themeColor="background1"/>
          <w:sz w:val="28"/>
          <w:szCs w:val="28"/>
        </w:rPr>
      </w:pPr>
      <w:r>
        <w:rPr>
          <w:b/>
          <w:bCs/>
          <w:color w:val="25408F" w:themeColor="background1"/>
          <w:sz w:val="28"/>
          <w:szCs w:val="28"/>
        </w:rPr>
        <w:t>Purpose of the Meeting</w:t>
      </w:r>
    </w:p>
    <w:p w14:paraId="6A1B7694" w14:textId="01708975" w:rsidR="00B408F7" w:rsidRDefault="00B408F7">
      <w:pPr>
        <w:pStyle w:val="BodyText"/>
        <w:numPr>
          <w:ilvl w:val="0"/>
          <w:numId w:val="11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Share background information on the purpose, overview of the session</w:t>
      </w:r>
    </w:p>
    <w:p w14:paraId="76C3F2FF" w14:textId="68FFF8AE" w:rsidR="00B408F7" w:rsidRPr="00B408F7" w:rsidRDefault="00B408F7">
      <w:pPr>
        <w:pStyle w:val="BodyText"/>
        <w:numPr>
          <w:ilvl w:val="0"/>
          <w:numId w:val="12"/>
        </w:numPr>
        <w:tabs>
          <w:tab w:val="num" w:pos="2099"/>
        </w:tabs>
        <w:spacing w:before="120"/>
        <w:ind w:left="902" w:right="1051"/>
        <w:rPr>
          <w:sz w:val="24"/>
          <w:szCs w:val="24"/>
        </w:rPr>
      </w:pPr>
      <w:r>
        <w:rPr>
          <w:sz w:val="24"/>
          <w:szCs w:val="24"/>
        </w:rPr>
        <w:t>Feedback on purpose of meeting, as needed</w:t>
      </w:r>
    </w:p>
    <w:p w14:paraId="4B926D46" w14:textId="73036346" w:rsidR="00B408F7" w:rsidRDefault="00B408F7" w:rsidP="00B408F7">
      <w:pPr>
        <w:pStyle w:val="BodyText"/>
        <w:spacing w:before="120" w:after="120"/>
        <w:ind w:right="1051"/>
        <w:rPr>
          <w:b/>
          <w:bCs/>
          <w:color w:val="25408F" w:themeColor="background1"/>
          <w:sz w:val="28"/>
          <w:szCs w:val="28"/>
        </w:rPr>
      </w:pPr>
      <w:r>
        <w:rPr>
          <w:b/>
          <w:bCs/>
          <w:color w:val="25408F" w:themeColor="background1"/>
          <w:sz w:val="28"/>
          <w:szCs w:val="28"/>
        </w:rPr>
        <w:t>Project/Plan Overview</w:t>
      </w:r>
    </w:p>
    <w:p w14:paraId="64045F0D" w14:textId="22C659FF" w:rsidR="00B408F7" w:rsidRDefault="00B408F7">
      <w:pPr>
        <w:pStyle w:val="BodyText"/>
        <w:numPr>
          <w:ilvl w:val="0"/>
          <w:numId w:val="10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Project/plan description</w:t>
      </w:r>
    </w:p>
    <w:p w14:paraId="2E775644" w14:textId="7CA20346" w:rsidR="00B408F7" w:rsidRDefault="00B408F7">
      <w:pPr>
        <w:pStyle w:val="BodyText"/>
        <w:numPr>
          <w:ilvl w:val="0"/>
          <w:numId w:val="9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Purpose and need</w:t>
      </w:r>
    </w:p>
    <w:p w14:paraId="6E649C7F" w14:textId="1D6874B2" w:rsidR="00B408F7" w:rsidRDefault="00B408F7">
      <w:pPr>
        <w:pStyle w:val="BodyText"/>
        <w:numPr>
          <w:ilvl w:val="0"/>
          <w:numId w:val="9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Project/plan history</w:t>
      </w:r>
    </w:p>
    <w:p w14:paraId="0C82FEEC" w14:textId="1DC18C7B" w:rsidR="00B408F7" w:rsidRPr="00B408F7" w:rsidRDefault="00B408F7">
      <w:pPr>
        <w:pStyle w:val="BodyText"/>
        <w:numPr>
          <w:ilvl w:val="0"/>
          <w:numId w:val="9"/>
        </w:numPr>
        <w:tabs>
          <w:tab w:val="num" w:pos="2104"/>
        </w:tabs>
        <w:spacing w:before="120"/>
        <w:ind w:left="908" w:right="1051" w:hanging="346"/>
        <w:rPr>
          <w:sz w:val="24"/>
          <w:szCs w:val="24"/>
        </w:rPr>
      </w:pPr>
      <w:r>
        <w:rPr>
          <w:sz w:val="24"/>
          <w:szCs w:val="24"/>
        </w:rPr>
        <w:t>Consistency with local/regional plans</w:t>
      </w:r>
    </w:p>
    <w:p w14:paraId="2E6CF69A" w14:textId="0B587876" w:rsidR="00B408F7" w:rsidRDefault="00B408F7" w:rsidP="00B408F7">
      <w:pPr>
        <w:pStyle w:val="BodyText"/>
        <w:spacing w:before="120" w:after="120"/>
        <w:ind w:right="1051"/>
        <w:rPr>
          <w:b/>
          <w:bCs/>
          <w:color w:val="25408F" w:themeColor="background1"/>
          <w:sz w:val="28"/>
          <w:szCs w:val="28"/>
        </w:rPr>
      </w:pPr>
      <w:r>
        <w:rPr>
          <w:b/>
          <w:bCs/>
          <w:color w:val="25408F" w:themeColor="background1"/>
          <w:sz w:val="28"/>
          <w:szCs w:val="28"/>
        </w:rPr>
        <w:t>Project/Plan Funding</w:t>
      </w:r>
    </w:p>
    <w:p w14:paraId="5C120907" w14:textId="49562CBA" w:rsidR="00B408F7" w:rsidRDefault="00B408F7">
      <w:pPr>
        <w:pStyle w:val="BodyText"/>
        <w:numPr>
          <w:ilvl w:val="0"/>
          <w:numId w:val="14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Description of project plan/funding</w:t>
      </w:r>
    </w:p>
    <w:p w14:paraId="09FEC526" w14:textId="69E2BB3C" w:rsidR="00B408F7" w:rsidRPr="00B408F7" w:rsidRDefault="00B408F7">
      <w:pPr>
        <w:pStyle w:val="BodyText"/>
        <w:numPr>
          <w:ilvl w:val="0"/>
          <w:numId w:val="14"/>
        </w:numPr>
        <w:tabs>
          <w:tab w:val="num" w:pos="2104"/>
        </w:tabs>
        <w:spacing w:before="120"/>
        <w:ind w:left="908" w:right="1051" w:hanging="346"/>
        <w:rPr>
          <w:sz w:val="24"/>
          <w:szCs w:val="24"/>
        </w:rPr>
      </w:pPr>
      <w:r>
        <w:rPr>
          <w:sz w:val="24"/>
          <w:szCs w:val="24"/>
        </w:rPr>
        <w:t>Feedback on funding plans</w:t>
      </w:r>
    </w:p>
    <w:p w14:paraId="266C8F55" w14:textId="25374C9A" w:rsidR="00B408F7" w:rsidRDefault="00B408F7" w:rsidP="00B408F7">
      <w:pPr>
        <w:pStyle w:val="BodyText"/>
        <w:spacing w:before="120" w:after="120"/>
        <w:ind w:right="1051"/>
        <w:rPr>
          <w:b/>
          <w:bCs/>
          <w:color w:val="25408F" w:themeColor="background1"/>
          <w:sz w:val="28"/>
          <w:szCs w:val="28"/>
        </w:rPr>
      </w:pPr>
      <w:r>
        <w:rPr>
          <w:b/>
          <w:bCs/>
          <w:color w:val="25408F" w:themeColor="background1"/>
          <w:sz w:val="28"/>
          <w:szCs w:val="28"/>
        </w:rPr>
        <w:t>Project/Plan Schedule</w:t>
      </w:r>
    </w:p>
    <w:p w14:paraId="558285BD" w14:textId="771DA25F" w:rsidR="00B408F7" w:rsidRDefault="00B408F7">
      <w:pPr>
        <w:pStyle w:val="BodyText"/>
        <w:numPr>
          <w:ilvl w:val="0"/>
          <w:numId w:val="15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History of the project/plan</w:t>
      </w:r>
    </w:p>
    <w:p w14:paraId="46EB10A5" w14:textId="2014F192" w:rsidR="00B408F7" w:rsidRDefault="00B408F7">
      <w:pPr>
        <w:pStyle w:val="BodyText"/>
        <w:numPr>
          <w:ilvl w:val="0"/>
          <w:numId w:val="15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Where we are now</w:t>
      </w:r>
    </w:p>
    <w:p w14:paraId="5E843FEF" w14:textId="6C3ED467" w:rsidR="00B408F7" w:rsidRDefault="00B408F7">
      <w:pPr>
        <w:pStyle w:val="BodyText"/>
        <w:numPr>
          <w:ilvl w:val="0"/>
          <w:numId w:val="15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Next steps in decision-making process</w:t>
      </w:r>
    </w:p>
    <w:p w14:paraId="416758DF" w14:textId="51A2E1CD" w:rsidR="00B408F7" w:rsidRDefault="00B408F7">
      <w:pPr>
        <w:pStyle w:val="BodyText"/>
        <w:numPr>
          <w:ilvl w:val="0"/>
          <w:numId w:val="15"/>
        </w:numPr>
        <w:tabs>
          <w:tab w:val="clear" w:pos="340"/>
          <w:tab w:val="num" w:pos="907"/>
          <w:tab w:val="num" w:pos="2104"/>
        </w:tabs>
        <w:spacing w:before="120" w:after="120"/>
        <w:ind w:left="1474" w:right="1051"/>
        <w:rPr>
          <w:sz w:val="24"/>
          <w:szCs w:val="24"/>
        </w:rPr>
      </w:pPr>
      <w:r>
        <w:rPr>
          <w:sz w:val="24"/>
          <w:szCs w:val="24"/>
        </w:rPr>
        <w:lastRenderedPageBreak/>
        <w:t>Who is involved in the process</w:t>
      </w:r>
    </w:p>
    <w:p w14:paraId="70BD4E1C" w14:textId="75539BC4" w:rsidR="00B408F7" w:rsidRDefault="00B408F7">
      <w:pPr>
        <w:pStyle w:val="BodyText"/>
        <w:numPr>
          <w:ilvl w:val="0"/>
          <w:numId w:val="15"/>
        </w:numPr>
        <w:tabs>
          <w:tab w:val="clear" w:pos="340"/>
          <w:tab w:val="num" w:pos="1474"/>
          <w:tab w:val="num" w:pos="2104"/>
        </w:tabs>
        <w:spacing w:before="120" w:after="120"/>
        <w:ind w:left="2041" w:right="1051"/>
        <w:rPr>
          <w:sz w:val="24"/>
          <w:szCs w:val="24"/>
        </w:rPr>
      </w:pPr>
      <w:r>
        <w:rPr>
          <w:sz w:val="24"/>
          <w:szCs w:val="24"/>
        </w:rPr>
        <w:t>Identify decision-makers (project sponsor, lead agency)</w:t>
      </w:r>
    </w:p>
    <w:p w14:paraId="3E6CF59D" w14:textId="63F98C00" w:rsidR="00B408F7" w:rsidRDefault="00B408F7">
      <w:pPr>
        <w:pStyle w:val="BodyText"/>
        <w:numPr>
          <w:ilvl w:val="0"/>
          <w:numId w:val="15"/>
        </w:numPr>
        <w:tabs>
          <w:tab w:val="clear" w:pos="340"/>
          <w:tab w:val="num" w:pos="1474"/>
          <w:tab w:val="num" w:pos="2104"/>
        </w:tabs>
        <w:spacing w:before="120" w:after="120"/>
        <w:ind w:left="2041" w:right="1051"/>
        <w:rPr>
          <w:sz w:val="24"/>
          <w:szCs w:val="24"/>
        </w:rPr>
      </w:pPr>
      <w:r>
        <w:rPr>
          <w:sz w:val="24"/>
          <w:szCs w:val="24"/>
        </w:rPr>
        <w:t>Identify the role the public plays</w:t>
      </w:r>
    </w:p>
    <w:p w14:paraId="6CE8B5BF" w14:textId="2ECB0AE0" w:rsidR="00B408F7" w:rsidRPr="00B408F7" w:rsidRDefault="00B408F7">
      <w:pPr>
        <w:pStyle w:val="BodyText"/>
        <w:numPr>
          <w:ilvl w:val="0"/>
          <w:numId w:val="15"/>
        </w:numPr>
        <w:tabs>
          <w:tab w:val="clear" w:pos="340"/>
          <w:tab w:val="num" w:pos="1474"/>
          <w:tab w:val="num" w:pos="2104"/>
        </w:tabs>
        <w:spacing w:before="120" w:after="120"/>
        <w:ind w:left="2041" w:right="1051"/>
        <w:rPr>
          <w:sz w:val="24"/>
          <w:szCs w:val="24"/>
        </w:rPr>
      </w:pPr>
      <w:r w:rsidRPr="00B408F7">
        <w:rPr>
          <w:sz w:val="24"/>
          <w:szCs w:val="24"/>
        </w:rPr>
        <w:t xml:space="preserve">Who makes decisions and/or is consulted prior to a decision </w:t>
      </w:r>
    </w:p>
    <w:p w14:paraId="2E9086E5" w14:textId="4F352C8C" w:rsidR="00B408F7" w:rsidRDefault="00B408F7">
      <w:pPr>
        <w:pStyle w:val="BodyText"/>
        <w:numPr>
          <w:ilvl w:val="0"/>
          <w:numId w:val="15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Decision points</w:t>
      </w:r>
    </w:p>
    <w:p w14:paraId="45FAC695" w14:textId="791304FE" w:rsidR="00B408F7" w:rsidRDefault="00B408F7">
      <w:pPr>
        <w:pStyle w:val="BodyText"/>
        <w:numPr>
          <w:ilvl w:val="0"/>
          <w:numId w:val="15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 xml:space="preserve">Criteria or factors to finalize decisions </w:t>
      </w:r>
    </w:p>
    <w:p w14:paraId="69B37DBB" w14:textId="19CF63E7" w:rsidR="00B408F7" w:rsidRDefault="00B408F7">
      <w:pPr>
        <w:pStyle w:val="BodyText"/>
        <w:numPr>
          <w:ilvl w:val="0"/>
          <w:numId w:val="15"/>
        </w:numPr>
        <w:tabs>
          <w:tab w:val="num" w:pos="2104"/>
        </w:tabs>
        <w:spacing w:before="120" w:after="120"/>
        <w:ind w:left="907" w:right="1051"/>
        <w:rPr>
          <w:sz w:val="24"/>
          <w:szCs w:val="24"/>
        </w:rPr>
      </w:pPr>
      <w:r>
        <w:rPr>
          <w:sz w:val="24"/>
          <w:szCs w:val="24"/>
        </w:rPr>
        <w:t>How public input will affect outcome</w:t>
      </w:r>
    </w:p>
    <w:p w14:paraId="443852BC" w14:textId="1853E66E" w:rsidR="00B408F7" w:rsidRPr="00B408F7" w:rsidRDefault="00B408F7">
      <w:pPr>
        <w:pStyle w:val="BodyText"/>
        <w:numPr>
          <w:ilvl w:val="0"/>
          <w:numId w:val="15"/>
        </w:numPr>
        <w:tabs>
          <w:tab w:val="clear" w:pos="340"/>
          <w:tab w:val="num" w:pos="907"/>
          <w:tab w:val="num" w:pos="2104"/>
        </w:tabs>
        <w:spacing w:before="120"/>
        <w:ind w:left="1484" w:right="1051" w:hanging="346"/>
        <w:rPr>
          <w:sz w:val="24"/>
          <w:szCs w:val="24"/>
        </w:rPr>
      </w:pPr>
      <w:r>
        <w:rPr>
          <w:sz w:val="24"/>
          <w:szCs w:val="24"/>
        </w:rPr>
        <w:t>How recommendations and comments will be shared</w:t>
      </w:r>
    </w:p>
    <w:p w14:paraId="6B660514" w14:textId="291933F8" w:rsidR="00B408F7" w:rsidRDefault="00B408F7" w:rsidP="00B408F7">
      <w:pPr>
        <w:pStyle w:val="BodyText"/>
        <w:spacing w:before="120" w:after="120"/>
        <w:ind w:right="1051"/>
        <w:rPr>
          <w:b/>
          <w:bCs/>
          <w:color w:val="25408F" w:themeColor="background1"/>
          <w:sz w:val="28"/>
          <w:szCs w:val="28"/>
        </w:rPr>
      </w:pPr>
      <w:r>
        <w:rPr>
          <w:b/>
          <w:bCs/>
          <w:color w:val="25408F" w:themeColor="background1"/>
          <w:sz w:val="28"/>
          <w:szCs w:val="28"/>
        </w:rPr>
        <w:t>How to Get Involved</w:t>
      </w:r>
    </w:p>
    <w:p w14:paraId="46EB726E" w14:textId="63AFA41F" w:rsidR="00B408F7" w:rsidRPr="00B408F7" w:rsidRDefault="00B408F7">
      <w:pPr>
        <w:pStyle w:val="BodyText"/>
        <w:numPr>
          <w:ilvl w:val="0"/>
          <w:numId w:val="16"/>
        </w:numPr>
        <w:tabs>
          <w:tab w:val="num" w:pos="2104"/>
        </w:tabs>
        <w:spacing w:before="120"/>
        <w:ind w:left="908" w:right="1051" w:hanging="346"/>
        <w:rPr>
          <w:sz w:val="24"/>
          <w:szCs w:val="24"/>
        </w:rPr>
      </w:pPr>
      <w:r>
        <w:rPr>
          <w:sz w:val="24"/>
          <w:szCs w:val="24"/>
        </w:rPr>
        <w:t xml:space="preserve">Share project/plan sponsor’s contact information </w:t>
      </w:r>
    </w:p>
    <w:p w14:paraId="0D971AB2" w14:textId="0386728E" w:rsidR="00B408F7" w:rsidRDefault="00B408F7" w:rsidP="00B408F7">
      <w:pPr>
        <w:pStyle w:val="BodyText"/>
        <w:spacing w:before="120" w:after="120"/>
        <w:ind w:right="1051"/>
        <w:rPr>
          <w:b/>
          <w:bCs/>
          <w:color w:val="25408F" w:themeColor="background1"/>
          <w:sz w:val="28"/>
          <w:szCs w:val="28"/>
        </w:rPr>
      </w:pPr>
      <w:r>
        <w:rPr>
          <w:b/>
          <w:bCs/>
          <w:color w:val="25408F" w:themeColor="background1"/>
          <w:sz w:val="28"/>
          <w:szCs w:val="28"/>
        </w:rPr>
        <w:t>Questions &amp; Answers</w:t>
      </w:r>
    </w:p>
    <w:p w14:paraId="57E55553" w14:textId="12948668" w:rsidR="00B408F7" w:rsidRPr="00B408F7" w:rsidRDefault="00B408F7">
      <w:pPr>
        <w:pStyle w:val="BodyText"/>
        <w:numPr>
          <w:ilvl w:val="0"/>
          <w:numId w:val="17"/>
        </w:numPr>
        <w:tabs>
          <w:tab w:val="num" w:pos="2104"/>
        </w:tabs>
        <w:spacing w:before="120"/>
        <w:ind w:left="908" w:right="1051" w:hanging="346"/>
        <w:rPr>
          <w:sz w:val="24"/>
          <w:szCs w:val="24"/>
        </w:rPr>
      </w:pPr>
      <w:r>
        <w:rPr>
          <w:sz w:val="24"/>
          <w:szCs w:val="24"/>
        </w:rPr>
        <w:t>Include time for questions and answers from participants</w:t>
      </w:r>
    </w:p>
    <w:p w14:paraId="5F449FF5" w14:textId="3DEAD914" w:rsidR="00B408F7" w:rsidRPr="00B408F7" w:rsidRDefault="00B408F7" w:rsidP="00B408F7">
      <w:pPr>
        <w:pStyle w:val="BodyText"/>
        <w:spacing w:before="120" w:after="120"/>
        <w:ind w:right="1051"/>
        <w:rPr>
          <w:rFonts w:cstheme="minorHAnsi"/>
          <w:b/>
          <w:bCs/>
          <w:color w:val="25408F" w:themeColor="background1"/>
          <w:sz w:val="28"/>
          <w:szCs w:val="28"/>
        </w:rPr>
      </w:pPr>
      <w:r>
        <w:rPr>
          <w:b/>
          <w:bCs/>
          <w:color w:val="25408F" w:themeColor="background1"/>
          <w:sz w:val="28"/>
          <w:szCs w:val="28"/>
        </w:rPr>
        <w:t>Thank You &amp; Meeting Conclusion</w:t>
      </w:r>
    </w:p>
    <w:sectPr w:rsidR="00B408F7" w:rsidRPr="00B408F7" w:rsidSect="0040128C">
      <w:headerReference w:type="default" r:id="rId11"/>
      <w:footerReference w:type="default" r:id="rId12"/>
      <w:pgSz w:w="12242" w:h="15842" w:code="1"/>
      <w:pgMar w:top="1728" w:right="1469" w:bottom="1080" w:left="842" w:header="1080" w:footer="801" w:gutter="461"/>
      <w:cols w:space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5AB88" w14:textId="77777777" w:rsidR="001B1B46" w:rsidRDefault="001B1B46" w:rsidP="003F0066">
      <w:r>
        <w:separator/>
      </w:r>
    </w:p>
  </w:endnote>
  <w:endnote w:type="continuationSeparator" w:id="0">
    <w:p w14:paraId="70984447" w14:textId="77777777" w:rsidR="001B1B46" w:rsidRDefault="001B1B46" w:rsidP="003F0066">
      <w:r>
        <w:continuationSeparator/>
      </w:r>
    </w:p>
  </w:endnote>
  <w:endnote w:type="continuationNotice" w:id="1">
    <w:p w14:paraId="00979C04" w14:textId="77777777" w:rsidR="001B1B46" w:rsidRDefault="001B1B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1656CB73-09D4-40A7-AF46-482C07D08B78}"/>
    <w:embedBold r:id="rId2" w:fontKey="{50671344-D242-4847-89DF-768DE7EBD0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65512CA0-8CF3-4DEA-90B2-9C3DF1430DD5}"/>
    <w:embedItalic r:id="rId4" w:fontKey="{E7322297-690D-47A7-9FC5-65326A2EBD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B1021BA-0663-41B0-A573-272C688568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44F7448-EA12-4576-AB45-49A852B61C94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3485A968" w:rsidR="00425340" w:rsidRDefault="00425340" w:rsidP="009A11C2">
    <w:pPr>
      <w:pStyle w:val="NormalWeb"/>
      <w:spacing w:before="0" w:beforeAutospacing="0" w:after="0" w:afterAutospacing="0" w:line="240" w:lineRule="exact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DD4BA" wp14:editId="4CF51084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527C6A7E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CF58D9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CF58D9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1.05pt;margin-top:804.5pt;width:292.9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527C6A7E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CF58D9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CF58D9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99600" wp14:editId="708782E0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424DB67D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CF58D9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CF58D9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27" type="#_x0000_t202" style="position:absolute;margin-left:59.6pt;margin-top:805.1pt;width:303.2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424DB67D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CF58D9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CF58D9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3EB23D93" w:rsidR="009A11C2" w:rsidRPr="009A11C2" w:rsidRDefault="00CF58D9" w:rsidP="009A11C2">
    <w:pPr>
      <w:pStyle w:val="NormalWeb"/>
      <w:spacing w:before="0" w:beforeAutospacing="0" w:after="0" w:afterAutospacing="0" w:line="240" w:lineRule="exact"/>
      <w:jc w:val="center"/>
      <w:rPr>
        <w:sz w:val="16"/>
        <w:szCs w:val="16"/>
      </w:rPr>
    </w:pPr>
    <w:bookmarkStart w:id="1" w:name="_Hlk126858421"/>
    <w:bookmarkStart w:id="2" w:name="_Hlk126858422"/>
    <w:r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</w:t>
    </w:r>
    <w:r w:rsidR="009A11C2" w:rsidRPr="00317D31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>DOT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proofErr w:type="gramStart"/>
    <w:r w:rsidR="009A11C2">
      <w:rPr>
        <w:rFonts w:asciiTheme="minorHAnsi" w:eastAsia="Wingdings 2" w:hAnsiTheme="minorHAnsi" w:cstheme="minorHAnsi"/>
        <w:b/>
        <w:bCs/>
        <w:color w:val="25408F"/>
        <w:spacing w:val="5"/>
        <w:kern w:val="24"/>
        <w:sz w:val="16"/>
        <w:szCs w:val="16"/>
      </w:rPr>
      <w:t>□</w:t>
    </w:r>
    <w:r w:rsidR="009A11C2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2E4E1C" w:rsidRPr="00CF58D9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>PUBLIC</w:t>
    </w:r>
    <w:proofErr w:type="gramEnd"/>
    <w:r w:rsidR="002E4E1C" w:rsidRPr="00CF58D9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 xml:space="preserve"> MEETING</w:t>
    </w:r>
    <w:r w:rsidR="00B408F7" w:rsidRPr="00CF58D9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 xml:space="preserve"> AGENDA</w:t>
    </w:r>
    <w:r w:rsidR="00044AA0" w:rsidRPr="00CF58D9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 xml:space="preserve"> 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59514" w14:textId="77777777" w:rsidR="001B1B46" w:rsidRDefault="001B1B46" w:rsidP="003F0066">
      <w:r>
        <w:separator/>
      </w:r>
    </w:p>
  </w:footnote>
  <w:footnote w:type="continuationSeparator" w:id="0">
    <w:p w14:paraId="3E028916" w14:textId="77777777" w:rsidR="001B1B46" w:rsidRDefault="001B1B46" w:rsidP="003F0066">
      <w:r>
        <w:continuationSeparator/>
      </w:r>
    </w:p>
  </w:footnote>
  <w:footnote w:type="continuationNotice" w:id="1">
    <w:p w14:paraId="1D262DFB" w14:textId="77777777" w:rsidR="001B1B46" w:rsidRDefault="001B1B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A11C2">
    <w:pPr>
      <w:spacing w:before="20"/>
      <w:ind w:left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347021DC">
              <wp:simplePos x="0" y="0"/>
              <wp:positionH relativeFrom="column">
                <wp:posOffset>-817929</wp:posOffset>
              </wp:positionH>
              <wp:positionV relativeFrom="paragraph">
                <wp:posOffset>-514350</wp:posOffset>
              </wp:positionV>
              <wp:extent cx="7766685" cy="727671"/>
              <wp:effectExtent l="0" t="0" r="5715" b="349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6685" cy="727671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6" name="object 7"/>
                      <wps:cNvSpPr/>
                      <wps:spPr>
                        <a:xfrm>
                          <a:off x="3499945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C6335" id="Group 2" o:spid="_x0000_s1026" style="position:absolute;margin-left:-64.4pt;margin-top:-40.5pt;width:611.55pt;height:57.3pt;z-index:-251656704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4999;width:7277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04D50CB3"/>
    <w:multiLevelType w:val="singleLevel"/>
    <w:tmpl w:val="952C5C9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2" w15:restartNumberingAfterBreak="0">
    <w:nsid w:val="0EB84F32"/>
    <w:multiLevelType w:val="singleLevel"/>
    <w:tmpl w:val="92F43F4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3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4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5" w15:restartNumberingAfterBreak="0">
    <w:nsid w:val="2BCB55E6"/>
    <w:multiLevelType w:val="singleLevel"/>
    <w:tmpl w:val="38406E4E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6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7" w15:restartNumberingAfterBreak="0">
    <w:nsid w:val="417E32AE"/>
    <w:multiLevelType w:val="singleLevel"/>
    <w:tmpl w:val="96B6344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8" w15:restartNumberingAfterBreak="0">
    <w:nsid w:val="45AC15C2"/>
    <w:multiLevelType w:val="singleLevel"/>
    <w:tmpl w:val="54000DD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9" w15:restartNumberingAfterBreak="0">
    <w:nsid w:val="54C267A8"/>
    <w:multiLevelType w:val="singleLevel"/>
    <w:tmpl w:val="6976739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0" w15:restartNumberingAfterBreak="0">
    <w:nsid w:val="5B092DA2"/>
    <w:multiLevelType w:val="singleLevel"/>
    <w:tmpl w:val="0DFCE0F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1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13" w15:restartNumberingAfterBreak="0">
    <w:nsid w:val="701D4B36"/>
    <w:multiLevelType w:val="singleLevel"/>
    <w:tmpl w:val="67942A04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4" w15:restartNumberingAfterBreak="0">
    <w:nsid w:val="70ED75B0"/>
    <w:multiLevelType w:val="singleLevel"/>
    <w:tmpl w:val="2488DCC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5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79B446FB"/>
    <w:multiLevelType w:val="singleLevel"/>
    <w:tmpl w:val="620827D0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num w:numId="1" w16cid:durableId="311910226">
    <w:abstractNumId w:val="0"/>
  </w:num>
  <w:num w:numId="2" w16cid:durableId="368914125">
    <w:abstractNumId w:val="12"/>
  </w:num>
  <w:num w:numId="3" w16cid:durableId="1969624719">
    <w:abstractNumId w:val="6"/>
  </w:num>
  <w:num w:numId="4" w16cid:durableId="594560630">
    <w:abstractNumId w:val="4"/>
  </w:num>
  <w:num w:numId="5" w16cid:durableId="978850309">
    <w:abstractNumId w:val="15"/>
  </w:num>
  <w:num w:numId="6" w16cid:durableId="335309447">
    <w:abstractNumId w:val="11"/>
  </w:num>
  <w:num w:numId="7" w16cid:durableId="1875144946">
    <w:abstractNumId w:val="3"/>
  </w:num>
  <w:num w:numId="8" w16cid:durableId="1754818868">
    <w:abstractNumId w:val="7"/>
  </w:num>
  <w:num w:numId="9" w16cid:durableId="1970084066">
    <w:abstractNumId w:val="8"/>
  </w:num>
  <w:num w:numId="10" w16cid:durableId="1450127655">
    <w:abstractNumId w:val="9"/>
  </w:num>
  <w:num w:numId="11" w16cid:durableId="1211461585">
    <w:abstractNumId w:val="1"/>
  </w:num>
  <w:num w:numId="12" w16cid:durableId="2014649695">
    <w:abstractNumId w:val="16"/>
  </w:num>
  <w:num w:numId="13" w16cid:durableId="316149116">
    <w:abstractNumId w:val="13"/>
  </w:num>
  <w:num w:numId="14" w16cid:durableId="1031304658">
    <w:abstractNumId w:val="10"/>
  </w:num>
  <w:num w:numId="15" w16cid:durableId="1797025425">
    <w:abstractNumId w:val="2"/>
  </w:num>
  <w:num w:numId="16" w16cid:durableId="1665934587">
    <w:abstractNumId w:val="14"/>
  </w:num>
  <w:num w:numId="17" w16cid:durableId="1558468090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1B46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5484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17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579C6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5C1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987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3DF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61D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08F7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58D9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DD7FEA-30AC-463C-B9C5-2F2142675155}"/>
</file>

<file path=customXml/itemProps3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  <ds:schemaRef ds:uri="3f42073a-2609-4496-907f-c71abae40606"/>
    <ds:schemaRef ds:uri="4243d5be-521d-4052-81ca-f0f31ea6f2da"/>
  </ds:schemaRefs>
</ds:datastoreItem>
</file>

<file path=customXml/itemProps4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report.dotm</Template>
  <TotalTime>11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Garland, Linnea R</cp:lastModifiedBy>
  <cp:revision>5</cp:revision>
  <cp:lastPrinted>2000-03-07T09:20:00Z</cp:lastPrinted>
  <dcterms:created xsi:type="dcterms:W3CDTF">2023-09-25T17:34:00Z</dcterms:created>
  <dcterms:modified xsi:type="dcterms:W3CDTF">2023-09-29T14:17:00Z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</Properties>
</file>